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8E9E" w14:textId="77777777" w:rsidR="004A416C" w:rsidRPr="00EB501D" w:rsidRDefault="004A416C" w:rsidP="00DF3793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E0B69" w14:textId="77777777" w:rsidR="00C52FA9" w:rsidRPr="00F11861" w:rsidRDefault="00C52FA9" w:rsidP="00DF3793">
      <w:pPr>
        <w:pStyle w:val="a9"/>
        <w:tabs>
          <w:tab w:val="center" w:pos="4677"/>
          <w:tab w:val="right" w:pos="9355"/>
        </w:tabs>
        <w:spacing w:after="0" w:line="288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Башкирии запу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щен</w:t>
      </w:r>
      <w:r w:rsidR="00DF379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телеграм-</w:t>
      </w:r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бот </w:t>
      </w:r>
      <w:r w:rsidR="00284EA0" w:rsidRPr="00284E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«https://t.me/counter_terr_bot» </w:t>
      </w:r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сбора сведений 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совершенных и планируемых преступлениях террористической направленности</w:t>
      </w:r>
      <w:r w:rsidR="00DF379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7385D9D" w14:textId="77777777" w:rsidR="00C52FA9" w:rsidRPr="00F11861" w:rsidRDefault="00C52FA9" w:rsidP="00DF3793">
      <w:pPr>
        <w:pStyle w:val="a9"/>
        <w:tabs>
          <w:tab w:val="center" w:pos="4677"/>
          <w:tab w:val="right" w:pos="9355"/>
        </w:tabs>
        <w:spacing w:after="0" w:line="288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вы обладаете достоверной информацией о планируемом поджоге релейных шкафов, автомобилей, вышек сотовой связи, военкоматов, промышленных предприятий, административных зданий и объектов инфраструктуры или вам самому поступают такие предложения, </w:t>
      </w:r>
      <w:r w:rsidR="00DF379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то правоохранительные органы рекомендуют сообщить об этом в </w:t>
      </w:r>
      <w:proofErr w:type="spellStart"/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тг</w:t>
      </w:r>
      <w:proofErr w:type="spellEnd"/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-бот. </w:t>
      </w:r>
      <w:r w:rsidR="00DF379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ходе переписки можно приложить фото или видео файлы.</w:t>
      </w:r>
    </w:p>
    <w:p w14:paraId="586C18CA" w14:textId="77777777" w:rsidR="00C52FA9" w:rsidRPr="00F11861" w:rsidRDefault="00C52FA9" w:rsidP="00DF3793">
      <w:pPr>
        <w:pStyle w:val="a9"/>
        <w:tabs>
          <w:tab w:val="center" w:pos="4677"/>
          <w:tab w:val="right" w:pos="9355"/>
        </w:tabs>
        <w:spacing w:after="0" w:line="288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Найти </w:t>
      </w:r>
      <w:r w:rsidR="00284EA0" w:rsidRPr="00284E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«https://t.me/counter_terr_bot» </w:t>
      </w:r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легко в строке поиска в приложении «Телеграм», также можно отсканировать QR-код в приложении. Далее программа попросит ввести ваш номер телефона.</w:t>
      </w:r>
    </w:p>
    <w:p w14:paraId="45FFF0FF" w14:textId="77777777" w:rsidR="00C52FA9" w:rsidRDefault="00C52FA9" w:rsidP="00DF3793">
      <w:pPr>
        <w:pStyle w:val="a9"/>
        <w:tabs>
          <w:tab w:val="center" w:pos="4677"/>
          <w:tab w:val="right" w:pos="9355"/>
        </w:tabs>
        <w:spacing w:after="0" w:line="288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Напомним, согласно закону лица, сообщившие о преступлении, освобождаются от уголовной ответственности, если способствуют их предотвращению и раскрытию.</w:t>
      </w:r>
    </w:p>
    <w:p w14:paraId="06CD4AE5" w14:textId="77777777" w:rsidR="00043F42" w:rsidRPr="00DF3793" w:rsidRDefault="00043F42" w:rsidP="00DF3793">
      <w:pPr>
        <w:tabs>
          <w:tab w:val="center" w:pos="4677"/>
          <w:tab w:val="right" w:pos="9355"/>
        </w:tabs>
        <w:spacing w:after="0" w:line="288" w:lineRule="auto"/>
        <w:jc w:val="both"/>
        <w:rPr>
          <w:rStyle w:val="af5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CBEE805" w14:textId="77777777" w:rsidR="00C52FA9" w:rsidRPr="00DA2DA8" w:rsidRDefault="00C52FA9" w:rsidP="00DF3793">
      <w:pPr>
        <w:pStyle w:val="a9"/>
        <w:tabs>
          <w:tab w:val="center" w:pos="4677"/>
          <w:tab w:val="right" w:pos="9355"/>
        </w:tabs>
        <w:spacing w:after="0" w:line="288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A2DA8">
        <w:rPr>
          <w:rStyle w:val="af5"/>
          <w:rFonts w:ascii="Times New Roman" w:hAnsi="Times New Roman" w:cs="Times New Roman"/>
          <w:sz w:val="28"/>
          <w:szCs w:val="28"/>
          <w:shd w:val="clear" w:color="auto" w:fill="FFFFFF"/>
        </w:rPr>
        <w:t>QR-код для вхождения в чат-бот:</w:t>
      </w:r>
    </w:p>
    <w:p w14:paraId="12D7BD78" w14:textId="77777777" w:rsidR="00C52FA9" w:rsidRPr="00DF3793" w:rsidRDefault="00C52FA9" w:rsidP="00DF3793">
      <w:pPr>
        <w:tabs>
          <w:tab w:val="center" w:pos="4677"/>
          <w:tab w:val="right" w:pos="9355"/>
        </w:tabs>
        <w:spacing w:after="0" w:line="288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98C5A2A" w14:textId="77777777" w:rsidR="00C52FA9" w:rsidRDefault="00C52FA9" w:rsidP="00DF3793">
      <w:pPr>
        <w:pStyle w:val="a9"/>
        <w:tabs>
          <w:tab w:val="center" w:pos="4677"/>
          <w:tab w:val="right" w:pos="9355"/>
        </w:tabs>
        <w:spacing w:after="0" w:line="288" w:lineRule="auto"/>
        <w:ind w:left="284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6BF898" wp14:editId="012C9219">
            <wp:extent cx="1257300" cy="1257300"/>
            <wp:effectExtent l="0" t="0" r="0" b="0"/>
            <wp:docPr id="2" name="Рисунок 2" descr="D:\Users\zinova.lh\AppData\Local\Microsoft\Windows\INetCache\Content.Word\qrcod_8HeF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inova.lh\AppData\Local\Microsoft\Windows\INetCache\Content.Word\qrcod_8HeF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FA9" w:rsidSect="00DF3793">
      <w:headerReference w:type="default" r:id="rId9"/>
      <w:headerReference w:type="first" r:id="rId10"/>
      <w:pgSz w:w="11906" w:h="16838" w:code="9"/>
      <w:pgMar w:top="1134" w:right="567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BF637" w14:textId="77777777" w:rsidR="00E3145C" w:rsidRDefault="00E3145C" w:rsidP="00C13C3D">
      <w:pPr>
        <w:spacing w:after="0" w:line="240" w:lineRule="auto"/>
      </w:pPr>
      <w:r>
        <w:separator/>
      </w:r>
    </w:p>
  </w:endnote>
  <w:endnote w:type="continuationSeparator" w:id="0">
    <w:p w14:paraId="1671DFC5" w14:textId="77777777" w:rsidR="00E3145C" w:rsidRDefault="00E3145C" w:rsidP="00C1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239B" w14:textId="77777777" w:rsidR="00E3145C" w:rsidRDefault="00E3145C" w:rsidP="00C13C3D">
      <w:pPr>
        <w:spacing w:after="0" w:line="240" w:lineRule="auto"/>
      </w:pPr>
      <w:r>
        <w:separator/>
      </w:r>
    </w:p>
  </w:footnote>
  <w:footnote w:type="continuationSeparator" w:id="0">
    <w:p w14:paraId="5FBC34F8" w14:textId="77777777" w:rsidR="00E3145C" w:rsidRDefault="00E3145C" w:rsidP="00C1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55485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CEBAF0A" w14:textId="77777777" w:rsidR="00C52FA9" w:rsidRPr="00C52FA9" w:rsidRDefault="00C52FA9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52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2F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52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244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52F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9DFC" w14:textId="77777777" w:rsidR="00C52FA9" w:rsidRPr="00C52FA9" w:rsidRDefault="00C52FA9" w:rsidP="006B244C">
    <w:pPr>
      <w:pStyle w:val="aa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D081ABA"/>
    <w:multiLevelType w:val="hybridMultilevel"/>
    <w:tmpl w:val="34C8291C"/>
    <w:lvl w:ilvl="0" w:tplc="E22A16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D170FF"/>
    <w:multiLevelType w:val="hybridMultilevel"/>
    <w:tmpl w:val="71A2F7E2"/>
    <w:lvl w:ilvl="0" w:tplc="788C088E">
      <w:start w:val="1"/>
      <w:numFmt w:val="decimal"/>
      <w:lvlText w:val="%1."/>
      <w:lvlJc w:val="left"/>
      <w:pPr>
        <w:ind w:left="39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95B455D"/>
    <w:multiLevelType w:val="multilevel"/>
    <w:tmpl w:val="6958D734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4" w15:restartNumberingAfterBreak="0">
    <w:nsid w:val="2CAD363A"/>
    <w:multiLevelType w:val="hybridMultilevel"/>
    <w:tmpl w:val="0F6296BE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487280"/>
    <w:multiLevelType w:val="hybridMultilevel"/>
    <w:tmpl w:val="E1449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11041"/>
    <w:multiLevelType w:val="hybridMultilevel"/>
    <w:tmpl w:val="857418AE"/>
    <w:lvl w:ilvl="0" w:tplc="788C088E">
      <w:start w:val="1"/>
      <w:numFmt w:val="decimal"/>
      <w:lvlText w:val="%1."/>
      <w:lvlJc w:val="left"/>
      <w:pPr>
        <w:ind w:left="39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49F50EC8"/>
    <w:multiLevelType w:val="hybridMultilevel"/>
    <w:tmpl w:val="5E204A12"/>
    <w:lvl w:ilvl="0" w:tplc="F864A5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CA22272"/>
    <w:multiLevelType w:val="hybridMultilevel"/>
    <w:tmpl w:val="792CEF02"/>
    <w:lvl w:ilvl="0" w:tplc="788C088E">
      <w:start w:val="1"/>
      <w:numFmt w:val="decimal"/>
      <w:lvlText w:val="%1."/>
      <w:lvlJc w:val="left"/>
      <w:pPr>
        <w:ind w:left="39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4E073618"/>
    <w:multiLevelType w:val="hybridMultilevel"/>
    <w:tmpl w:val="EA6E2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782A41"/>
    <w:multiLevelType w:val="hybridMultilevel"/>
    <w:tmpl w:val="C3F2D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9459A"/>
    <w:multiLevelType w:val="hybridMultilevel"/>
    <w:tmpl w:val="C69E2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D63A7"/>
    <w:multiLevelType w:val="hybridMultilevel"/>
    <w:tmpl w:val="A7A6329A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6B043A"/>
    <w:multiLevelType w:val="hybridMultilevel"/>
    <w:tmpl w:val="BA003168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A412DE3"/>
    <w:multiLevelType w:val="hybridMultilevel"/>
    <w:tmpl w:val="42BC7742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B58770A"/>
    <w:multiLevelType w:val="hybridMultilevel"/>
    <w:tmpl w:val="34E8F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9F31E2"/>
    <w:multiLevelType w:val="hybridMultilevel"/>
    <w:tmpl w:val="E000E428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0E87AC2"/>
    <w:multiLevelType w:val="hybridMultilevel"/>
    <w:tmpl w:val="4B5ECEF8"/>
    <w:lvl w:ilvl="0" w:tplc="788C088E">
      <w:start w:val="1"/>
      <w:numFmt w:val="decimal"/>
      <w:lvlText w:val="%1."/>
      <w:lvlJc w:val="left"/>
      <w:pPr>
        <w:ind w:left="39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101214C"/>
    <w:multiLevelType w:val="hybridMultilevel"/>
    <w:tmpl w:val="49744D58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42F2BF1"/>
    <w:multiLevelType w:val="hybridMultilevel"/>
    <w:tmpl w:val="ECFC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340FF"/>
    <w:multiLevelType w:val="hybridMultilevel"/>
    <w:tmpl w:val="5F5CCF64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CDF4EAA"/>
    <w:multiLevelType w:val="hybridMultilevel"/>
    <w:tmpl w:val="14E4CAF8"/>
    <w:lvl w:ilvl="0" w:tplc="DB420C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5120914">
    <w:abstractNumId w:val="9"/>
  </w:num>
  <w:num w:numId="2" w16cid:durableId="271859052">
    <w:abstractNumId w:val="7"/>
  </w:num>
  <w:num w:numId="3" w16cid:durableId="1752196930">
    <w:abstractNumId w:val="17"/>
  </w:num>
  <w:num w:numId="4" w16cid:durableId="1543127194">
    <w:abstractNumId w:val="8"/>
  </w:num>
  <w:num w:numId="5" w16cid:durableId="731658619">
    <w:abstractNumId w:val="6"/>
  </w:num>
  <w:num w:numId="6" w16cid:durableId="1562055078">
    <w:abstractNumId w:val="2"/>
  </w:num>
  <w:num w:numId="7" w16cid:durableId="2043818356">
    <w:abstractNumId w:val="0"/>
  </w:num>
  <w:num w:numId="8" w16cid:durableId="1101026610">
    <w:abstractNumId w:val="3"/>
  </w:num>
  <w:num w:numId="9" w16cid:durableId="1094400086">
    <w:abstractNumId w:val="21"/>
  </w:num>
  <w:num w:numId="10" w16cid:durableId="1693844372">
    <w:abstractNumId w:val="16"/>
  </w:num>
  <w:num w:numId="11" w16cid:durableId="1639267146">
    <w:abstractNumId w:val="4"/>
  </w:num>
  <w:num w:numId="12" w16cid:durableId="1367564552">
    <w:abstractNumId w:val="13"/>
  </w:num>
  <w:num w:numId="13" w16cid:durableId="1088500057">
    <w:abstractNumId w:val="10"/>
  </w:num>
  <w:num w:numId="14" w16cid:durableId="1223952061">
    <w:abstractNumId w:val="15"/>
  </w:num>
  <w:num w:numId="15" w16cid:durableId="1381586636">
    <w:abstractNumId w:val="5"/>
  </w:num>
  <w:num w:numId="16" w16cid:durableId="594477441">
    <w:abstractNumId w:val="18"/>
  </w:num>
  <w:num w:numId="17" w16cid:durableId="692733163">
    <w:abstractNumId w:val="11"/>
  </w:num>
  <w:num w:numId="18" w16cid:durableId="2037848753">
    <w:abstractNumId w:val="20"/>
  </w:num>
  <w:num w:numId="19" w16cid:durableId="1951622872">
    <w:abstractNumId w:val="14"/>
  </w:num>
  <w:num w:numId="20" w16cid:durableId="1540624408">
    <w:abstractNumId w:val="12"/>
  </w:num>
  <w:num w:numId="21" w16cid:durableId="1189029008">
    <w:abstractNumId w:val="1"/>
  </w:num>
  <w:num w:numId="22" w16cid:durableId="5919326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2C6"/>
    <w:rsid w:val="00000F95"/>
    <w:rsid w:val="0000231E"/>
    <w:rsid w:val="00005F6B"/>
    <w:rsid w:val="000121AE"/>
    <w:rsid w:val="000152A5"/>
    <w:rsid w:val="00027F14"/>
    <w:rsid w:val="00032B3D"/>
    <w:rsid w:val="00043F42"/>
    <w:rsid w:val="00046852"/>
    <w:rsid w:val="0006052D"/>
    <w:rsid w:val="00064B9F"/>
    <w:rsid w:val="000655DF"/>
    <w:rsid w:val="0006576F"/>
    <w:rsid w:val="00073BC8"/>
    <w:rsid w:val="00074765"/>
    <w:rsid w:val="00076BC8"/>
    <w:rsid w:val="00076C64"/>
    <w:rsid w:val="00082216"/>
    <w:rsid w:val="00087B55"/>
    <w:rsid w:val="000916DC"/>
    <w:rsid w:val="000965B3"/>
    <w:rsid w:val="00097539"/>
    <w:rsid w:val="000A0505"/>
    <w:rsid w:val="000A0F0F"/>
    <w:rsid w:val="000A3D9E"/>
    <w:rsid w:val="000A6CB5"/>
    <w:rsid w:val="000B0249"/>
    <w:rsid w:val="000B18E2"/>
    <w:rsid w:val="000B1ACB"/>
    <w:rsid w:val="000B42B1"/>
    <w:rsid w:val="000B4844"/>
    <w:rsid w:val="000B5F78"/>
    <w:rsid w:val="000C039B"/>
    <w:rsid w:val="000C0BF6"/>
    <w:rsid w:val="000C24E6"/>
    <w:rsid w:val="000C5BD0"/>
    <w:rsid w:val="000D435F"/>
    <w:rsid w:val="000D729F"/>
    <w:rsid w:val="000E20A0"/>
    <w:rsid w:val="000E698E"/>
    <w:rsid w:val="000F0AF2"/>
    <w:rsid w:val="000F51CF"/>
    <w:rsid w:val="0010204A"/>
    <w:rsid w:val="00110BAE"/>
    <w:rsid w:val="00126F27"/>
    <w:rsid w:val="00131EDC"/>
    <w:rsid w:val="0013391F"/>
    <w:rsid w:val="00134000"/>
    <w:rsid w:val="00136B62"/>
    <w:rsid w:val="00140F55"/>
    <w:rsid w:val="00141D63"/>
    <w:rsid w:val="001427AF"/>
    <w:rsid w:val="00153AFB"/>
    <w:rsid w:val="0015476C"/>
    <w:rsid w:val="0015569E"/>
    <w:rsid w:val="00155ACA"/>
    <w:rsid w:val="001704F4"/>
    <w:rsid w:val="0017281B"/>
    <w:rsid w:val="00173E32"/>
    <w:rsid w:val="00175A38"/>
    <w:rsid w:val="0018031D"/>
    <w:rsid w:val="00187554"/>
    <w:rsid w:val="00190DAF"/>
    <w:rsid w:val="00193306"/>
    <w:rsid w:val="00193EA2"/>
    <w:rsid w:val="001944DF"/>
    <w:rsid w:val="001966A5"/>
    <w:rsid w:val="00197222"/>
    <w:rsid w:val="001A208D"/>
    <w:rsid w:val="001A6345"/>
    <w:rsid w:val="001A758D"/>
    <w:rsid w:val="001B0352"/>
    <w:rsid w:val="001B2E77"/>
    <w:rsid w:val="001B3A6C"/>
    <w:rsid w:val="001B4F92"/>
    <w:rsid w:val="001B674C"/>
    <w:rsid w:val="001B6E1A"/>
    <w:rsid w:val="001C0F53"/>
    <w:rsid w:val="001C272D"/>
    <w:rsid w:val="001D289E"/>
    <w:rsid w:val="001D5B0B"/>
    <w:rsid w:val="001D6DD3"/>
    <w:rsid w:val="001D7B44"/>
    <w:rsid w:val="001E0E05"/>
    <w:rsid w:val="001E24FB"/>
    <w:rsid w:val="001E3FA0"/>
    <w:rsid w:val="001E736B"/>
    <w:rsid w:val="001F1DED"/>
    <w:rsid w:val="001F297A"/>
    <w:rsid w:val="001F53AB"/>
    <w:rsid w:val="001F758D"/>
    <w:rsid w:val="001F777E"/>
    <w:rsid w:val="00204191"/>
    <w:rsid w:val="00211CDC"/>
    <w:rsid w:val="0021431E"/>
    <w:rsid w:val="002153FC"/>
    <w:rsid w:val="00217744"/>
    <w:rsid w:val="002200B2"/>
    <w:rsid w:val="00220F7F"/>
    <w:rsid w:val="0022189F"/>
    <w:rsid w:val="00224883"/>
    <w:rsid w:val="00226126"/>
    <w:rsid w:val="0023340B"/>
    <w:rsid w:val="0023386F"/>
    <w:rsid w:val="00233BEC"/>
    <w:rsid w:val="002341F2"/>
    <w:rsid w:val="00234BF7"/>
    <w:rsid w:val="00235F25"/>
    <w:rsid w:val="00241608"/>
    <w:rsid w:val="0024165F"/>
    <w:rsid w:val="00243DB2"/>
    <w:rsid w:val="00243FBB"/>
    <w:rsid w:val="0024703C"/>
    <w:rsid w:val="00253FA3"/>
    <w:rsid w:val="00254EDC"/>
    <w:rsid w:val="00261D6B"/>
    <w:rsid w:val="00262B6E"/>
    <w:rsid w:val="00263989"/>
    <w:rsid w:val="00263E6F"/>
    <w:rsid w:val="002641C5"/>
    <w:rsid w:val="00264B0F"/>
    <w:rsid w:val="002670AA"/>
    <w:rsid w:val="00267713"/>
    <w:rsid w:val="00270A58"/>
    <w:rsid w:val="00271E5F"/>
    <w:rsid w:val="00277B65"/>
    <w:rsid w:val="00277CA4"/>
    <w:rsid w:val="00281D69"/>
    <w:rsid w:val="00284EA0"/>
    <w:rsid w:val="00286DCC"/>
    <w:rsid w:val="002951CE"/>
    <w:rsid w:val="002A02C6"/>
    <w:rsid w:val="002A0FBE"/>
    <w:rsid w:val="002A1374"/>
    <w:rsid w:val="002A2D04"/>
    <w:rsid w:val="002A5CCA"/>
    <w:rsid w:val="002C0685"/>
    <w:rsid w:val="002D3183"/>
    <w:rsid w:val="002D3C11"/>
    <w:rsid w:val="002D3D9D"/>
    <w:rsid w:val="002E4CB2"/>
    <w:rsid w:val="002F320B"/>
    <w:rsid w:val="002F4ED5"/>
    <w:rsid w:val="002F59CD"/>
    <w:rsid w:val="00306802"/>
    <w:rsid w:val="0031006F"/>
    <w:rsid w:val="003102B9"/>
    <w:rsid w:val="00312446"/>
    <w:rsid w:val="00331605"/>
    <w:rsid w:val="00332874"/>
    <w:rsid w:val="00335DE7"/>
    <w:rsid w:val="00337FDF"/>
    <w:rsid w:val="00343D0C"/>
    <w:rsid w:val="00346FBE"/>
    <w:rsid w:val="003614E3"/>
    <w:rsid w:val="00373ED3"/>
    <w:rsid w:val="0038020E"/>
    <w:rsid w:val="00382E3D"/>
    <w:rsid w:val="00387E85"/>
    <w:rsid w:val="00395106"/>
    <w:rsid w:val="00396602"/>
    <w:rsid w:val="003A47C3"/>
    <w:rsid w:val="003B0E76"/>
    <w:rsid w:val="003B2E39"/>
    <w:rsid w:val="003C1025"/>
    <w:rsid w:val="003C57DC"/>
    <w:rsid w:val="003D2422"/>
    <w:rsid w:val="003E06F8"/>
    <w:rsid w:val="003E15FD"/>
    <w:rsid w:val="003E2E91"/>
    <w:rsid w:val="003E7CB1"/>
    <w:rsid w:val="003F35EE"/>
    <w:rsid w:val="003F6933"/>
    <w:rsid w:val="00401FF7"/>
    <w:rsid w:val="0041140D"/>
    <w:rsid w:val="004114ED"/>
    <w:rsid w:val="0041171E"/>
    <w:rsid w:val="0041396D"/>
    <w:rsid w:val="004166DA"/>
    <w:rsid w:val="0042303E"/>
    <w:rsid w:val="0043512B"/>
    <w:rsid w:val="004364FE"/>
    <w:rsid w:val="00436917"/>
    <w:rsid w:val="004379FE"/>
    <w:rsid w:val="004418CA"/>
    <w:rsid w:val="00441911"/>
    <w:rsid w:val="00444840"/>
    <w:rsid w:val="00447FC3"/>
    <w:rsid w:val="00460AED"/>
    <w:rsid w:val="004632A5"/>
    <w:rsid w:val="0047067B"/>
    <w:rsid w:val="004709C8"/>
    <w:rsid w:val="00476A75"/>
    <w:rsid w:val="00480C13"/>
    <w:rsid w:val="00481DF0"/>
    <w:rsid w:val="00483184"/>
    <w:rsid w:val="00490989"/>
    <w:rsid w:val="0049223B"/>
    <w:rsid w:val="00497DF8"/>
    <w:rsid w:val="004A416C"/>
    <w:rsid w:val="004A54A8"/>
    <w:rsid w:val="004B08C9"/>
    <w:rsid w:val="004B26DB"/>
    <w:rsid w:val="004B3CA3"/>
    <w:rsid w:val="004B69D8"/>
    <w:rsid w:val="004C07B6"/>
    <w:rsid w:val="004C0E31"/>
    <w:rsid w:val="004C3C11"/>
    <w:rsid w:val="004D5674"/>
    <w:rsid w:val="004D73CB"/>
    <w:rsid w:val="004E0F55"/>
    <w:rsid w:val="004E2598"/>
    <w:rsid w:val="004E476D"/>
    <w:rsid w:val="004F3113"/>
    <w:rsid w:val="004F5A83"/>
    <w:rsid w:val="00503278"/>
    <w:rsid w:val="0050702A"/>
    <w:rsid w:val="00507F89"/>
    <w:rsid w:val="0051421A"/>
    <w:rsid w:val="00516862"/>
    <w:rsid w:val="00517DAE"/>
    <w:rsid w:val="0052216B"/>
    <w:rsid w:val="00524979"/>
    <w:rsid w:val="00526490"/>
    <w:rsid w:val="00535496"/>
    <w:rsid w:val="00536D4D"/>
    <w:rsid w:val="0054312C"/>
    <w:rsid w:val="00543B98"/>
    <w:rsid w:val="00545876"/>
    <w:rsid w:val="00546BB8"/>
    <w:rsid w:val="00553AC0"/>
    <w:rsid w:val="005564C0"/>
    <w:rsid w:val="00557706"/>
    <w:rsid w:val="005602BA"/>
    <w:rsid w:val="00560666"/>
    <w:rsid w:val="005768FE"/>
    <w:rsid w:val="005828CF"/>
    <w:rsid w:val="00584DFE"/>
    <w:rsid w:val="00585576"/>
    <w:rsid w:val="0059070C"/>
    <w:rsid w:val="00594A49"/>
    <w:rsid w:val="005960D1"/>
    <w:rsid w:val="00596DCB"/>
    <w:rsid w:val="005A04A8"/>
    <w:rsid w:val="005B1F94"/>
    <w:rsid w:val="005C7A86"/>
    <w:rsid w:val="005D116C"/>
    <w:rsid w:val="005D57BC"/>
    <w:rsid w:val="005E10E8"/>
    <w:rsid w:val="005E4B01"/>
    <w:rsid w:val="005E65CA"/>
    <w:rsid w:val="005E7BE3"/>
    <w:rsid w:val="00603D0B"/>
    <w:rsid w:val="00606287"/>
    <w:rsid w:val="00606966"/>
    <w:rsid w:val="00616159"/>
    <w:rsid w:val="00644C56"/>
    <w:rsid w:val="00645827"/>
    <w:rsid w:val="00647A88"/>
    <w:rsid w:val="006543EB"/>
    <w:rsid w:val="00661C4A"/>
    <w:rsid w:val="0066205B"/>
    <w:rsid w:val="00662C9A"/>
    <w:rsid w:val="00663BBA"/>
    <w:rsid w:val="0066775C"/>
    <w:rsid w:val="00671213"/>
    <w:rsid w:val="00671604"/>
    <w:rsid w:val="00671DE1"/>
    <w:rsid w:val="00673F0B"/>
    <w:rsid w:val="00674A2E"/>
    <w:rsid w:val="00675A02"/>
    <w:rsid w:val="00675C15"/>
    <w:rsid w:val="006763BE"/>
    <w:rsid w:val="0068568D"/>
    <w:rsid w:val="00694857"/>
    <w:rsid w:val="00697090"/>
    <w:rsid w:val="006A38A6"/>
    <w:rsid w:val="006B244C"/>
    <w:rsid w:val="006C1F5F"/>
    <w:rsid w:val="006C383F"/>
    <w:rsid w:val="006C39DA"/>
    <w:rsid w:val="006D1ACF"/>
    <w:rsid w:val="006D1C46"/>
    <w:rsid w:val="006E6E4F"/>
    <w:rsid w:val="006F3F84"/>
    <w:rsid w:val="00702D8E"/>
    <w:rsid w:val="00703921"/>
    <w:rsid w:val="0071028B"/>
    <w:rsid w:val="00714B77"/>
    <w:rsid w:val="00716DB8"/>
    <w:rsid w:val="00717147"/>
    <w:rsid w:val="007210C9"/>
    <w:rsid w:val="00731B5E"/>
    <w:rsid w:val="007324E3"/>
    <w:rsid w:val="007352CD"/>
    <w:rsid w:val="00735FBC"/>
    <w:rsid w:val="00737357"/>
    <w:rsid w:val="00745932"/>
    <w:rsid w:val="0075058E"/>
    <w:rsid w:val="00755150"/>
    <w:rsid w:val="0075545A"/>
    <w:rsid w:val="00755D3D"/>
    <w:rsid w:val="00760428"/>
    <w:rsid w:val="0076118F"/>
    <w:rsid w:val="0076419F"/>
    <w:rsid w:val="007667A6"/>
    <w:rsid w:val="00784349"/>
    <w:rsid w:val="0078479B"/>
    <w:rsid w:val="00785F11"/>
    <w:rsid w:val="00795BF0"/>
    <w:rsid w:val="007A2521"/>
    <w:rsid w:val="007A46D2"/>
    <w:rsid w:val="007A4BB6"/>
    <w:rsid w:val="007A5DB0"/>
    <w:rsid w:val="007A73E6"/>
    <w:rsid w:val="007B2ED4"/>
    <w:rsid w:val="007B304A"/>
    <w:rsid w:val="007C01B3"/>
    <w:rsid w:val="007C09B9"/>
    <w:rsid w:val="007C0CAC"/>
    <w:rsid w:val="007C1C45"/>
    <w:rsid w:val="007C3E0C"/>
    <w:rsid w:val="007C584C"/>
    <w:rsid w:val="007C5CFC"/>
    <w:rsid w:val="007D2272"/>
    <w:rsid w:val="007D4DE9"/>
    <w:rsid w:val="007F4AA1"/>
    <w:rsid w:val="00802C98"/>
    <w:rsid w:val="00802F15"/>
    <w:rsid w:val="008045D3"/>
    <w:rsid w:val="008052EB"/>
    <w:rsid w:val="00810699"/>
    <w:rsid w:val="008131F1"/>
    <w:rsid w:val="00831AE1"/>
    <w:rsid w:val="0083370F"/>
    <w:rsid w:val="00833C07"/>
    <w:rsid w:val="00837167"/>
    <w:rsid w:val="00852D01"/>
    <w:rsid w:val="00856964"/>
    <w:rsid w:val="0085763D"/>
    <w:rsid w:val="008654F1"/>
    <w:rsid w:val="00875737"/>
    <w:rsid w:val="00876EC6"/>
    <w:rsid w:val="00877923"/>
    <w:rsid w:val="008830A4"/>
    <w:rsid w:val="00892B76"/>
    <w:rsid w:val="00892C24"/>
    <w:rsid w:val="008A0692"/>
    <w:rsid w:val="008B0C5F"/>
    <w:rsid w:val="008B5946"/>
    <w:rsid w:val="008C528D"/>
    <w:rsid w:val="008C72AF"/>
    <w:rsid w:val="008D0396"/>
    <w:rsid w:val="008D0B79"/>
    <w:rsid w:val="008D1A8B"/>
    <w:rsid w:val="008D3CDB"/>
    <w:rsid w:val="008E0B61"/>
    <w:rsid w:val="008E0CEE"/>
    <w:rsid w:val="008E4043"/>
    <w:rsid w:val="008E510E"/>
    <w:rsid w:val="008F0757"/>
    <w:rsid w:val="008F0B48"/>
    <w:rsid w:val="00902EAF"/>
    <w:rsid w:val="009060BC"/>
    <w:rsid w:val="0091150D"/>
    <w:rsid w:val="00913FF8"/>
    <w:rsid w:val="00914A33"/>
    <w:rsid w:val="00923AA2"/>
    <w:rsid w:val="0092563E"/>
    <w:rsid w:val="0092607F"/>
    <w:rsid w:val="009307EF"/>
    <w:rsid w:val="00932686"/>
    <w:rsid w:val="00940923"/>
    <w:rsid w:val="009454C5"/>
    <w:rsid w:val="00946368"/>
    <w:rsid w:val="009466DA"/>
    <w:rsid w:val="00957BC5"/>
    <w:rsid w:val="00966FF8"/>
    <w:rsid w:val="0097060B"/>
    <w:rsid w:val="00970FED"/>
    <w:rsid w:val="00973101"/>
    <w:rsid w:val="009746BA"/>
    <w:rsid w:val="00974A93"/>
    <w:rsid w:val="009768EB"/>
    <w:rsid w:val="009800ED"/>
    <w:rsid w:val="00982B48"/>
    <w:rsid w:val="00985493"/>
    <w:rsid w:val="0098664B"/>
    <w:rsid w:val="009910CA"/>
    <w:rsid w:val="00993B91"/>
    <w:rsid w:val="009976F3"/>
    <w:rsid w:val="009A3454"/>
    <w:rsid w:val="009B41F0"/>
    <w:rsid w:val="009B754A"/>
    <w:rsid w:val="009C0F8C"/>
    <w:rsid w:val="009C2FFA"/>
    <w:rsid w:val="009D21B9"/>
    <w:rsid w:val="009D37B2"/>
    <w:rsid w:val="009D4DE4"/>
    <w:rsid w:val="009E3035"/>
    <w:rsid w:val="009E4438"/>
    <w:rsid w:val="009E7AEE"/>
    <w:rsid w:val="009F1661"/>
    <w:rsid w:val="009F64BC"/>
    <w:rsid w:val="009F75A7"/>
    <w:rsid w:val="00A1171B"/>
    <w:rsid w:val="00A11D00"/>
    <w:rsid w:val="00A13A84"/>
    <w:rsid w:val="00A21A84"/>
    <w:rsid w:val="00A22D37"/>
    <w:rsid w:val="00A25FC8"/>
    <w:rsid w:val="00A40920"/>
    <w:rsid w:val="00A440B6"/>
    <w:rsid w:val="00A46239"/>
    <w:rsid w:val="00A50BB9"/>
    <w:rsid w:val="00A71209"/>
    <w:rsid w:val="00A72CC9"/>
    <w:rsid w:val="00A77C9D"/>
    <w:rsid w:val="00A823C1"/>
    <w:rsid w:val="00A82820"/>
    <w:rsid w:val="00A82DC1"/>
    <w:rsid w:val="00A8426D"/>
    <w:rsid w:val="00A90BC2"/>
    <w:rsid w:val="00A9165E"/>
    <w:rsid w:val="00A91CB6"/>
    <w:rsid w:val="00A92078"/>
    <w:rsid w:val="00A9449E"/>
    <w:rsid w:val="00A94EC0"/>
    <w:rsid w:val="00AA0405"/>
    <w:rsid w:val="00AA35E9"/>
    <w:rsid w:val="00AA752F"/>
    <w:rsid w:val="00AB21DB"/>
    <w:rsid w:val="00AC39BC"/>
    <w:rsid w:val="00AD018F"/>
    <w:rsid w:val="00AD1212"/>
    <w:rsid w:val="00AD16AB"/>
    <w:rsid w:val="00AD22FA"/>
    <w:rsid w:val="00AD76B6"/>
    <w:rsid w:val="00AE0240"/>
    <w:rsid w:val="00AE25C0"/>
    <w:rsid w:val="00AE450D"/>
    <w:rsid w:val="00AE71A0"/>
    <w:rsid w:val="00AF1CC2"/>
    <w:rsid w:val="00AF4C5D"/>
    <w:rsid w:val="00B011C9"/>
    <w:rsid w:val="00B014FE"/>
    <w:rsid w:val="00B017D6"/>
    <w:rsid w:val="00B11002"/>
    <w:rsid w:val="00B144E9"/>
    <w:rsid w:val="00B20DC7"/>
    <w:rsid w:val="00B21D43"/>
    <w:rsid w:val="00B22468"/>
    <w:rsid w:val="00B237E4"/>
    <w:rsid w:val="00B46CCF"/>
    <w:rsid w:val="00B47B04"/>
    <w:rsid w:val="00B5184C"/>
    <w:rsid w:val="00B51EC0"/>
    <w:rsid w:val="00B6156D"/>
    <w:rsid w:val="00B71B2F"/>
    <w:rsid w:val="00B71F70"/>
    <w:rsid w:val="00B72903"/>
    <w:rsid w:val="00B77439"/>
    <w:rsid w:val="00B8015D"/>
    <w:rsid w:val="00B854A5"/>
    <w:rsid w:val="00B914BC"/>
    <w:rsid w:val="00B92B1A"/>
    <w:rsid w:val="00BA08A1"/>
    <w:rsid w:val="00BA51D1"/>
    <w:rsid w:val="00BB1228"/>
    <w:rsid w:val="00BB1333"/>
    <w:rsid w:val="00BB151C"/>
    <w:rsid w:val="00BC6E57"/>
    <w:rsid w:val="00BD2ADA"/>
    <w:rsid w:val="00BE1165"/>
    <w:rsid w:val="00BE2479"/>
    <w:rsid w:val="00BE52F9"/>
    <w:rsid w:val="00BE7CF6"/>
    <w:rsid w:val="00BF0592"/>
    <w:rsid w:val="00BF4DE6"/>
    <w:rsid w:val="00BF63E5"/>
    <w:rsid w:val="00C03952"/>
    <w:rsid w:val="00C04674"/>
    <w:rsid w:val="00C05A3C"/>
    <w:rsid w:val="00C06B7D"/>
    <w:rsid w:val="00C07ABE"/>
    <w:rsid w:val="00C13B0E"/>
    <w:rsid w:val="00C13C3D"/>
    <w:rsid w:val="00C145C7"/>
    <w:rsid w:val="00C159DB"/>
    <w:rsid w:val="00C209AF"/>
    <w:rsid w:val="00C20C71"/>
    <w:rsid w:val="00C219D4"/>
    <w:rsid w:val="00C251F5"/>
    <w:rsid w:val="00C2571B"/>
    <w:rsid w:val="00C34033"/>
    <w:rsid w:val="00C41780"/>
    <w:rsid w:val="00C43C3C"/>
    <w:rsid w:val="00C44B12"/>
    <w:rsid w:val="00C4557A"/>
    <w:rsid w:val="00C4571F"/>
    <w:rsid w:val="00C466CF"/>
    <w:rsid w:val="00C52FA9"/>
    <w:rsid w:val="00C56929"/>
    <w:rsid w:val="00C576DF"/>
    <w:rsid w:val="00C61C8C"/>
    <w:rsid w:val="00C6541A"/>
    <w:rsid w:val="00C66F92"/>
    <w:rsid w:val="00C81EE8"/>
    <w:rsid w:val="00C84363"/>
    <w:rsid w:val="00C900CB"/>
    <w:rsid w:val="00C9672B"/>
    <w:rsid w:val="00CA3FC6"/>
    <w:rsid w:val="00CA64D2"/>
    <w:rsid w:val="00CA7A8C"/>
    <w:rsid w:val="00CB4EAD"/>
    <w:rsid w:val="00CB75F2"/>
    <w:rsid w:val="00CB7BDB"/>
    <w:rsid w:val="00CC37FF"/>
    <w:rsid w:val="00CC47EE"/>
    <w:rsid w:val="00CD2B58"/>
    <w:rsid w:val="00CD34A3"/>
    <w:rsid w:val="00CE031F"/>
    <w:rsid w:val="00CE0A7B"/>
    <w:rsid w:val="00CE5763"/>
    <w:rsid w:val="00CE74F6"/>
    <w:rsid w:val="00D033FB"/>
    <w:rsid w:val="00D05644"/>
    <w:rsid w:val="00D128D0"/>
    <w:rsid w:val="00D237B8"/>
    <w:rsid w:val="00D31873"/>
    <w:rsid w:val="00D34721"/>
    <w:rsid w:val="00D3593B"/>
    <w:rsid w:val="00D359B3"/>
    <w:rsid w:val="00D41D1F"/>
    <w:rsid w:val="00D6155C"/>
    <w:rsid w:val="00D6518F"/>
    <w:rsid w:val="00D65D1C"/>
    <w:rsid w:val="00D706C5"/>
    <w:rsid w:val="00D72FD5"/>
    <w:rsid w:val="00D7330D"/>
    <w:rsid w:val="00D75C7B"/>
    <w:rsid w:val="00D83A41"/>
    <w:rsid w:val="00D9278A"/>
    <w:rsid w:val="00D961A1"/>
    <w:rsid w:val="00D978E0"/>
    <w:rsid w:val="00DA617B"/>
    <w:rsid w:val="00DB0F95"/>
    <w:rsid w:val="00DB33F8"/>
    <w:rsid w:val="00DC04BF"/>
    <w:rsid w:val="00DC109F"/>
    <w:rsid w:val="00DC75E3"/>
    <w:rsid w:val="00DD3B40"/>
    <w:rsid w:val="00DE1525"/>
    <w:rsid w:val="00DE1592"/>
    <w:rsid w:val="00DE2AC0"/>
    <w:rsid w:val="00DF3793"/>
    <w:rsid w:val="00DF4719"/>
    <w:rsid w:val="00E02DB9"/>
    <w:rsid w:val="00E15030"/>
    <w:rsid w:val="00E31218"/>
    <w:rsid w:val="00E3145C"/>
    <w:rsid w:val="00E315FC"/>
    <w:rsid w:val="00E31FDC"/>
    <w:rsid w:val="00E333C9"/>
    <w:rsid w:val="00E558C1"/>
    <w:rsid w:val="00E562B7"/>
    <w:rsid w:val="00E60F67"/>
    <w:rsid w:val="00E61870"/>
    <w:rsid w:val="00E618AD"/>
    <w:rsid w:val="00E77795"/>
    <w:rsid w:val="00E80525"/>
    <w:rsid w:val="00E81957"/>
    <w:rsid w:val="00E84537"/>
    <w:rsid w:val="00E85453"/>
    <w:rsid w:val="00E871C7"/>
    <w:rsid w:val="00E87761"/>
    <w:rsid w:val="00E878FD"/>
    <w:rsid w:val="00E95A1A"/>
    <w:rsid w:val="00E9671E"/>
    <w:rsid w:val="00E96901"/>
    <w:rsid w:val="00EA1E26"/>
    <w:rsid w:val="00EA5198"/>
    <w:rsid w:val="00EA551E"/>
    <w:rsid w:val="00EB1F80"/>
    <w:rsid w:val="00EB501D"/>
    <w:rsid w:val="00EC103C"/>
    <w:rsid w:val="00ED1891"/>
    <w:rsid w:val="00ED1CC8"/>
    <w:rsid w:val="00ED7902"/>
    <w:rsid w:val="00ED79D7"/>
    <w:rsid w:val="00EF1E98"/>
    <w:rsid w:val="00EF43F7"/>
    <w:rsid w:val="00F007C4"/>
    <w:rsid w:val="00F019F8"/>
    <w:rsid w:val="00F03EAE"/>
    <w:rsid w:val="00F102AF"/>
    <w:rsid w:val="00F1101E"/>
    <w:rsid w:val="00F206A8"/>
    <w:rsid w:val="00F20CB4"/>
    <w:rsid w:val="00F24837"/>
    <w:rsid w:val="00F315FD"/>
    <w:rsid w:val="00F522C0"/>
    <w:rsid w:val="00F55E77"/>
    <w:rsid w:val="00F565BD"/>
    <w:rsid w:val="00F65502"/>
    <w:rsid w:val="00F65792"/>
    <w:rsid w:val="00F70E12"/>
    <w:rsid w:val="00F71096"/>
    <w:rsid w:val="00F73237"/>
    <w:rsid w:val="00F7417E"/>
    <w:rsid w:val="00F74A8F"/>
    <w:rsid w:val="00F767BC"/>
    <w:rsid w:val="00F7705E"/>
    <w:rsid w:val="00F77B8E"/>
    <w:rsid w:val="00F818A9"/>
    <w:rsid w:val="00F831BE"/>
    <w:rsid w:val="00F86ED1"/>
    <w:rsid w:val="00F929BA"/>
    <w:rsid w:val="00F92BE4"/>
    <w:rsid w:val="00F93390"/>
    <w:rsid w:val="00F95F88"/>
    <w:rsid w:val="00F96406"/>
    <w:rsid w:val="00FA4F4F"/>
    <w:rsid w:val="00FA5F34"/>
    <w:rsid w:val="00FA5F67"/>
    <w:rsid w:val="00FB09E1"/>
    <w:rsid w:val="00FB3348"/>
    <w:rsid w:val="00FB42EC"/>
    <w:rsid w:val="00FC7227"/>
    <w:rsid w:val="00FD2B77"/>
    <w:rsid w:val="00FD4374"/>
    <w:rsid w:val="00FD4A3A"/>
    <w:rsid w:val="00FD66E2"/>
    <w:rsid w:val="00FD719A"/>
    <w:rsid w:val="00FD7352"/>
    <w:rsid w:val="00FE1B08"/>
    <w:rsid w:val="00FE24B1"/>
    <w:rsid w:val="00FE3049"/>
    <w:rsid w:val="00FE4E37"/>
    <w:rsid w:val="00FF26A2"/>
    <w:rsid w:val="00FF2743"/>
    <w:rsid w:val="00FF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4BA69"/>
  <w15:docId w15:val="{DCEA00DD-8C9C-4E7E-92B4-830C9B16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C98"/>
    <w:pPr>
      <w:spacing w:after="200" w:line="276" w:lineRule="auto"/>
      <w:jc w:val="left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9"/>
    <w:qFormat/>
    <w:rsid w:val="00D75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nicode1">
    <w:name w:val="unicode1"/>
    <w:basedOn w:val="a0"/>
    <w:rsid w:val="00C81EE8"/>
  </w:style>
  <w:style w:type="table" w:styleId="a3">
    <w:name w:val="Table Grid"/>
    <w:basedOn w:val="a1"/>
    <w:uiPriority w:val="59"/>
    <w:rsid w:val="00C81EE8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EE8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uiPriority w:val="99"/>
    <w:rsid w:val="00F315FD"/>
    <w:pPr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rsid w:val="00F315FD"/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193EA2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47067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13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13C3D"/>
    <w:rPr>
      <w:rFonts w:asciiTheme="minorHAnsi" w:hAnsiTheme="minorHAnsi"/>
      <w:sz w:val="22"/>
    </w:rPr>
  </w:style>
  <w:style w:type="paragraph" w:styleId="ac">
    <w:name w:val="footer"/>
    <w:basedOn w:val="a"/>
    <w:link w:val="ad"/>
    <w:uiPriority w:val="99"/>
    <w:unhideWhenUsed/>
    <w:rsid w:val="00C13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13C3D"/>
    <w:rPr>
      <w:rFonts w:asciiTheme="minorHAnsi" w:hAnsiTheme="minorHAnsi"/>
      <w:sz w:val="22"/>
    </w:rPr>
  </w:style>
  <w:style w:type="paragraph" w:customStyle="1" w:styleId="1">
    <w:name w:val="Знак1 Знак Знак Знак Знак Знак Знак"/>
    <w:basedOn w:val="a"/>
    <w:rsid w:val="002143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0">
    <w:name w:val="Знак1 Знак Знак Знак Знак Знак Знак"/>
    <w:basedOn w:val="a"/>
    <w:rsid w:val="005828C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1">
    <w:name w:val="Основной текст Знак1"/>
    <w:basedOn w:val="a0"/>
    <w:link w:val="ae"/>
    <w:uiPriority w:val="99"/>
    <w:locked/>
    <w:rsid w:val="005828CF"/>
    <w:rPr>
      <w:rFonts w:cs="Times New Roman"/>
      <w:sz w:val="26"/>
      <w:szCs w:val="26"/>
      <w:shd w:val="clear" w:color="auto" w:fill="FFFFFF"/>
    </w:rPr>
  </w:style>
  <w:style w:type="paragraph" w:styleId="ae">
    <w:name w:val="Body Text"/>
    <w:basedOn w:val="a"/>
    <w:link w:val="11"/>
    <w:uiPriority w:val="99"/>
    <w:rsid w:val="005828CF"/>
    <w:pPr>
      <w:shd w:val="clear" w:color="auto" w:fill="FFFFFF"/>
      <w:spacing w:after="0" w:line="312" w:lineRule="exact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uiPriority w:val="99"/>
    <w:semiHidden/>
    <w:rsid w:val="005828CF"/>
    <w:rPr>
      <w:rFonts w:asciiTheme="minorHAnsi" w:hAnsiTheme="minorHAnsi"/>
      <w:sz w:val="22"/>
    </w:rPr>
  </w:style>
  <w:style w:type="paragraph" w:customStyle="1" w:styleId="af0">
    <w:name w:val="Знак Знак"/>
    <w:basedOn w:val="a"/>
    <w:autoRedefine/>
    <w:uiPriority w:val="99"/>
    <w:rsid w:val="00401FF7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1">
    <w:name w:val="Основной текст_"/>
    <w:basedOn w:val="a0"/>
    <w:link w:val="12"/>
    <w:rsid w:val="00C466C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1"/>
    <w:rsid w:val="00C466CF"/>
    <w:pPr>
      <w:shd w:val="clear" w:color="auto" w:fill="FFFFFF"/>
      <w:spacing w:after="0" w:line="355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Знак11"/>
    <w:basedOn w:val="a"/>
    <w:autoRedefine/>
    <w:rsid w:val="00DF4719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3E06F8"/>
    <w:pPr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сновной текст14"/>
    <w:basedOn w:val="a"/>
    <w:rsid w:val="001B6E1A"/>
    <w:pPr>
      <w:shd w:val="clear" w:color="auto" w:fill="FFFFFF"/>
      <w:spacing w:after="0" w:line="0" w:lineRule="atLeast"/>
      <w:jc w:val="both"/>
    </w:pPr>
    <w:rPr>
      <w:rFonts w:ascii="Sylfaen" w:eastAsia="Sylfaen" w:hAnsi="Sylfaen" w:cs="Sylfaen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5C7B"/>
    <w:rPr>
      <w:rFonts w:eastAsia="Times New Roman" w:cs="Times New Roman"/>
      <w:b/>
      <w:bCs/>
      <w:sz w:val="36"/>
      <w:szCs w:val="36"/>
      <w:lang w:eastAsia="ru-RU"/>
    </w:rPr>
  </w:style>
  <w:style w:type="paragraph" w:styleId="af2">
    <w:name w:val="footnote text"/>
    <w:basedOn w:val="a"/>
    <w:link w:val="af3"/>
    <w:uiPriority w:val="99"/>
    <w:unhideWhenUsed/>
    <w:rsid w:val="00C52FA9"/>
    <w:pPr>
      <w:widowControl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C52FA9"/>
    <w:rPr>
      <w:rFonts w:asciiTheme="minorHAnsi" w:eastAsia="Times New Roman" w:hAnsiTheme="minorHAnsi" w:cs="Times New Roman"/>
      <w:sz w:val="20"/>
      <w:szCs w:val="20"/>
      <w:lang w:eastAsia="ru-RU"/>
    </w:rPr>
  </w:style>
  <w:style w:type="character" w:styleId="af4">
    <w:name w:val="footnote reference"/>
    <w:aliases w:val="Знак сноски 1,Знак сноски-FN,Ciae niinee-FN,Текст сновски,fr,Ciae niinee I,Footnotes refss,Appel note de bas de page,Referencia nota al pie,Footnote Reference Superscript,Footnote Reference Arial,BVI fnr,SUPERS,Footnote symbol,BVI f,FZ,F"/>
    <w:uiPriority w:val="99"/>
    <w:qFormat/>
    <w:rsid w:val="00C52FA9"/>
    <w:rPr>
      <w:rFonts w:cs="Times New Roman"/>
      <w:vertAlign w:val="superscript"/>
    </w:rPr>
  </w:style>
  <w:style w:type="character" w:styleId="af5">
    <w:name w:val="Strong"/>
    <w:basedOn w:val="a0"/>
    <w:uiPriority w:val="22"/>
    <w:qFormat/>
    <w:rsid w:val="00C52F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3;&#1072;&#1075;&#1080;&#1084;&#1086;&#1074;\&#1073;&#1083;&#1072;&#1085;&#1082;%20&#1087;&#1080;&#1089;&#1100;&#1084;&#1072;%20&#1052;&#1057;&#1054;&#104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70797-B791-455B-BD36-F811D96F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МСОБ.dotx</Template>
  <TotalTime>1434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Президента Республики Башкортостан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Нагимова</dc:creator>
  <cp:lastModifiedBy>Guzel Galina</cp:lastModifiedBy>
  <cp:revision>184</cp:revision>
  <cp:lastPrinted>2025-03-04T09:39:00Z</cp:lastPrinted>
  <dcterms:created xsi:type="dcterms:W3CDTF">2018-01-18T06:45:00Z</dcterms:created>
  <dcterms:modified xsi:type="dcterms:W3CDTF">2026-02-25T16:58:00Z</dcterms:modified>
</cp:coreProperties>
</file>