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2E" w:rsidRPr="00E47799" w:rsidRDefault="004A5B2E" w:rsidP="000A7DF2">
      <w:pPr>
        <w:pStyle w:val="TableParagraph"/>
        <w:spacing w:line="240" w:lineRule="auto"/>
        <w:ind w:left="0"/>
        <w:jc w:val="center"/>
        <w:rPr>
          <w:b/>
          <w:sz w:val="28"/>
          <w:szCs w:val="28"/>
        </w:rPr>
      </w:pPr>
      <w:r w:rsidRPr="00FE7E16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24.5pt">
            <v:imagedata r:id="rId7" o:title=""/>
          </v:shape>
        </w:pict>
      </w:r>
      <w:r w:rsidRPr="00E47799">
        <w:rPr>
          <w:b/>
          <w:sz w:val="28"/>
          <w:szCs w:val="28"/>
        </w:rPr>
        <w:t>Пояснительная</w:t>
      </w:r>
      <w:r w:rsidRPr="00E47799">
        <w:rPr>
          <w:b/>
          <w:spacing w:val="-7"/>
          <w:sz w:val="28"/>
          <w:szCs w:val="28"/>
        </w:rPr>
        <w:t xml:space="preserve"> </w:t>
      </w:r>
      <w:r w:rsidRPr="00E47799">
        <w:rPr>
          <w:b/>
          <w:sz w:val="28"/>
          <w:szCs w:val="28"/>
        </w:rPr>
        <w:t>записка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Рабочая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программа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данного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разработана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требованиями: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Федерального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закона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от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29.12.2012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№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273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«Об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 Федерации»;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Приказа Минпросвещения от 31.05.2021 № 286 «Об утверждении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федерального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государственного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образовательного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стандарта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начального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общего образования»;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Методических рекомендаций по использованию и включению в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содержание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воспитания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символов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 Федерации, направленных письмом Минпросвещения от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15.04.2022 № СК-295/06;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Методических рекомендаций по уточнению понятия и содержания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 деятельности в рамках реализации основных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общеобразовательных программ, в том числе в части проектной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деятельности, направленных письмом Минобрнауки от 18.08.2017 № 09-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1672;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Стратегии развития воспитания в Российской Федерации на период до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2025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утвержденной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распоряжением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Правительства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29.05.2015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№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996-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р;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СП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2.4.3648-20;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СанПиН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1.2.3685-21;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основной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программы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b/>
          <w:sz w:val="28"/>
          <w:szCs w:val="28"/>
        </w:rPr>
        <w:t xml:space="preserve">Цель курса: </w:t>
      </w:r>
      <w:r w:rsidRPr="00FB0D7B">
        <w:rPr>
          <w:sz w:val="28"/>
          <w:szCs w:val="28"/>
        </w:rPr>
        <w:t>формирование взглядов школьников на основе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 ценностей через изучение центральных тем – патриотизм,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гражданственность,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историческое</w:t>
      </w:r>
      <w:r w:rsidRPr="00FB0D7B">
        <w:rPr>
          <w:spacing w:val="-1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просвещение,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нравственность,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экология.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Основными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воспитание</w:t>
      </w:r>
      <w:r w:rsidRPr="00FB0D7B">
        <w:rPr>
          <w:spacing w:val="62"/>
          <w:sz w:val="28"/>
          <w:szCs w:val="28"/>
        </w:rPr>
        <w:t xml:space="preserve"> </w:t>
      </w:r>
      <w:r w:rsidRPr="00FB0D7B">
        <w:rPr>
          <w:sz w:val="28"/>
          <w:szCs w:val="28"/>
        </w:rPr>
        <w:t>активной</w:t>
      </w:r>
      <w:r w:rsidRPr="00FB0D7B">
        <w:rPr>
          <w:spacing w:val="62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позиции,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духовно-нравственное</w:t>
      </w:r>
      <w:r w:rsidRPr="00FB0D7B">
        <w:rPr>
          <w:spacing w:val="6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патриотическое воспитание на основе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ценностей;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совершенствование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навыков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сверстниками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коммуникативных умений;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повышение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обучающихся,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углубление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интереса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изучению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сохранению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истории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края,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развитие навыков совместной деятельности со сверстниками,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становление качеств, обеспечивающих успешность участия в коллективной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формирование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информационной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среде.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Учебный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предназначен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обучающихся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4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 xml:space="preserve">класса; 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рассчитан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 1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неделю/34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Pr="00916EEA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  <w:r w:rsidRPr="00916EEA">
        <w:rPr>
          <w:b/>
          <w:sz w:val="28"/>
          <w:szCs w:val="28"/>
        </w:rPr>
        <w:t>Содержание</w:t>
      </w:r>
      <w:r w:rsidRPr="00916EEA">
        <w:rPr>
          <w:b/>
          <w:spacing w:val="-3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курса</w:t>
      </w:r>
      <w:r w:rsidRPr="00916EEA">
        <w:rPr>
          <w:b/>
          <w:spacing w:val="-2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внеурочной</w:t>
      </w:r>
      <w:r w:rsidRPr="00916EEA">
        <w:rPr>
          <w:b/>
          <w:spacing w:val="-8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деятельности</w:t>
      </w:r>
    </w:p>
    <w:p w:rsidR="004A5B2E" w:rsidRPr="00FB0D7B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Темы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занятий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приурочены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государственным праздникам,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знаменательным датам, традиционным праздникам,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годовщинам со дня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известных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людей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ученых,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писателей,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деятелей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деятелей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64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знаний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Наша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Россия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165-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68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К.Э.</w:t>
      </w:r>
      <w:r w:rsidRPr="00FB0D7B">
        <w:rPr>
          <w:spacing w:val="66"/>
          <w:sz w:val="28"/>
          <w:szCs w:val="28"/>
        </w:rPr>
        <w:t xml:space="preserve"> </w:t>
      </w:r>
      <w:r w:rsidRPr="00FB0D7B">
        <w:rPr>
          <w:sz w:val="28"/>
          <w:szCs w:val="28"/>
        </w:rPr>
        <w:t>Циолковского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музыки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пожилого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учителя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отца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Международный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школьных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библиотек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народного единства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Мы разные, мы вместе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матери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Символы</w:t>
      </w:r>
      <w:r w:rsidRPr="00FB0D7B">
        <w:rPr>
          <w:spacing w:val="-1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Волонтеры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Героев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Отечества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Конституции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Тема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Нового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года.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Семейные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праздники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мечты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Рождество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снятия</w:t>
      </w:r>
      <w:r w:rsidRPr="00FB0D7B">
        <w:rPr>
          <w:spacing w:val="67"/>
          <w:sz w:val="28"/>
          <w:szCs w:val="28"/>
        </w:rPr>
        <w:t xml:space="preserve"> </w:t>
      </w:r>
      <w:r w:rsidRPr="00FB0D7B">
        <w:rPr>
          <w:sz w:val="28"/>
          <w:szCs w:val="28"/>
        </w:rPr>
        <w:t>блокады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Ленинграда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160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К.С.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Станиславского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науки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мир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 защитника Отечества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Международный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женский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110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лет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дня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рождения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советского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писателя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поэта,</w:t>
      </w:r>
      <w:r w:rsidRPr="00FB0D7B">
        <w:rPr>
          <w:spacing w:val="8"/>
          <w:sz w:val="28"/>
          <w:szCs w:val="28"/>
        </w:rPr>
        <w:t xml:space="preserve"> </w:t>
      </w:r>
      <w:r w:rsidRPr="00FB0D7B">
        <w:rPr>
          <w:sz w:val="28"/>
          <w:szCs w:val="28"/>
        </w:rPr>
        <w:t>автора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слов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гимнов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РФ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СССР С.В.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Михалкова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воссоединения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Крыма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Россией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Всемирный 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театра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космонавтики.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Мы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первые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Память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геноциде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советского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нацистами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пособниками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День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Земли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Победы.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Бессмертный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полк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День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детских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общественных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организаций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Россия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возможностей</w:t>
      </w:r>
    </w:p>
    <w:p w:rsidR="004A5B2E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</w:p>
    <w:p w:rsidR="004A5B2E" w:rsidRDefault="004A5B2E" w:rsidP="00FB0D7B">
      <w:pPr>
        <w:pStyle w:val="TableParagraph"/>
        <w:spacing w:line="240" w:lineRule="auto"/>
        <w:rPr>
          <w:spacing w:val="-67"/>
          <w:sz w:val="28"/>
          <w:szCs w:val="28"/>
        </w:rPr>
      </w:pPr>
      <w:r w:rsidRPr="00916EEA">
        <w:rPr>
          <w:b/>
          <w:sz w:val="28"/>
          <w:szCs w:val="28"/>
        </w:rPr>
        <w:t>Планируемые</w:t>
      </w:r>
      <w:r w:rsidRPr="00916EEA">
        <w:rPr>
          <w:b/>
          <w:spacing w:val="-7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результаты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освоения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курса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внеурочной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</w:t>
      </w:r>
      <w:r w:rsidRPr="00FB0D7B">
        <w:rPr>
          <w:spacing w:val="-67"/>
          <w:sz w:val="28"/>
          <w:szCs w:val="28"/>
        </w:rPr>
        <w:t xml:space="preserve"> 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Личностные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результаты: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становление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ценностного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Родине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осознание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этнокультурной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гражданской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идентичности;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сопричастность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прошлому,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настоящему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будущему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страны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 края;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уважение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своему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другим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народам;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первоначальные представления о человеке как члене общества, 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правах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ответственности,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уважении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достоинстве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нравственно-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этических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нормах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 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правилах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межличностных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признание</w:t>
      </w:r>
      <w:r w:rsidRPr="00FB0D7B">
        <w:rPr>
          <w:spacing w:val="5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индивидуальности</w:t>
      </w:r>
      <w:r w:rsidRPr="00FB0D7B">
        <w:rPr>
          <w:spacing w:val="58"/>
          <w:sz w:val="28"/>
          <w:szCs w:val="28"/>
        </w:rPr>
        <w:t xml:space="preserve"> </w:t>
      </w:r>
      <w:r w:rsidRPr="00FB0D7B">
        <w:rPr>
          <w:sz w:val="28"/>
          <w:szCs w:val="28"/>
        </w:rPr>
        <w:t>каждого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проявление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сопереживания,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уважения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доброжелательности;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неприятие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любых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направленных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причинение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физического и морального вреда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другим</w:t>
      </w:r>
      <w:r w:rsidRPr="00FB0D7B">
        <w:rPr>
          <w:spacing w:val="7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людям;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бережное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неприятие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действий,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приносящих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вред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природе.</w:t>
      </w:r>
    </w:p>
    <w:p w:rsidR="004A5B2E" w:rsidRPr="00FB0D7B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FB0D7B">
        <w:rPr>
          <w:sz w:val="28"/>
          <w:szCs w:val="28"/>
        </w:rPr>
        <w:t>Метапредметные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результаты</w:t>
      </w:r>
      <w:r>
        <w:rPr>
          <w:sz w:val="28"/>
          <w:szCs w:val="28"/>
        </w:rPr>
        <w:t>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базовые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логические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сравнивать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объекты,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устанавливать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сравнения,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устанавливать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аналогии;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объединять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части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(объекты)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определенному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признаку;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определять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существенный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признак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классификации,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классифицировать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находить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закономерности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противоречия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рассматриваемых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фактах,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данных и наблюдениях на основе предложенного педагогическим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выявлять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недостаток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(практической)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 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предложенного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 причинно-следственные связи в ситуациях,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поддающихся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непосредственному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наблюдению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знакомых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опыту,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делать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выводы;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базовые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исследовательские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определять разрыв между реальным и желательным состоянием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(ситуации)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педагогическим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вопросов;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помощью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педагогического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формулировать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цель,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планировать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изменения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объекта,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сравнивать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несколько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вариантов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выбирать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наиболее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подходящий (на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критериев);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проводить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плану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опыт,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несложное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установлению особенностей объекта изучения и связей между объектами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(часть –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целое,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причина</w:t>
      </w:r>
      <w:r w:rsidRPr="00FB0D7B">
        <w:rPr>
          <w:spacing w:val="4"/>
          <w:sz w:val="28"/>
          <w:szCs w:val="28"/>
        </w:rPr>
        <w:t xml:space="preserve"> </w:t>
      </w:r>
      <w:r w:rsidRPr="00FB0D7B">
        <w:rPr>
          <w:sz w:val="28"/>
          <w:szCs w:val="28"/>
        </w:rPr>
        <w:t>–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следствие);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формулировать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выводы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подкреплять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доказательствами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результатов проведенного наблюдения (опыта, измерения, классификации,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сравнения,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исследования);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прогнозировать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развитие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процессов,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событий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последствия 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аналогичных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сходных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ситуациях;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работа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информацией: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выбирать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источник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получения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согласно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заданному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алгоритму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находить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источнике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информацию,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представленную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в явном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виде;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распознавать достоверную и недостоверную информацию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самостоятельно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основании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предложенного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педагогическим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способа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ее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проверки;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соблюдать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помощью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взрослых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(педагогических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работников,</w:t>
      </w:r>
      <w:r w:rsidRPr="00FB0D7B">
        <w:rPr>
          <w:spacing w:val="8"/>
          <w:sz w:val="28"/>
          <w:szCs w:val="28"/>
        </w:rPr>
        <w:t xml:space="preserve"> </w:t>
      </w:r>
      <w:r w:rsidRPr="00FB0D7B">
        <w:rPr>
          <w:sz w:val="28"/>
          <w:szCs w:val="28"/>
        </w:rPr>
        <w:t>-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родителей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(законных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представителей)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несовершеннолетних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обучающихся)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информационной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безопасности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поиске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 в интернете;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анализировать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создавать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текстовую,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видео-,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графическую,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звуковую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информацию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задачей;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самостоятельно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создавать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схемы,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таблицы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представления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информации.</w:t>
      </w:r>
    </w:p>
    <w:p w:rsidR="004A5B2E" w:rsidRPr="00FB0D7B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FB0D7B">
        <w:rPr>
          <w:sz w:val="28"/>
          <w:szCs w:val="28"/>
        </w:rPr>
        <w:t>Овладение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универсальными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учебными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коммуникативными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действиями: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общение: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воспринимать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формулировать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суждения,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выражать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эмоции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 целями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условиями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 в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знакомой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среде;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уважительное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собеседнику,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соблюдать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правила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ведения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диалога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дискуссии;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признавать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существования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разных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точек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зрения;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корректно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аргументировано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высказывать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мнение;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строить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речевое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высказывание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соответствии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поставленной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задачей;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создавать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устные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письменные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тексты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(описание,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рассуждение,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повествование);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готовить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небольшие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публичные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выступления;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подбирать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иллюстративный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материал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(рисунки,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фото,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плакаты)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тексту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выступления;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совместная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деятельность: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формулировать краткосрочные и долгосрочные цели (индивидуальные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учетом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участия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коллективных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задачах)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стандартной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(типовой)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ситуации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основе предложенного формата планирования,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распределения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промежуточных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шагов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сроков;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принимать цель совместной деятельности, коллективно строить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ее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достижению: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распределять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договариваться,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обсуждать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процесс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совместной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готовность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руководить,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выполнять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поручения,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подчиняться;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ответственно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выполнять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свою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часть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работы;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оценивать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вклад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общий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выполнять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совместные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проектные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опорой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на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предложенные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образцы.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Овладение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универсальными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учебными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регулятивными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действиями: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самоорганизация: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планировать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решению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задачи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для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получения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выстраивать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последовательность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выбранных</w:t>
      </w:r>
      <w:r w:rsidRPr="00FB0D7B">
        <w:rPr>
          <w:spacing w:val="-11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действий;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самоконтроль: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причины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успеха/неудач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учебной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деятельности;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корректировать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учебные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действия для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преодоления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ошибок.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Предметные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результаты</w:t>
      </w:r>
      <w:r>
        <w:rPr>
          <w:sz w:val="28"/>
          <w:szCs w:val="28"/>
        </w:rPr>
        <w:t>.</w:t>
      </w:r>
    </w:p>
    <w:p w:rsidR="004A5B2E" w:rsidRPr="00FB0D7B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Сформировано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представление: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политическом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устройстве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институтах,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 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 общества,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о его важнейших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законах;</w:t>
      </w:r>
      <w:r w:rsidRPr="00FB0D7B">
        <w:rPr>
          <w:spacing w:val="9"/>
          <w:sz w:val="28"/>
          <w:szCs w:val="28"/>
        </w:rPr>
        <w:t xml:space="preserve"> </w:t>
      </w:r>
      <w:r w:rsidRPr="00FB0D7B">
        <w:rPr>
          <w:sz w:val="28"/>
          <w:szCs w:val="28"/>
        </w:rPr>
        <w:t>о базовых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национальных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российских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ценностях;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символах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 —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Флаге,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Гербе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флаге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гербе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субъекта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Федерации,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котором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находится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образовательное учреждение;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институтах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гражданского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возможностях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участия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общественном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управлении;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правах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обязанностях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гражданина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народах России, об их общей исторической судьбе, о единстве народов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нашей страны; национальных героях и важнейших событиях истории России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и ее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народов;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религиозной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картине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мира,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традиционных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религий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развитии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Российского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государства,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истории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культуре нашей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страны;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возможном негативном влиянии на морально-психологическое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состояние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компьютерных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игр,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кино,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телевизионных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передач,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рекламы;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нравственных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основах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учебы,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ведущей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образования,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значении творчества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 человека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5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роли знаний, науки, современного производства в жизни человека и</w:t>
      </w:r>
      <w:r w:rsidRPr="00FB0D7B">
        <w:rPr>
          <w:spacing w:val="-6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единстве и взаимовлиянии различных видов здоровья человека: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физического,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нравственного</w:t>
      </w:r>
      <w:r w:rsidRPr="00FB0D7B">
        <w:rPr>
          <w:spacing w:val="-12"/>
          <w:sz w:val="28"/>
          <w:szCs w:val="28"/>
        </w:rPr>
        <w:t xml:space="preserve"> </w:t>
      </w:r>
      <w:r w:rsidRPr="00FB0D7B">
        <w:rPr>
          <w:sz w:val="28"/>
          <w:szCs w:val="28"/>
        </w:rPr>
        <w:t>(душевного),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социально-психологического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(здоровья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семьи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школьного коллектива);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влиянии нравственности человека на состояние его здоровья 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окружающих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людей;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душевной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красоте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важности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физической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культуры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спорта для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здоровья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его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образования,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труда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и творчества;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активной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роли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природе.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Сформировано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ценностное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русскому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как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государственному,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межнационального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общения; своему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национальному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языку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 культуре;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семье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семейным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традициям;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учебе,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труду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творчеству;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своему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здоровью,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здоровью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родителей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(законных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представителей),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членов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своей семьи,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педагогов,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сверстников;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природе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формам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жизни.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Сформирован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интерес: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к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чтению,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произведениям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искусства,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театру,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музыке,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выставкам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т.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п.;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общественным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явлениям,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понимать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активную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роль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человека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государственным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праздникам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важнейшим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событиям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России,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родного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города;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природе,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природным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явлениям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формам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жизни;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художественному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творчеству.</w:t>
      </w:r>
    </w:p>
    <w:p w:rsidR="004A5B2E" w:rsidRPr="00FB0D7B" w:rsidRDefault="004A5B2E" w:rsidP="00FB0D7B">
      <w:pPr>
        <w:pStyle w:val="TableParagraph"/>
        <w:spacing w:line="240" w:lineRule="auto"/>
        <w:rPr>
          <w:b/>
          <w:sz w:val="28"/>
          <w:szCs w:val="28"/>
        </w:rPr>
      </w:pPr>
      <w:r w:rsidRPr="00FB0D7B">
        <w:rPr>
          <w:sz w:val="28"/>
          <w:szCs w:val="28"/>
        </w:rPr>
        <w:t>Сформированы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умения: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устанавливать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дружеские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взаимоотношения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9"/>
          <w:sz w:val="28"/>
          <w:szCs w:val="28"/>
        </w:rPr>
        <w:t xml:space="preserve"> </w:t>
      </w:r>
      <w:r w:rsidRPr="00FB0D7B">
        <w:rPr>
          <w:sz w:val="28"/>
          <w:szCs w:val="28"/>
        </w:rPr>
        <w:t>коллективе,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основанные</w:t>
      </w:r>
      <w:r w:rsidRPr="00FB0D7B">
        <w:rPr>
          <w:spacing w:val="2"/>
          <w:sz w:val="28"/>
          <w:szCs w:val="28"/>
        </w:rPr>
        <w:t xml:space="preserve"> </w:t>
      </w:r>
      <w:r w:rsidRPr="00FB0D7B">
        <w:rPr>
          <w:sz w:val="28"/>
          <w:szCs w:val="28"/>
        </w:rPr>
        <w:t>на взаимопомощи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и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взаимной</w:t>
      </w:r>
      <w:r w:rsidRPr="00FB0D7B">
        <w:rPr>
          <w:spacing w:val="-1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поддержке;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проявлять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бережное,</w:t>
      </w:r>
      <w:r w:rsidRPr="00FB0D7B">
        <w:rPr>
          <w:spacing w:val="-2"/>
          <w:sz w:val="28"/>
          <w:szCs w:val="28"/>
        </w:rPr>
        <w:t xml:space="preserve"> </w:t>
      </w:r>
      <w:r w:rsidRPr="00FB0D7B">
        <w:rPr>
          <w:sz w:val="28"/>
          <w:szCs w:val="28"/>
        </w:rPr>
        <w:t>гуманное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4"/>
          <w:sz w:val="28"/>
          <w:szCs w:val="28"/>
        </w:rPr>
        <w:t xml:space="preserve"> </w:t>
      </w:r>
      <w:r w:rsidRPr="00FB0D7B">
        <w:rPr>
          <w:sz w:val="28"/>
          <w:szCs w:val="28"/>
        </w:rPr>
        <w:t>ко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всему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живому;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соблюдать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общепринятые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нормы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поведения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в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обществе;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  <w:r w:rsidRPr="00FB0D7B">
        <w:rPr>
          <w:sz w:val="28"/>
          <w:szCs w:val="28"/>
        </w:rPr>
        <w:t>распознавать асоциальные поступки, уметь противостоять им;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проявлять</w:t>
      </w:r>
      <w:r w:rsidRPr="00FB0D7B">
        <w:rPr>
          <w:spacing w:val="-10"/>
          <w:sz w:val="28"/>
          <w:szCs w:val="28"/>
        </w:rPr>
        <w:t xml:space="preserve"> </w:t>
      </w:r>
      <w:r w:rsidRPr="00FB0D7B">
        <w:rPr>
          <w:sz w:val="28"/>
          <w:szCs w:val="28"/>
        </w:rPr>
        <w:t>отрицательное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отношение</w:t>
      </w:r>
      <w:r w:rsidRPr="00FB0D7B">
        <w:rPr>
          <w:spacing w:val="-6"/>
          <w:sz w:val="28"/>
          <w:szCs w:val="28"/>
        </w:rPr>
        <w:t xml:space="preserve"> </w:t>
      </w:r>
      <w:r w:rsidRPr="00FB0D7B">
        <w:rPr>
          <w:sz w:val="28"/>
          <w:szCs w:val="28"/>
        </w:rPr>
        <w:t>к</w:t>
      </w:r>
      <w:r w:rsidRPr="00FB0D7B">
        <w:rPr>
          <w:spacing w:val="-8"/>
          <w:sz w:val="28"/>
          <w:szCs w:val="28"/>
        </w:rPr>
        <w:t xml:space="preserve"> </w:t>
      </w:r>
      <w:r w:rsidRPr="00FB0D7B">
        <w:rPr>
          <w:sz w:val="28"/>
          <w:szCs w:val="28"/>
        </w:rPr>
        <w:t>аморальным</w:t>
      </w:r>
      <w:r w:rsidRPr="00FB0D7B">
        <w:rPr>
          <w:spacing w:val="-7"/>
          <w:sz w:val="28"/>
          <w:szCs w:val="28"/>
        </w:rPr>
        <w:t xml:space="preserve"> </w:t>
      </w:r>
      <w:r w:rsidRPr="00FB0D7B">
        <w:rPr>
          <w:sz w:val="28"/>
          <w:szCs w:val="28"/>
        </w:rPr>
        <w:t>поступкам,</w:t>
      </w:r>
      <w:r w:rsidRPr="00FB0D7B">
        <w:rPr>
          <w:spacing w:val="-5"/>
          <w:sz w:val="28"/>
          <w:szCs w:val="28"/>
        </w:rPr>
        <w:t xml:space="preserve"> </w:t>
      </w:r>
      <w:r w:rsidRPr="00FB0D7B">
        <w:rPr>
          <w:sz w:val="28"/>
          <w:szCs w:val="28"/>
        </w:rPr>
        <w:t>грубости,</w:t>
      </w:r>
      <w:r w:rsidRPr="00FB0D7B">
        <w:rPr>
          <w:spacing w:val="-67"/>
          <w:sz w:val="28"/>
          <w:szCs w:val="28"/>
        </w:rPr>
        <w:t xml:space="preserve"> </w:t>
      </w:r>
      <w:r w:rsidRPr="00FB0D7B">
        <w:rPr>
          <w:sz w:val="28"/>
          <w:szCs w:val="28"/>
        </w:rPr>
        <w:t>оскорбительным</w:t>
      </w:r>
      <w:r w:rsidRPr="00FB0D7B">
        <w:rPr>
          <w:spacing w:val="1"/>
          <w:sz w:val="28"/>
          <w:szCs w:val="28"/>
        </w:rPr>
        <w:t xml:space="preserve"> </w:t>
      </w:r>
      <w:r w:rsidRPr="00FB0D7B">
        <w:rPr>
          <w:sz w:val="28"/>
          <w:szCs w:val="28"/>
        </w:rPr>
        <w:t>словам</w:t>
      </w:r>
      <w:r w:rsidRPr="00FB0D7B">
        <w:rPr>
          <w:spacing w:val="3"/>
          <w:sz w:val="28"/>
          <w:szCs w:val="28"/>
        </w:rPr>
        <w:t xml:space="preserve"> </w:t>
      </w:r>
      <w:r w:rsidRPr="00FB0D7B">
        <w:rPr>
          <w:sz w:val="28"/>
          <w:szCs w:val="28"/>
        </w:rPr>
        <w:t>и действиям.</w:t>
      </w: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4A5B2E" w:rsidRPr="00916EEA" w:rsidRDefault="004A5B2E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  <w:r w:rsidRPr="00916EEA">
        <w:rPr>
          <w:b/>
          <w:sz w:val="28"/>
          <w:szCs w:val="28"/>
        </w:rPr>
        <w:t>Тематическое</w:t>
      </w:r>
      <w:r w:rsidRPr="00916EEA">
        <w:rPr>
          <w:b/>
          <w:spacing w:val="-11"/>
          <w:sz w:val="28"/>
          <w:szCs w:val="28"/>
        </w:rPr>
        <w:t xml:space="preserve"> </w:t>
      </w:r>
      <w:r w:rsidRPr="00916EEA">
        <w:rPr>
          <w:b/>
          <w:sz w:val="28"/>
          <w:szCs w:val="28"/>
        </w:rPr>
        <w:t>планирование</w:t>
      </w:r>
      <w:r>
        <w:rPr>
          <w:b/>
          <w:sz w:val="28"/>
          <w:szCs w:val="28"/>
        </w:rPr>
        <w:t xml:space="preserve"> (</w:t>
      </w:r>
      <w:r w:rsidRPr="00FB0D7B">
        <w:rPr>
          <w:sz w:val="28"/>
          <w:szCs w:val="28"/>
        </w:rPr>
        <w:t>3–4-е</w:t>
      </w:r>
      <w:r w:rsidRPr="00FB0D7B">
        <w:rPr>
          <w:spacing w:val="-3"/>
          <w:sz w:val="28"/>
          <w:szCs w:val="28"/>
        </w:rPr>
        <w:t xml:space="preserve"> </w:t>
      </w:r>
      <w:r w:rsidRPr="00FB0D7B">
        <w:rPr>
          <w:sz w:val="28"/>
          <w:szCs w:val="28"/>
        </w:rPr>
        <w:t>классы</w:t>
      </w:r>
      <w:r>
        <w:rPr>
          <w:sz w:val="28"/>
          <w:szCs w:val="28"/>
        </w:rPr>
        <w:t>)</w:t>
      </w:r>
    </w:p>
    <w:p w:rsidR="004A5B2E" w:rsidRPr="00FB0D7B" w:rsidRDefault="004A5B2E" w:rsidP="00FB0D7B">
      <w:pPr>
        <w:pStyle w:val="TableParagraph"/>
        <w:spacing w:line="240" w:lineRule="auto"/>
        <w:rPr>
          <w:sz w:val="28"/>
          <w:szCs w:val="28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403"/>
        <w:gridCol w:w="2835"/>
        <w:gridCol w:w="567"/>
        <w:gridCol w:w="2201"/>
        <w:gridCol w:w="993"/>
      </w:tblGrid>
      <w:tr w:rsidR="004A5B2E" w:rsidRPr="00FB0D7B" w:rsidTr="00956818">
        <w:trPr>
          <w:trHeight w:val="648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Тема</w:t>
            </w:r>
            <w:r w:rsidRPr="00956818">
              <w:rPr>
                <w:spacing w:val="-4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Форма</w:t>
            </w:r>
            <w:r w:rsidRPr="00956818">
              <w:rPr>
                <w:spacing w:val="-6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проведения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занятия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Часы</w:t>
            </w:r>
          </w:p>
        </w:tc>
        <w:tc>
          <w:tcPr>
            <w:tcW w:w="2201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ЦОР/ЭОР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Дата</w:t>
            </w:r>
          </w:p>
        </w:tc>
      </w:tr>
      <w:tr w:rsidR="004A5B2E" w:rsidRPr="00FB0D7B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4A5B2E" w:rsidRPr="00FB0D7B" w:rsidTr="00956818">
        <w:trPr>
          <w:trHeight w:val="642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День</w:t>
            </w:r>
            <w:r w:rsidRPr="00956818">
              <w:rPr>
                <w:spacing w:val="-6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знаний.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Рекорды</w:t>
            </w:r>
            <w:r w:rsidRPr="00956818">
              <w:rPr>
                <w:spacing w:val="-7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России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Образовательный</w:t>
            </w:r>
            <w:r w:rsidRPr="00956818">
              <w:rPr>
                <w:spacing w:val="-8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квиз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956818">
              <w:rPr>
                <w:sz w:val="28"/>
                <w:szCs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956818">
              <w:rPr>
                <w:w w:val="95"/>
                <w:sz w:val="28"/>
                <w:szCs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956818">
              <w:rPr>
                <w:sz w:val="28"/>
                <w:szCs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05.09</w:t>
            </w:r>
          </w:p>
        </w:tc>
      </w:tr>
      <w:tr w:rsidR="004A5B2E" w:rsidRPr="00FB0D7B" w:rsidTr="00956818">
        <w:trPr>
          <w:trHeight w:val="1286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От поколения к</w:t>
            </w:r>
            <w:r w:rsidRPr="00956818">
              <w:rPr>
                <w:spacing w:val="-67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поколению: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pacing w:val="-1"/>
                <w:sz w:val="28"/>
                <w:szCs w:val="28"/>
              </w:rPr>
              <w:t xml:space="preserve">любовь </w:t>
            </w:r>
            <w:r w:rsidRPr="00956818">
              <w:rPr>
                <w:sz w:val="28"/>
                <w:szCs w:val="28"/>
              </w:rPr>
              <w:t>россиян</w:t>
            </w:r>
            <w:r w:rsidRPr="00956818">
              <w:rPr>
                <w:spacing w:val="-67"/>
                <w:sz w:val="28"/>
                <w:szCs w:val="28"/>
              </w:rPr>
              <w:t xml:space="preserve">  </w:t>
            </w:r>
            <w:r w:rsidRPr="00956818">
              <w:rPr>
                <w:sz w:val="28"/>
                <w:szCs w:val="28"/>
              </w:rPr>
              <w:t>к Родине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Беседа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12.09</w:t>
            </w:r>
          </w:p>
        </w:tc>
      </w:tr>
      <w:tr w:rsidR="004A5B2E" w:rsidRPr="00FB0D7B" w:rsidTr="00956818">
        <w:trPr>
          <w:trHeight w:val="968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Мечтаю</w:t>
            </w:r>
            <w:r w:rsidRPr="00956818">
              <w:rPr>
                <w:spacing w:val="-5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летать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Работа</w:t>
            </w:r>
            <w:r w:rsidRPr="00956818">
              <w:rPr>
                <w:spacing w:val="-2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с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pacing w:val="-1"/>
                <w:sz w:val="28"/>
                <w:szCs w:val="28"/>
              </w:rPr>
              <w:t>интерактивными</w:t>
            </w:r>
            <w:r w:rsidRPr="00956818">
              <w:rPr>
                <w:spacing w:val="-67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карточками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19.09</w:t>
            </w:r>
          </w:p>
        </w:tc>
      </w:tr>
      <w:tr w:rsidR="004A5B2E" w:rsidRPr="00FB0D7B" w:rsidTr="00956818">
        <w:trPr>
          <w:trHeight w:val="964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О</w:t>
            </w:r>
            <w:r w:rsidRPr="00956818">
              <w:rPr>
                <w:spacing w:val="-2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наших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бабушках</w:t>
            </w:r>
            <w:r w:rsidRPr="00956818">
              <w:rPr>
                <w:spacing w:val="-17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и</w:t>
            </w:r>
            <w:r w:rsidRPr="00956818">
              <w:rPr>
                <w:spacing w:val="-67"/>
                <w:sz w:val="28"/>
                <w:szCs w:val="28"/>
              </w:rPr>
              <w:t xml:space="preserve">    </w:t>
            </w:r>
            <w:r w:rsidRPr="00956818">
              <w:rPr>
                <w:sz w:val="28"/>
                <w:szCs w:val="28"/>
              </w:rPr>
              <w:t>дедушках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Музыкальный</w:t>
            </w:r>
            <w:r w:rsidRPr="00956818">
              <w:rPr>
                <w:spacing w:val="-18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конкурс</w:t>
            </w:r>
            <w:r w:rsidRPr="00956818">
              <w:rPr>
                <w:spacing w:val="-67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талантов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26.09</w:t>
            </w:r>
          </w:p>
        </w:tc>
      </w:tr>
      <w:tr w:rsidR="004A5B2E" w:rsidRPr="00FB0D7B" w:rsidTr="00956818">
        <w:trPr>
          <w:trHeight w:val="321"/>
        </w:trPr>
        <w:tc>
          <w:tcPr>
            <w:tcW w:w="9573" w:type="dxa"/>
            <w:gridSpan w:val="5"/>
            <w:tcBorders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4A5B2E" w:rsidRPr="00FB0D7B" w:rsidTr="00956818">
        <w:trPr>
          <w:trHeight w:val="964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Яснополянская</w:t>
            </w:r>
          </w:p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школа и</w:t>
            </w:r>
            <w:r w:rsidRPr="00956818">
              <w:rPr>
                <w:spacing w:val="-1"/>
                <w:sz w:val="28"/>
              </w:rPr>
              <w:t xml:space="preserve"> </w:t>
            </w:r>
            <w:r w:rsidRPr="00956818">
              <w:rPr>
                <w:sz w:val="28"/>
              </w:rPr>
              <w:t>ее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</w:rPr>
              <w:t>учитель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Семейные</w:t>
            </w:r>
            <w:r w:rsidRPr="00956818">
              <w:rPr>
                <w:spacing w:val="-6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истории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956818">
              <w:rPr>
                <w:sz w:val="28"/>
                <w:szCs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956818">
              <w:rPr>
                <w:sz w:val="28"/>
                <w:szCs w:val="28"/>
                <w:lang w:val="en-US"/>
              </w:rPr>
              <w:t>u/collection/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03.10</w:t>
            </w:r>
          </w:p>
        </w:tc>
      </w:tr>
      <w:tr w:rsidR="004A5B2E" w:rsidRPr="00FB0D7B" w:rsidTr="00956818">
        <w:trPr>
          <w:trHeight w:val="977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956818">
              <w:rPr>
                <w:sz w:val="28"/>
              </w:rPr>
              <w:t>День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отца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Работа</w:t>
            </w:r>
            <w:r w:rsidRPr="00956818">
              <w:rPr>
                <w:spacing w:val="-4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с</w:t>
            </w:r>
            <w:r w:rsidRPr="00956818">
              <w:rPr>
                <w:spacing w:val="-3"/>
                <w:sz w:val="28"/>
                <w:szCs w:val="28"/>
              </w:rPr>
              <w:t xml:space="preserve"> </w:t>
            </w:r>
            <w:r w:rsidRPr="00956818">
              <w:rPr>
                <w:sz w:val="28"/>
                <w:szCs w:val="28"/>
              </w:rPr>
              <w:t>текстом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ind w:left="112"/>
              <w:rPr>
                <w:sz w:val="28"/>
                <w:szCs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56818">
              <w:rPr>
                <w:sz w:val="28"/>
                <w:szCs w:val="28"/>
              </w:rPr>
              <w:t>10.10</w:t>
            </w:r>
          </w:p>
        </w:tc>
      </w:tr>
      <w:tr w:rsidR="004A5B2E" w:rsidTr="00956818">
        <w:trPr>
          <w:trHeight w:val="905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6" w:lineRule="exact"/>
              <w:rPr>
                <w:sz w:val="28"/>
              </w:rPr>
            </w:pPr>
            <w:r w:rsidRPr="00956818">
              <w:rPr>
                <w:w w:val="99"/>
                <w:sz w:val="28"/>
              </w:rPr>
              <w:t>7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6" w:lineRule="exact"/>
              <w:rPr>
                <w:sz w:val="28"/>
              </w:rPr>
            </w:pPr>
            <w:r w:rsidRPr="00956818">
              <w:rPr>
                <w:sz w:val="28"/>
              </w:rPr>
              <w:t>День музыки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6" w:lineRule="exact"/>
              <w:rPr>
                <w:sz w:val="28"/>
              </w:rPr>
            </w:pPr>
            <w:r w:rsidRPr="00956818">
              <w:rPr>
                <w:sz w:val="28"/>
              </w:rPr>
              <w:t>Творческая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before="261" w:line="322" w:lineRule="exact"/>
              <w:ind w:left="112" w:right="216"/>
              <w:rPr>
                <w:sz w:val="2"/>
                <w:szCs w:val="2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17.10</w:t>
            </w:r>
          </w:p>
        </w:tc>
      </w:tr>
      <w:tr w:rsidR="004A5B2E" w:rsidTr="00956818">
        <w:trPr>
          <w:trHeight w:val="1224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w w:val="99"/>
                <w:sz w:val="28"/>
              </w:rPr>
              <w:t>8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730"/>
              <w:rPr>
                <w:sz w:val="28"/>
              </w:rPr>
            </w:pPr>
            <w:r w:rsidRPr="00956818">
              <w:rPr>
                <w:sz w:val="28"/>
              </w:rPr>
              <w:t>Традиционные семейные ценности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944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иллюстрациями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before="261" w:line="322" w:lineRule="exact"/>
              <w:ind w:left="112" w:right="216"/>
              <w:rPr>
                <w:sz w:val="2"/>
                <w:szCs w:val="2"/>
              </w:rPr>
            </w:pP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24.10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Ноябрь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1124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w w:val="99"/>
                <w:sz w:val="28"/>
              </w:rPr>
              <w:t>9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День</w:t>
            </w:r>
            <w:r w:rsidRPr="00956818">
              <w:rPr>
                <w:spacing w:val="-7"/>
                <w:sz w:val="28"/>
              </w:rPr>
              <w:t xml:space="preserve"> </w:t>
            </w:r>
            <w:r w:rsidRPr="00956818">
              <w:rPr>
                <w:sz w:val="28"/>
              </w:rPr>
              <w:t>народного</w:t>
            </w:r>
          </w:p>
          <w:p w:rsidR="004A5B2E" w:rsidRPr="00956818" w:rsidRDefault="004A5B2E" w:rsidP="00956818">
            <w:pPr>
              <w:pStyle w:val="TableParagraph"/>
              <w:spacing w:line="318" w:lineRule="exact"/>
              <w:rPr>
                <w:sz w:val="28"/>
              </w:rPr>
            </w:pPr>
            <w:r w:rsidRPr="00956818">
              <w:rPr>
                <w:sz w:val="28"/>
              </w:rPr>
              <w:t>единства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-2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</w:p>
          <w:p w:rsidR="004A5B2E" w:rsidRPr="00956818" w:rsidRDefault="004A5B2E" w:rsidP="00956818">
            <w:pPr>
              <w:pStyle w:val="TableParagraph"/>
              <w:spacing w:line="318" w:lineRule="exact"/>
              <w:rPr>
                <w:sz w:val="28"/>
              </w:rPr>
            </w:pPr>
            <w:r w:rsidRPr="00956818">
              <w:rPr>
                <w:sz w:val="28"/>
              </w:rPr>
              <w:t>интерактивной</w:t>
            </w:r>
            <w:r w:rsidRPr="00956818">
              <w:rPr>
                <w:spacing w:val="-7"/>
                <w:sz w:val="28"/>
              </w:rPr>
              <w:t xml:space="preserve"> </w:t>
            </w:r>
            <w:r w:rsidRPr="00956818">
              <w:rPr>
                <w:sz w:val="28"/>
              </w:rPr>
              <w:t>картой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before="260" w:line="240" w:lineRule="auto"/>
              <w:ind w:left="112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08.11.</w:t>
            </w:r>
          </w:p>
        </w:tc>
      </w:tr>
      <w:tr w:rsidR="004A5B2E" w:rsidTr="00956818">
        <w:trPr>
          <w:trHeight w:val="642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10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Память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времен. Мы разные, мы вместе.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Групповое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14.11</w:t>
            </w:r>
          </w:p>
        </w:tc>
      </w:tr>
      <w:tr w:rsidR="004A5B2E" w:rsidTr="00956818">
        <w:trPr>
          <w:trHeight w:val="321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11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День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матери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Творческая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21.11</w:t>
            </w:r>
          </w:p>
        </w:tc>
      </w:tr>
      <w:tr w:rsidR="004A5B2E" w:rsidTr="00956818">
        <w:trPr>
          <w:trHeight w:val="1819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12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</w:rPr>
            </w:pPr>
            <w:r w:rsidRPr="00956818">
              <w:rPr>
                <w:sz w:val="28"/>
              </w:rPr>
              <w:t>Герб России и</w:t>
            </w:r>
            <w:r w:rsidRPr="00956818">
              <w:rPr>
                <w:spacing w:val="-68"/>
                <w:sz w:val="28"/>
              </w:rPr>
              <w:t xml:space="preserve">           </w:t>
            </w:r>
            <w:r w:rsidRPr="00956818">
              <w:rPr>
                <w:sz w:val="28"/>
              </w:rPr>
              <w:t>Москвы.</w:t>
            </w:r>
          </w:p>
          <w:p w:rsidR="004A5B2E" w:rsidRPr="00956818" w:rsidRDefault="004A5B2E" w:rsidP="00956818">
            <w:pPr>
              <w:pStyle w:val="TableParagraph"/>
              <w:spacing w:line="240" w:lineRule="auto"/>
              <w:ind w:right="533"/>
              <w:rPr>
                <w:sz w:val="28"/>
              </w:rPr>
            </w:pPr>
            <w:r w:rsidRPr="00956818">
              <w:rPr>
                <w:sz w:val="28"/>
              </w:rPr>
              <w:t>Легенда о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Георгии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Победоносце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-2"/>
                <w:sz w:val="28"/>
              </w:rPr>
              <w:t xml:space="preserve"> </w:t>
            </w:r>
            <w:r w:rsidRPr="00956818">
              <w:rPr>
                <w:sz w:val="28"/>
              </w:rPr>
              <w:t>видеорядом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28.11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Декабрь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1286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13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352"/>
              <w:rPr>
                <w:sz w:val="28"/>
              </w:rPr>
            </w:pPr>
            <w:r w:rsidRPr="00956818">
              <w:rPr>
                <w:sz w:val="28"/>
              </w:rPr>
              <w:t>Один</w:t>
            </w:r>
            <w:r w:rsidRPr="00956818">
              <w:rPr>
                <w:spacing w:val="-9"/>
                <w:sz w:val="28"/>
              </w:rPr>
              <w:t xml:space="preserve"> </w:t>
            </w:r>
            <w:r w:rsidRPr="00956818">
              <w:rPr>
                <w:sz w:val="28"/>
              </w:rPr>
              <w:t>час</w:t>
            </w:r>
            <w:r w:rsidRPr="00956818">
              <w:rPr>
                <w:spacing w:val="-7"/>
                <w:sz w:val="28"/>
              </w:rPr>
              <w:t xml:space="preserve"> </w:t>
            </w:r>
            <w:r w:rsidRPr="00956818">
              <w:rPr>
                <w:sz w:val="28"/>
              </w:rPr>
              <w:t>моей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жизни.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Что</w:t>
            </w:r>
            <w:r w:rsidRPr="00956818">
              <w:rPr>
                <w:spacing w:val="-1"/>
                <w:sz w:val="28"/>
              </w:rPr>
              <w:t xml:space="preserve"> </w:t>
            </w:r>
            <w:r w:rsidRPr="00956818">
              <w:rPr>
                <w:sz w:val="28"/>
              </w:rPr>
              <w:t>я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могу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сделать</w:t>
            </w:r>
          </w:p>
          <w:p w:rsidR="004A5B2E" w:rsidRPr="00956818" w:rsidRDefault="004A5B2E" w:rsidP="00956818">
            <w:pPr>
              <w:pStyle w:val="TableParagraph"/>
              <w:spacing w:line="312" w:lineRule="exact"/>
              <w:rPr>
                <w:sz w:val="28"/>
              </w:rPr>
            </w:pPr>
            <w:r w:rsidRPr="00956818">
              <w:rPr>
                <w:sz w:val="28"/>
              </w:rPr>
              <w:t>для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других?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415"/>
              <w:rPr>
                <w:sz w:val="28"/>
              </w:rPr>
            </w:pPr>
            <w:r w:rsidRPr="00956818">
              <w:rPr>
                <w:sz w:val="28"/>
              </w:rPr>
              <w:t>Групповое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4A5B2E" w:rsidRPr="00956818" w:rsidRDefault="004A5B2E" w:rsidP="00956818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before="2" w:line="240" w:lineRule="auto"/>
              <w:ind w:left="0"/>
              <w:rPr>
                <w:sz w:val="24"/>
                <w:lang w:val="en-US"/>
              </w:rPr>
            </w:pPr>
          </w:p>
          <w:p w:rsidR="004A5B2E" w:rsidRPr="00956818" w:rsidRDefault="004A5B2E" w:rsidP="00956818">
            <w:pPr>
              <w:pStyle w:val="TableParagraph"/>
              <w:spacing w:line="240" w:lineRule="auto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05.12</w:t>
            </w:r>
          </w:p>
        </w:tc>
      </w:tr>
      <w:tr w:rsidR="004A5B2E" w:rsidTr="00956818">
        <w:trPr>
          <w:trHeight w:val="1291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14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13"/>
              <w:rPr>
                <w:sz w:val="28"/>
              </w:rPr>
            </w:pPr>
            <w:r w:rsidRPr="00956818">
              <w:rPr>
                <w:spacing w:val="-1"/>
                <w:sz w:val="28"/>
              </w:rPr>
              <w:t>Герои Отечества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разных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right="190"/>
              <w:rPr>
                <w:sz w:val="28"/>
              </w:rPr>
            </w:pPr>
            <w:r w:rsidRPr="00956818">
              <w:rPr>
                <w:w w:val="95"/>
                <w:sz w:val="28"/>
              </w:rPr>
              <w:t>исторических</w:t>
            </w:r>
            <w:r w:rsidRPr="00956818">
              <w:rPr>
                <w:spacing w:val="1"/>
                <w:w w:val="95"/>
                <w:sz w:val="28"/>
              </w:rPr>
              <w:t xml:space="preserve"> </w:t>
            </w:r>
            <w:r w:rsidRPr="00956818">
              <w:rPr>
                <w:sz w:val="28"/>
              </w:rPr>
              <w:t>эпох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674"/>
              <w:rPr>
                <w:sz w:val="28"/>
              </w:rPr>
            </w:pPr>
            <w:r w:rsidRPr="00956818">
              <w:rPr>
                <w:sz w:val="28"/>
              </w:rPr>
              <w:t>Работа с Галереей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героев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12.12</w:t>
            </w:r>
          </w:p>
        </w:tc>
      </w:tr>
      <w:tr w:rsidR="004A5B2E" w:rsidTr="00956818">
        <w:trPr>
          <w:trHeight w:val="642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15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День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Конституции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Эвристическая</w:t>
            </w:r>
            <w:r w:rsidRPr="00956818">
              <w:rPr>
                <w:spacing w:val="-4"/>
                <w:sz w:val="28"/>
              </w:rPr>
              <w:t xml:space="preserve"> </w:t>
            </w:r>
            <w:r w:rsidRPr="00956818">
              <w:rPr>
                <w:sz w:val="28"/>
              </w:rPr>
              <w:t>беседа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09.12</w:t>
            </w:r>
          </w:p>
        </w:tc>
      </w:tr>
      <w:tr w:rsidR="004A5B2E" w:rsidTr="00956818">
        <w:trPr>
          <w:trHeight w:val="643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16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О чем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мы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мечтаем?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Конкурс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26.12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Январь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969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17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007"/>
              <w:rPr>
                <w:sz w:val="28"/>
              </w:rPr>
            </w:pPr>
            <w:r w:rsidRPr="00956818">
              <w:rPr>
                <w:sz w:val="28"/>
              </w:rPr>
              <w:t>Светлый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праздник</w:t>
            </w:r>
          </w:p>
          <w:p w:rsidR="004A5B2E" w:rsidRPr="00956818" w:rsidRDefault="004A5B2E" w:rsidP="00956818">
            <w:pPr>
              <w:pStyle w:val="TableParagraph"/>
              <w:spacing w:line="314" w:lineRule="exact"/>
              <w:rPr>
                <w:sz w:val="28"/>
              </w:rPr>
            </w:pPr>
            <w:r w:rsidRPr="00956818">
              <w:rPr>
                <w:sz w:val="28"/>
              </w:rPr>
              <w:t>Рождества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786"/>
              <w:rPr>
                <w:sz w:val="28"/>
              </w:rPr>
            </w:pPr>
            <w:r w:rsidRPr="00956818">
              <w:rPr>
                <w:sz w:val="28"/>
              </w:rPr>
              <w:t>Пишем письмо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Дедушке</w:t>
            </w:r>
            <w:r w:rsidRPr="00956818">
              <w:rPr>
                <w:spacing w:val="-14"/>
                <w:sz w:val="28"/>
              </w:rPr>
              <w:t xml:space="preserve"> </w:t>
            </w:r>
            <w:r w:rsidRPr="00956818">
              <w:rPr>
                <w:sz w:val="28"/>
              </w:rPr>
              <w:t>Морозу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16.01</w:t>
            </w:r>
          </w:p>
        </w:tc>
      </w:tr>
      <w:tr w:rsidR="004A5B2E" w:rsidTr="00956818">
        <w:trPr>
          <w:trHeight w:val="642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18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Ленинград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в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дни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блокады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-2"/>
                <w:sz w:val="28"/>
              </w:rPr>
              <w:t xml:space="preserve"> </w:t>
            </w:r>
            <w:r w:rsidRPr="00956818">
              <w:rPr>
                <w:sz w:val="28"/>
              </w:rPr>
              <w:t>книжным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23.01</w:t>
            </w:r>
          </w:p>
        </w:tc>
      </w:tr>
      <w:tr w:rsidR="004A5B2E" w:rsidTr="00956818">
        <w:trPr>
          <w:trHeight w:val="1828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19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 w:rsidRPr="00956818">
              <w:rPr>
                <w:sz w:val="28"/>
              </w:rPr>
              <w:t>Рождение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московского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w w:val="95"/>
                <w:sz w:val="28"/>
              </w:rPr>
              <w:t>художественног</w:t>
            </w:r>
            <w:r w:rsidRPr="00956818">
              <w:rPr>
                <w:spacing w:val="1"/>
                <w:w w:val="95"/>
                <w:sz w:val="28"/>
              </w:rPr>
              <w:t xml:space="preserve"> </w:t>
            </w:r>
            <w:r w:rsidRPr="00956818">
              <w:rPr>
                <w:sz w:val="28"/>
              </w:rPr>
              <w:t>о театра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313"/>
              <w:rPr>
                <w:sz w:val="28"/>
              </w:rPr>
            </w:pPr>
            <w:r w:rsidRPr="00956818">
              <w:rPr>
                <w:spacing w:val="-1"/>
                <w:sz w:val="28"/>
              </w:rPr>
              <w:t xml:space="preserve">Виртуальная 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30.01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Февраль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969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20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День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right="733"/>
              <w:rPr>
                <w:sz w:val="28"/>
              </w:rPr>
            </w:pPr>
            <w:r w:rsidRPr="00956818">
              <w:rPr>
                <w:spacing w:val="-1"/>
                <w:sz w:val="28"/>
              </w:rPr>
              <w:t xml:space="preserve">Российской 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науки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13.02</w:t>
            </w:r>
          </w:p>
        </w:tc>
      </w:tr>
      <w:tr w:rsidR="004A5B2E" w:rsidTr="00956818">
        <w:trPr>
          <w:trHeight w:val="321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2" w:lineRule="exact"/>
              <w:rPr>
                <w:sz w:val="28"/>
              </w:rPr>
            </w:pPr>
            <w:r w:rsidRPr="00956818">
              <w:rPr>
                <w:sz w:val="28"/>
              </w:rPr>
              <w:t>21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2" w:lineRule="exact"/>
              <w:rPr>
                <w:sz w:val="28"/>
              </w:rPr>
            </w:pPr>
            <w:r w:rsidRPr="00956818">
              <w:rPr>
                <w:sz w:val="28"/>
              </w:rPr>
              <w:t>Россия</w:t>
            </w:r>
            <w:r w:rsidRPr="00956818">
              <w:rPr>
                <w:spacing w:val="-2"/>
                <w:sz w:val="28"/>
              </w:rPr>
              <w:t xml:space="preserve"> </w:t>
            </w:r>
            <w:r w:rsidRPr="00956818">
              <w:rPr>
                <w:sz w:val="28"/>
              </w:rPr>
              <w:t>и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мир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2" w:lineRule="exact"/>
              <w:rPr>
                <w:sz w:val="28"/>
              </w:rPr>
            </w:pPr>
            <w:r w:rsidRPr="00956818"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302" w:lineRule="exact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20.02</w:t>
            </w:r>
          </w:p>
        </w:tc>
      </w:tr>
      <w:tr w:rsidR="004A5B2E" w:rsidTr="00956818">
        <w:trPr>
          <w:trHeight w:val="2150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22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08"/>
              <w:rPr>
                <w:sz w:val="28"/>
              </w:rPr>
            </w:pPr>
            <w:r w:rsidRPr="00956818">
              <w:rPr>
                <w:sz w:val="28"/>
              </w:rPr>
              <w:t>Есть такая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профессия</w:t>
            </w:r>
            <w:r w:rsidRPr="00956818">
              <w:rPr>
                <w:spacing w:val="3"/>
                <w:sz w:val="28"/>
              </w:rPr>
              <w:t xml:space="preserve"> </w:t>
            </w:r>
            <w:r w:rsidRPr="00956818">
              <w:rPr>
                <w:sz w:val="28"/>
              </w:rPr>
              <w:t>–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Родину</w:t>
            </w:r>
            <w:r w:rsidRPr="00956818">
              <w:rPr>
                <w:spacing w:val="-17"/>
                <w:sz w:val="28"/>
              </w:rPr>
              <w:t xml:space="preserve"> </w:t>
            </w:r>
            <w:r w:rsidRPr="00956818">
              <w:rPr>
                <w:sz w:val="28"/>
              </w:rPr>
              <w:t>защищат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ь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199"/>
              <w:rPr>
                <w:sz w:val="28"/>
              </w:rPr>
            </w:pPr>
            <w:r w:rsidRPr="00956818">
              <w:rPr>
                <w:sz w:val="28"/>
              </w:rPr>
              <w:t>Литературная</w:t>
            </w:r>
            <w:r w:rsidRPr="00956818">
              <w:rPr>
                <w:spacing w:val="-15"/>
                <w:sz w:val="28"/>
              </w:rPr>
              <w:t xml:space="preserve"> </w:t>
            </w:r>
            <w:r w:rsidRPr="00956818">
              <w:rPr>
                <w:sz w:val="28"/>
              </w:rPr>
              <w:t>гостина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я: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конкурс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27.02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Март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965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23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8</w:t>
            </w:r>
            <w:r w:rsidRPr="00956818">
              <w:rPr>
                <w:spacing w:val="-2"/>
                <w:sz w:val="28"/>
              </w:rPr>
              <w:t xml:space="preserve"> </w:t>
            </w:r>
            <w:r w:rsidRPr="00956818">
              <w:rPr>
                <w:sz w:val="28"/>
              </w:rPr>
              <w:t>Марта</w:t>
            </w:r>
            <w:r w:rsidRPr="00956818">
              <w:rPr>
                <w:spacing w:val="2"/>
                <w:sz w:val="28"/>
              </w:rPr>
              <w:t xml:space="preserve"> </w:t>
            </w:r>
            <w:r w:rsidRPr="00956818">
              <w:rPr>
                <w:sz w:val="28"/>
              </w:rPr>
              <w:t>–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right="1007"/>
              <w:rPr>
                <w:sz w:val="28"/>
              </w:rPr>
            </w:pPr>
            <w:r w:rsidRPr="00956818">
              <w:rPr>
                <w:sz w:val="28"/>
              </w:rPr>
              <w:t>женский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праздник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Творческий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флешмоб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5B2E" w:rsidRPr="00956818" w:rsidRDefault="004A5B2E" w:rsidP="00956818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4A5B2E" w:rsidRPr="00956818" w:rsidRDefault="004A5B2E" w:rsidP="00956818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before="269" w:line="322" w:lineRule="exact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06.03</w:t>
            </w:r>
          </w:p>
        </w:tc>
      </w:tr>
      <w:tr w:rsidR="004A5B2E" w:rsidTr="00956818">
        <w:trPr>
          <w:trHeight w:val="647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24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Гимн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России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-4"/>
                <w:sz w:val="28"/>
              </w:rPr>
              <w:t xml:space="preserve"> </w:t>
            </w:r>
            <w:r w:rsidRPr="00956818">
              <w:rPr>
                <w:sz w:val="28"/>
              </w:rPr>
              <w:t>книжным</w:t>
            </w:r>
          </w:p>
          <w:p w:rsidR="004A5B2E" w:rsidRPr="00956818" w:rsidRDefault="004A5B2E" w:rsidP="00956818">
            <w:pPr>
              <w:pStyle w:val="TableParagraph"/>
              <w:spacing w:line="318" w:lineRule="exact"/>
              <w:rPr>
                <w:sz w:val="28"/>
              </w:rPr>
            </w:pPr>
            <w:r w:rsidRPr="00956818"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  <w:bottom w:val="single" w:sz="4" w:space="0" w:color="auto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13.03</w:t>
            </w:r>
          </w:p>
        </w:tc>
      </w:tr>
      <w:tr w:rsidR="004A5B2E" w:rsidTr="00956818">
        <w:trPr>
          <w:trHeight w:val="643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25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Путешествие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по</w:t>
            </w:r>
          </w:p>
          <w:p w:rsidR="004A5B2E" w:rsidRPr="00956818" w:rsidRDefault="004A5B2E" w:rsidP="00956818">
            <w:pPr>
              <w:pStyle w:val="TableParagraph"/>
              <w:spacing w:line="314" w:lineRule="exact"/>
              <w:rPr>
                <w:sz w:val="28"/>
              </w:rPr>
            </w:pPr>
            <w:r w:rsidRPr="00956818">
              <w:rPr>
                <w:sz w:val="28"/>
              </w:rPr>
              <w:t>Крыму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Виртуальная</w:t>
            </w:r>
          </w:p>
          <w:p w:rsidR="004A5B2E" w:rsidRPr="00956818" w:rsidRDefault="004A5B2E" w:rsidP="00956818">
            <w:pPr>
              <w:pStyle w:val="TableParagraph"/>
              <w:spacing w:line="314" w:lineRule="exact"/>
              <w:rPr>
                <w:sz w:val="28"/>
              </w:rPr>
            </w:pPr>
            <w:r w:rsidRPr="00956818"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  <w:bottom w:val="single" w:sz="4" w:space="0" w:color="auto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20.03</w:t>
            </w:r>
          </w:p>
        </w:tc>
      </w:tr>
      <w:tr w:rsidR="004A5B2E" w:rsidTr="00956818">
        <w:trPr>
          <w:trHeight w:val="1170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26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Я</w:t>
            </w:r>
            <w:r w:rsidRPr="00956818">
              <w:rPr>
                <w:spacing w:val="-1"/>
                <w:sz w:val="28"/>
              </w:rPr>
              <w:t xml:space="preserve"> </w:t>
            </w:r>
            <w:r w:rsidRPr="00956818">
              <w:rPr>
                <w:sz w:val="28"/>
              </w:rPr>
              <w:t>иду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…</w:t>
            </w:r>
            <w:r w:rsidRPr="00956818">
              <w:rPr>
                <w:spacing w:val="-1"/>
                <w:sz w:val="28"/>
              </w:rPr>
              <w:t xml:space="preserve"> </w:t>
            </w:r>
            <w:r w:rsidRPr="00956818">
              <w:rPr>
                <w:sz w:val="28"/>
              </w:rPr>
              <w:t>в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театр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Чтение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по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ролям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  <w:bottom w:val="single" w:sz="4" w:space="0" w:color="auto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27.03</w:t>
            </w:r>
          </w:p>
        </w:tc>
      </w:tr>
      <w:tr w:rsidR="004A5B2E" w:rsidTr="00956818">
        <w:trPr>
          <w:trHeight w:val="326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Апрель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643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27</w:t>
            </w:r>
          </w:p>
        </w:tc>
        <w:tc>
          <w:tcPr>
            <w:tcW w:w="3403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День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космонавтики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Обсуждение</w:t>
            </w:r>
            <w:r w:rsidRPr="00956818">
              <w:rPr>
                <w:spacing w:val="-7"/>
                <w:sz w:val="28"/>
              </w:rPr>
              <w:t xml:space="preserve"> </w:t>
            </w:r>
            <w:r w:rsidRPr="00956818">
              <w:rPr>
                <w:sz w:val="28"/>
              </w:rPr>
              <w:t>фильма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«Время</w:t>
            </w:r>
            <w:r w:rsidRPr="00956818">
              <w:rPr>
                <w:spacing w:val="-1"/>
                <w:sz w:val="28"/>
              </w:rPr>
              <w:t xml:space="preserve"> </w:t>
            </w:r>
            <w:r w:rsidRPr="00956818">
              <w:rPr>
                <w:sz w:val="28"/>
              </w:rPr>
              <w:t>Первых»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before="265" w:line="240" w:lineRule="auto"/>
              <w:ind w:left="112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before="6" w:line="240" w:lineRule="auto"/>
              <w:ind w:left="0"/>
              <w:rPr>
                <w:sz w:val="24"/>
                <w:lang w:val="en-US"/>
              </w:rPr>
            </w:pPr>
          </w:p>
          <w:p w:rsidR="004A5B2E" w:rsidRPr="00956818" w:rsidRDefault="004A5B2E" w:rsidP="00956818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03.04</w:t>
            </w:r>
          </w:p>
        </w:tc>
      </w:tr>
      <w:tr w:rsidR="004A5B2E" w:rsidTr="00956818">
        <w:trPr>
          <w:trHeight w:val="642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28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Память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прошлого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Конкурс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10.04</w:t>
            </w:r>
          </w:p>
        </w:tc>
      </w:tr>
      <w:tr w:rsidR="004A5B2E" w:rsidTr="00956818">
        <w:trPr>
          <w:trHeight w:val="1291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29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203"/>
              <w:rPr>
                <w:sz w:val="28"/>
              </w:rPr>
            </w:pPr>
            <w:r w:rsidRPr="00956818">
              <w:rPr>
                <w:sz w:val="28"/>
              </w:rPr>
              <w:t>«Дом</w:t>
            </w:r>
            <w:r w:rsidRPr="00956818">
              <w:rPr>
                <w:spacing w:val="-10"/>
                <w:sz w:val="28"/>
              </w:rPr>
              <w:t xml:space="preserve"> </w:t>
            </w:r>
            <w:r w:rsidRPr="00956818">
              <w:rPr>
                <w:sz w:val="28"/>
              </w:rPr>
              <w:t>для</w:t>
            </w:r>
            <w:r w:rsidRPr="00956818">
              <w:rPr>
                <w:spacing w:val="-9"/>
                <w:sz w:val="28"/>
              </w:rPr>
              <w:t xml:space="preserve"> </w:t>
            </w:r>
            <w:r w:rsidRPr="00956818">
              <w:rPr>
                <w:sz w:val="28"/>
              </w:rPr>
              <w:t>дикой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природы»:</w:t>
            </w:r>
          </w:p>
          <w:p w:rsidR="004A5B2E" w:rsidRPr="00956818" w:rsidRDefault="004A5B2E" w:rsidP="00956818">
            <w:pPr>
              <w:pStyle w:val="TableParagraph"/>
              <w:spacing w:line="322" w:lineRule="exact"/>
              <w:ind w:right="1039"/>
              <w:rPr>
                <w:sz w:val="28"/>
              </w:rPr>
            </w:pPr>
            <w:r w:rsidRPr="00956818">
              <w:rPr>
                <w:sz w:val="28"/>
              </w:rPr>
              <w:t>история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создания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видеоматериалами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17.04</w:t>
            </w:r>
          </w:p>
        </w:tc>
      </w:tr>
      <w:tr w:rsidR="004A5B2E" w:rsidTr="00956818">
        <w:trPr>
          <w:trHeight w:val="964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30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</w:rPr>
            </w:pPr>
            <w:r w:rsidRPr="00956818">
              <w:rPr>
                <w:sz w:val="28"/>
              </w:rPr>
              <w:t>День труда.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w w:val="95"/>
                <w:sz w:val="28"/>
              </w:rPr>
              <w:t>Мужественные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профессии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414"/>
              <w:rPr>
                <w:sz w:val="28"/>
              </w:rPr>
            </w:pPr>
            <w:r w:rsidRPr="00956818">
              <w:rPr>
                <w:sz w:val="28"/>
              </w:rPr>
              <w:t>Беседа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ветеранами</w:t>
            </w:r>
            <w:r w:rsidRPr="00956818">
              <w:rPr>
                <w:spacing w:val="-67"/>
                <w:sz w:val="28"/>
              </w:rPr>
              <w:t xml:space="preserve"> </w:t>
            </w:r>
            <w:r w:rsidRPr="00956818">
              <w:rPr>
                <w:sz w:val="28"/>
              </w:rPr>
              <w:t>труда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4A5B2E" w:rsidRPr="00956818" w:rsidRDefault="004A5B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24.04</w:t>
            </w:r>
          </w:p>
        </w:tc>
      </w:tr>
      <w:tr w:rsidR="004A5B2E" w:rsidTr="00956818">
        <w:trPr>
          <w:trHeight w:val="321"/>
        </w:trPr>
        <w:tc>
          <w:tcPr>
            <w:tcW w:w="9573" w:type="dxa"/>
            <w:gridSpan w:val="5"/>
          </w:tcPr>
          <w:p w:rsidR="004A5B2E" w:rsidRPr="00956818" w:rsidRDefault="004A5B2E" w:rsidP="0095681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 w:rsidRPr="00956818">
              <w:rPr>
                <w:sz w:val="28"/>
              </w:rPr>
              <w:t>Май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A5B2E" w:rsidTr="00956818">
        <w:trPr>
          <w:trHeight w:val="642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31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9" w:lineRule="exact"/>
              <w:rPr>
                <w:sz w:val="28"/>
              </w:rPr>
            </w:pPr>
            <w:r w:rsidRPr="00956818">
              <w:rPr>
                <w:sz w:val="28"/>
              </w:rPr>
              <w:t>Дорогами</w:t>
            </w:r>
            <w:r w:rsidRPr="00956818">
              <w:rPr>
                <w:spacing w:val="-3"/>
                <w:sz w:val="28"/>
              </w:rPr>
              <w:t xml:space="preserve"> </w:t>
            </w:r>
            <w:r w:rsidRPr="00956818">
              <w:rPr>
                <w:sz w:val="28"/>
              </w:rPr>
              <w:t>нашей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rPr>
                <w:sz w:val="28"/>
              </w:rPr>
            </w:pPr>
            <w:r w:rsidRPr="00956818">
              <w:rPr>
                <w:sz w:val="28"/>
              </w:rPr>
              <w:t>Победы</w:t>
            </w:r>
          </w:p>
        </w:tc>
        <w:tc>
          <w:tcPr>
            <w:tcW w:w="2835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Встреча</w:t>
            </w:r>
            <w:r w:rsidRPr="00956818">
              <w:rPr>
                <w:spacing w:val="-5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-4"/>
                <w:sz w:val="28"/>
              </w:rPr>
              <w:t xml:space="preserve"> </w:t>
            </w:r>
            <w:r w:rsidRPr="00956818">
              <w:rPr>
                <w:sz w:val="28"/>
              </w:rPr>
              <w:t>ветеранами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school-</w:t>
            </w:r>
            <w:r w:rsidRPr="00956818">
              <w:rPr>
                <w:spacing w:val="1"/>
                <w:sz w:val="28"/>
                <w:lang w:val="en-US"/>
              </w:rPr>
              <w:t xml:space="preserve"> </w:t>
            </w:r>
            <w:r w:rsidRPr="00956818">
              <w:rPr>
                <w:spacing w:val="-1"/>
                <w:sz w:val="28"/>
                <w:lang w:val="en-US"/>
              </w:rPr>
              <w:t>collection.edu.r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u/collection/</w:t>
            </w:r>
          </w:p>
          <w:p w:rsidR="004A5B2E" w:rsidRPr="00956818" w:rsidRDefault="004A5B2E" w:rsidP="00956818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4A5B2E" w:rsidRPr="00956818" w:rsidRDefault="004A5B2E" w:rsidP="00956818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956818">
              <w:rPr>
                <w:w w:val="95"/>
                <w:sz w:val="28"/>
                <w:lang w:val="en-US"/>
              </w:rPr>
              <w:t>edsoo.ru/Metod</w:t>
            </w:r>
            <w:r w:rsidRPr="00956818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icheskie_video</w:t>
            </w:r>
          </w:p>
          <w:p w:rsidR="004A5B2E" w:rsidRPr="00956818" w:rsidRDefault="004A5B2E" w:rsidP="00956818">
            <w:pPr>
              <w:pStyle w:val="TableParagraph"/>
              <w:ind w:left="112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uroki.htm</w:t>
            </w:r>
          </w:p>
          <w:p w:rsidR="004A5B2E" w:rsidRPr="00956818" w:rsidRDefault="004A5B2E" w:rsidP="00956818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956818">
              <w:rPr>
                <w:sz w:val="28"/>
                <w:lang w:val="en-US"/>
              </w:rPr>
              <w:t>apkpro.ru/razg</w:t>
            </w:r>
            <w:r w:rsidRPr="00956818">
              <w:rPr>
                <w:spacing w:val="-67"/>
                <w:sz w:val="28"/>
                <w:lang w:val="en-US"/>
              </w:rPr>
              <w:t xml:space="preserve"> </w:t>
            </w:r>
            <w:r w:rsidRPr="00956818">
              <w:rPr>
                <w:sz w:val="28"/>
                <w:lang w:val="en-US"/>
              </w:rPr>
              <w:t>ovory-o-</w:t>
            </w:r>
          </w:p>
          <w:p w:rsidR="004A5B2E" w:rsidRPr="00956818" w:rsidRDefault="004A5B2E" w:rsidP="00956818">
            <w:pPr>
              <w:pStyle w:val="TableParagraph"/>
              <w:spacing w:line="313" w:lineRule="exact"/>
              <w:ind w:left="112"/>
              <w:rPr>
                <w:sz w:val="28"/>
                <w:lang w:val="en-US"/>
              </w:rPr>
            </w:pPr>
            <w:r w:rsidRPr="00956818">
              <w:rPr>
                <w:sz w:val="28"/>
              </w:rPr>
              <w:t>vazhnom/</w:t>
            </w: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15.05</w:t>
            </w:r>
          </w:p>
        </w:tc>
      </w:tr>
      <w:tr w:rsidR="004A5B2E" w:rsidTr="00956818">
        <w:trPr>
          <w:trHeight w:val="969"/>
        </w:trPr>
        <w:tc>
          <w:tcPr>
            <w:tcW w:w="567" w:type="dxa"/>
          </w:tcPr>
          <w:p w:rsidR="004A5B2E" w:rsidRPr="00956818" w:rsidRDefault="004A5B2E">
            <w:pPr>
              <w:pStyle w:val="TableParagraph"/>
              <w:rPr>
                <w:sz w:val="28"/>
              </w:rPr>
            </w:pPr>
            <w:r w:rsidRPr="00956818">
              <w:rPr>
                <w:sz w:val="28"/>
              </w:rPr>
              <w:t>32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rPr>
                <w:sz w:val="28"/>
              </w:rPr>
            </w:pPr>
            <w:r w:rsidRPr="00956818">
              <w:rPr>
                <w:sz w:val="28"/>
              </w:rPr>
              <w:t>День детских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w w:val="95"/>
                <w:sz w:val="28"/>
              </w:rPr>
              <w:t>общественных</w:t>
            </w:r>
          </w:p>
          <w:p w:rsidR="004A5B2E" w:rsidRPr="00956818" w:rsidRDefault="004A5B2E" w:rsidP="00956818">
            <w:pPr>
              <w:pStyle w:val="TableParagraph"/>
              <w:spacing w:line="318" w:lineRule="exact"/>
              <w:rPr>
                <w:sz w:val="28"/>
              </w:rPr>
            </w:pPr>
            <w:r w:rsidRPr="00956818">
              <w:rPr>
                <w:sz w:val="28"/>
              </w:rPr>
              <w:t>организаций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 w:rsidRPr="00956818">
              <w:rPr>
                <w:sz w:val="28"/>
              </w:rPr>
              <w:t>Работа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z w:val="28"/>
              </w:rPr>
              <w:t>с</w:t>
            </w:r>
            <w:r w:rsidRPr="00956818">
              <w:rPr>
                <w:spacing w:val="1"/>
                <w:sz w:val="28"/>
              </w:rPr>
              <w:t xml:space="preserve"> </w:t>
            </w:r>
            <w:r w:rsidRPr="00956818">
              <w:rPr>
                <w:spacing w:val="-1"/>
                <w:sz w:val="28"/>
              </w:rPr>
              <w:t>видеоматериалами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4A5B2E" w:rsidRPr="00956818" w:rsidRDefault="004A5B2E" w:rsidP="0095681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A5B2E" w:rsidRPr="00956818" w:rsidRDefault="004A5B2E" w:rsidP="00956818">
            <w:pPr>
              <w:pStyle w:val="TableParagraph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22.05</w:t>
            </w:r>
          </w:p>
        </w:tc>
      </w:tr>
      <w:tr w:rsidR="004A5B2E" w:rsidTr="00956818">
        <w:trPr>
          <w:trHeight w:val="321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33</w:t>
            </w: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Мои</w:t>
            </w:r>
            <w:r w:rsidRPr="00956818">
              <w:rPr>
                <w:spacing w:val="-6"/>
                <w:sz w:val="28"/>
              </w:rPr>
              <w:t xml:space="preserve"> </w:t>
            </w:r>
            <w:r w:rsidRPr="00956818">
              <w:rPr>
                <w:sz w:val="28"/>
              </w:rPr>
              <w:t>увлечения</w:t>
            </w: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rPr>
                <w:sz w:val="28"/>
              </w:rPr>
            </w:pPr>
            <w:r w:rsidRPr="00956818">
              <w:rPr>
                <w:sz w:val="28"/>
              </w:rPr>
              <w:t>Творческий</w:t>
            </w:r>
            <w:r w:rsidRPr="00956818">
              <w:rPr>
                <w:spacing w:val="-7"/>
                <w:sz w:val="28"/>
              </w:rPr>
              <w:t xml:space="preserve"> </w:t>
            </w:r>
            <w:r w:rsidRPr="00956818">
              <w:rPr>
                <w:sz w:val="28"/>
              </w:rPr>
              <w:t>конкурс</w:t>
            </w: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 w:rsidRPr="00956818"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4A5B2E" w:rsidRPr="00956818" w:rsidRDefault="004A5B2E" w:rsidP="0095681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4A5B2E" w:rsidRPr="00956818" w:rsidRDefault="004A5B2E" w:rsidP="00956818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 w:rsidRPr="00956818">
              <w:rPr>
                <w:sz w:val="28"/>
              </w:rPr>
              <w:t>29.05</w:t>
            </w:r>
          </w:p>
        </w:tc>
      </w:tr>
      <w:tr w:rsidR="004A5B2E" w:rsidTr="00956818">
        <w:trPr>
          <w:trHeight w:val="1569"/>
        </w:trPr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201" w:type="dxa"/>
            <w:vMerge/>
          </w:tcPr>
          <w:p w:rsidR="004A5B2E" w:rsidRPr="00956818" w:rsidRDefault="004A5B2E" w:rsidP="00956818">
            <w:pPr>
              <w:pStyle w:val="TableParagraph"/>
              <w:spacing w:line="313" w:lineRule="exact"/>
              <w:ind w:left="112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4A5B2E" w:rsidRPr="00956818" w:rsidRDefault="004A5B2E" w:rsidP="0095681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4A5B2E" w:rsidRDefault="004A5B2E">
      <w:pPr>
        <w:pStyle w:val="BodyText"/>
        <w:spacing w:before="2"/>
      </w:pPr>
    </w:p>
    <w:sectPr w:rsidR="004A5B2E" w:rsidSect="00916EEA">
      <w:footerReference w:type="default" r:id="rId8"/>
      <w:pgSz w:w="11910" w:h="16840"/>
      <w:pgMar w:top="1120" w:right="440" w:bottom="1240" w:left="1134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B2E" w:rsidRDefault="004A5B2E">
      <w:r>
        <w:separator/>
      </w:r>
    </w:p>
  </w:endnote>
  <w:endnote w:type="continuationSeparator" w:id="0">
    <w:p w:rsidR="004A5B2E" w:rsidRDefault="004A5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2E" w:rsidRDefault="004A5B2E">
    <w:pPr>
      <w:pStyle w:val="BodyText"/>
      <w:spacing w:line="14" w:lineRule="auto"/>
      <w:rPr>
        <w:sz w:val="16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6192;mso-position-horizontal-relative:page;mso-position-vertical-relative:page" filled="f" stroked="f">
          <v:textbox style="mso-next-textbox:#_x0000_s2049" inset="0,0,0,0">
            <w:txbxContent>
              <w:p w:rsidR="004A5B2E" w:rsidRDefault="004A5B2E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B2E" w:rsidRDefault="004A5B2E">
      <w:r>
        <w:separator/>
      </w:r>
    </w:p>
  </w:footnote>
  <w:footnote w:type="continuationSeparator" w:id="0">
    <w:p w:rsidR="004A5B2E" w:rsidRDefault="004A5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7AF"/>
    <w:multiLevelType w:val="hybridMultilevel"/>
    <w:tmpl w:val="8BD03FD6"/>
    <w:lvl w:ilvl="0" w:tplc="6F78DA8A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F76014A">
      <w:numFmt w:val="bullet"/>
      <w:lvlText w:val="•"/>
      <w:lvlJc w:val="left"/>
      <w:pPr>
        <w:ind w:left="1466" w:hanging="303"/>
      </w:pPr>
      <w:rPr>
        <w:rFonts w:hint="default"/>
      </w:rPr>
    </w:lvl>
    <w:lvl w:ilvl="2" w:tplc="D00A8ECA">
      <w:numFmt w:val="bullet"/>
      <w:lvlText w:val="•"/>
      <w:lvlJc w:val="left"/>
      <w:pPr>
        <w:ind w:left="2413" w:hanging="303"/>
      </w:pPr>
      <w:rPr>
        <w:rFonts w:hint="default"/>
      </w:rPr>
    </w:lvl>
    <w:lvl w:ilvl="3" w:tplc="4CA6EF5A">
      <w:numFmt w:val="bullet"/>
      <w:lvlText w:val="•"/>
      <w:lvlJc w:val="left"/>
      <w:pPr>
        <w:ind w:left="3360" w:hanging="303"/>
      </w:pPr>
      <w:rPr>
        <w:rFonts w:hint="default"/>
      </w:rPr>
    </w:lvl>
    <w:lvl w:ilvl="4" w:tplc="D4C083F8">
      <w:numFmt w:val="bullet"/>
      <w:lvlText w:val="•"/>
      <w:lvlJc w:val="left"/>
      <w:pPr>
        <w:ind w:left="4307" w:hanging="303"/>
      </w:pPr>
      <w:rPr>
        <w:rFonts w:hint="default"/>
      </w:rPr>
    </w:lvl>
    <w:lvl w:ilvl="5" w:tplc="55BC9DDE">
      <w:numFmt w:val="bullet"/>
      <w:lvlText w:val="•"/>
      <w:lvlJc w:val="left"/>
      <w:pPr>
        <w:ind w:left="5254" w:hanging="303"/>
      </w:pPr>
      <w:rPr>
        <w:rFonts w:hint="default"/>
      </w:rPr>
    </w:lvl>
    <w:lvl w:ilvl="6" w:tplc="CB58A984">
      <w:numFmt w:val="bullet"/>
      <w:lvlText w:val="•"/>
      <w:lvlJc w:val="left"/>
      <w:pPr>
        <w:ind w:left="6201" w:hanging="303"/>
      </w:pPr>
      <w:rPr>
        <w:rFonts w:hint="default"/>
      </w:rPr>
    </w:lvl>
    <w:lvl w:ilvl="7" w:tplc="AECA2D08">
      <w:numFmt w:val="bullet"/>
      <w:lvlText w:val="•"/>
      <w:lvlJc w:val="left"/>
      <w:pPr>
        <w:ind w:left="7148" w:hanging="303"/>
      </w:pPr>
      <w:rPr>
        <w:rFonts w:hint="default"/>
      </w:rPr>
    </w:lvl>
    <w:lvl w:ilvl="8" w:tplc="1AFE02E0">
      <w:numFmt w:val="bullet"/>
      <w:lvlText w:val="•"/>
      <w:lvlJc w:val="left"/>
      <w:pPr>
        <w:ind w:left="8095" w:hanging="303"/>
      </w:pPr>
      <w:rPr>
        <w:rFonts w:hint="default"/>
      </w:rPr>
    </w:lvl>
  </w:abstractNum>
  <w:abstractNum w:abstractNumId="1">
    <w:nsid w:val="1E01384A"/>
    <w:multiLevelType w:val="hybridMultilevel"/>
    <w:tmpl w:val="7256F1A6"/>
    <w:lvl w:ilvl="0" w:tplc="04EC0ED8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A76ECEA">
      <w:numFmt w:val="bullet"/>
      <w:lvlText w:val="•"/>
      <w:lvlJc w:val="left"/>
      <w:pPr>
        <w:ind w:left="1466" w:hanging="303"/>
      </w:pPr>
      <w:rPr>
        <w:rFonts w:hint="default"/>
      </w:rPr>
    </w:lvl>
    <w:lvl w:ilvl="2" w:tplc="762C0746">
      <w:numFmt w:val="bullet"/>
      <w:lvlText w:val="•"/>
      <w:lvlJc w:val="left"/>
      <w:pPr>
        <w:ind w:left="2413" w:hanging="303"/>
      </w:pPr>
      <w:rPr>
        <w:rFonts w:hint="default"/>
      </w:rPr>
    </w:lvl>
    <w:lvl w:ilvl="3" w:tplc="6CC657F8">
      <w:numFmt w:val="bullet"/>
      <w:lvlText w:val="•"/>
      <w:lvlJc w:val="left"/>
      <w:pPr>
        <w:ind w:left="3360" w:hanging="303"/>
      </w:pPr>
      <w:rPr>
        <w:rFonts w:hint="default"/>
      </w:rPr>
    </w:lvl>
    <w:lvl w:ilvl="4" w:tplc="3620F0BA">
      <w:numFmt w:val="bullet"/>
      <w:lvlText w:val="•"/>
      <w:lvlJc w:val="left"/>
      <w:pPr>
        <w:ind w:left="4307" w:hanging="303"/>
      </w:pPr>
      <w:rPr>
        <w:rFonts w:hint="default"/>
      </w:rPr>
    </w:lvl>
    <w:lvl w:ilvl="5" w:tplc="911445DE">
      <w:numFmt w:val="bullet"/>
      <w:lvlText w:val="•"/>
      <w:lvlJc w:val="left"/>
      <w:pPr>
        <w:ind w:left="5254" w:hanging="303"/>
      </w:pPr>
      <w:rPr>
        <w:rFonts w:hint="default"/>
      </w:rPr>
    </w:lvl>
    <w:lvl w:ilvl="6" w:tplc="E74A99F6">
      <w:numFmt w:val="bullet"/>
      <w:lvlText w:val="•"/>
      <w:lvlJc w:val="left"/>
      <w:pPr>
        <w:ind w:left="6201" w:hanging="303"/>
      </w:pPr>
      <w:rPr>
        <w:rFonts w:hint="default"/>
      </w:rPr>
    </w:lvl>
    <w:lvl w:ilvl="7" w:tplc="1F1E43B4">
      <w:numFmt w:val="bullet"/>
      <w:lvlText w:val="•"/>
      <w:lvlJc w:val="left"/>
      <w:pPr>
        <w:ind w:left="7148" w:hanging="303"/>
      </w:pPr>
      <w:rPr>
        <w:rFonts w:hint="default"/>
      </w:rPr>
    </w:lvl>
    <w:lvl w:ilvl="8" w:tplc="AA782FD4">
      <w:numFmt w:val="bullet"/>
      <w:lvlText w:val="•"/>
      <w:lvlJc w:val="left"/>
      <w:pPr>
        <w:ind w:left="8095" w:hanging="303"/>
      </w:pPr>
      <w:rPr>
        <w:rFonts w:hint="default"/>
      </w:rPr>
    </w:lvl>
  </w:abstractNum>
  <w:abstractNum w:abstractNumId="2">
    <w:nsid w:val="2F6607DE"/>
    <w:multiLevelType w:val="hybridMultilevel"/>
    <w:tmpl w:val="E8F6BF56"/>
    <w:lvl w:ilvl="0" w:tplc="C70E198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hint="default"/>
        <w:w w:val="99"/>
        <w:sz w:val="28"/>
      </w:rPr>
    </w:lvl>
    <w:lvl w:ilvl="1" w:tplc="CA944058">
      <w:numFmt w:val="bullet"/>
      <w:lvlText w:val="•"/>
      <w:lvlJc w:val="left"/>
      <w:pPr>
        <w:ind w:left="1196" w:hanging="721"/>
      </w:pPr>
      <w:rPr>
        <w:rFonts w:hint="default"/>
      </w:rPr>
    </w:lvl>
    <w:lvl w:ilvl="2" w:tplc="D92C0F3A">
      <w:numFmt w:val="bullet"/>
      <w:lvlText w:val="•"/>
      <w:lvlJc w:val="left"/>
      <w:pPr>
        <w:ind w:left="2173" w:hanging="721"/>
      </w:pPr>
      <w:rPr>
        <w:rFonts w:hint="default"/>
      </w:rPr>
    </w:lvl>
    <w:lvl w:ilvl="3" w:tplc="A2A633FA">
      <w:numFmt w:val="bullet"/>
      <w:lvlText w:val="•"/>
      <w:lvlJc w:val="left"/>
      <w:pPr>
        <w:ind w:left="3150" w:hanging="721"/>
      </w:pPr>
      <w:rPr>
        <w:rFonts w:hint="default"/>
      </w:rPr>
    </w:lvl>
    <w:lvl w:ilvl="4" w:tplc="83421650">
      <w:numFmt w:val="bullet"/>
      <w:lvlText w:val="•"/>
      <w:lvlJc w:val="left"/>
      <w:pPr>
        <w:ind w:left="4127" w:hanging="721"/>
      </w:pPr>
      <w:rPr>
        <w:rFonts w:hint="default"/>
      </w:rPr>
    </w:lvl>
    <w:lvl w:ilvl="5" w:tplc="5F6E5B66">
      <w:numFmt w:val="bullet"/>
      <w:lvlText w:val="•"/>
      <w:lvlJc w:val="left"/>
      <w:pPr>
        <w:ind w:left="5104" w:hanging="721"/>
      </w:pPr>
      <w:rPr>
        <w:rFonts w:hint="default"/>
      </w:rPr>
    </w:lvl>
    <w:lvl w:ilvl="6" w:tplc="D3AADA6E">
      <w:numFmt w:val="bullet"/>
      <w:lvlText w:val="•"/>
      <w:lvlJc w:val="left"/>
      <w:pPr>
        <w:ind w:left="6081" w:hanging="721"/>
      </w:pPr>
      <w:rPr>
        <w:rFonts w:hint="default"/>
      </w:rPr>
    </w:lvl>
    <w:lvl w:ilvl="7" w:tplc="6838B14A">
      <w:numFmt w:val="bullet"/>
      <w:lvlText w:val="•"/>
      <w:lvlJc w:val="left"/>
      <w:pPr>
        <w:ind w:left="7058" w:hanging="721"/>
      </w:pPr>
      <w:rPr>
        <w:rFonts w:hint="default"/>
      </w:rPr>
    </w:lvl>
    <w:lvl w:ilvl="8" w:tplc="DF3A750E">
      <w:numFmt w:val="bullet"/>
      <w:lvlText w:val="•"/>
      <w:lvlJc w:val="left"/>
      <w:pPr>
        <w:ind w:left="8035" w:hanging="721"/>
      </w:pPr>
      <w:rPr>
        <w:rFonts w:hint="default"/>
      </w:rPr>
    </w:lvl>
  </w:abstractNum>
  <w:abstractNum w:abstractNumId="3">
    <w:nsid w:val="5C8E7F59"/>
    <w:multiLevelType w:val="hybridMultilevel"/>
    <w:tmpl w:val="8766DFDC"/>
    <w:lvl w:ilvl="0" w:tplc="7A347D08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36A4FE0">
      <w:numFmt w:val="bullet"/>
      <w:lvlText w:val="•"/>
      <w:lvlJc w:val="left"/>
      <w:pPr>
        <w:ind w:left="1466" w:hanging="303"/>
      </w:pPr>
      <w:rPr>
        <w:rFonts w:hint="default"/>
      </w:rPr>
    </w:lvl>
    <w:lvl w:ilvl="2" w:tplc="B9323CFC">
      <w:numFmt w:val="bullet"/>
      <w:lvlText w:val="•"/>
      <w:lvlJc w:val="left"/>
      <w:pPr>
        <w:ind w:left="2413" w:hanging="303"/>
      </w:pPr>
      <w:rPr>
        <w:rFonts w:hint="default"/>
      </w:rPr>
    </w:lvl>
    <w:lvl w:ilvl="3" w:tplc="E4A2D91E">
      <w:numFmt w:val="bullet"/>
      <w:lvlText w:val="•"/>
      <w:lvlJc w:val="left"/>
      <w:pPr>
        <w:ind w:left="3360" w:hanging="303"/>
      </w:pPr>
      <w:rPr>
        <w:rFonts w:hint="default"/>
      </w:rPr>
    </w:lvl>
    <w:lvl w:ilvl="4" w:tplc="D6E462E0">
      <w:numFmt w:val="bullet"/>
      <w:lvlText w:val="•"/>
      <w:lvlJc w:val="left"/>
      <w:pPr>
        <w:ind w:left="4307" w:hanging="303"/>
      </w:pPr>
      <w:rPr>
        <w:rFonts w:hint="default"/>
      </w:rPr>
    </w:lvl>
    <w:lvl w:ilvl="5" w:tplc="C82CDB78">
      <w:numFmt w:val="bullet"/>
      <w:lvlText w:val="•"/>
      <w:lvlJc w:val="left"/>
      <w:pPr>
        <w:ind w:left="5254" w:hanging="303"/>
      </w:pPr>
      <w:rPr>
        <w:rFonts w:hint="default"/>
      </w:rPr>
    </w:lvl>
    <w:lvl w:ilvl="6" w:tplc="3D42785A">
      <w:numFmt w:val="bullet"/>
      <w:lvlText w:val="•"/>
      <w:lvlJc w:val="left"/>
      <w:pPr>
        <w:ind w:left="6201" w:hanging="303"/>
      </w:pPr>
      <w:rPr>
        <w:rFonts w:hint="default"/>
      </w:rPr>
    </w:lvl>
    <w:lvl w:ilvl="7" w:tplc="B5D673B2">
      <w:numFmt w:val="bullet"/>
      <w:lvlText w:val="•"/>
      <w:lvlJc w:val="left"/>
      <w:pPr>
        <w:ind w:left="7148" w:hanging="303"/>
      </w:pPr>
      <w:rPr>
        <w:rFonts w:hint="default"/>
      </w:rPr>
    </w:lvl>
    <w:lvl w:ilvl="8" w:tplc="E12CF8AA">
      <w:numFmt w:val="bullet"/>
      <w:lvlText w:val="•"/>
      <w:lvlJc w:val="left"/>
      <w:pPr>
        <w:ind w:left="8095" w:hanging="303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5C2"/>
    <w:rsid w:val="000A7DF2"/>
    <w:rsid w:val="00137571"/>
    <w:rsid w:val="00167E37"/>
    <w:rsid w:val="002077F0"/>
    <w:rsid w:val="00332D51"/>
    <w:rsid w:val="00436E7C"/>
    <w:rsid w:val="0048615E"/>
    <w:rsid w:val="004A5B2E"/>
    <w:rsid w:val="006B644E"/>
    <w:rsid w:val="006D55A2"/>
    <w:rsid w:val="00736188"/>
    <w:rsid w:val="00772D5C"/>
    <w:rsid w:val="008E6547"/>
    <w:rsid w:val="00916EEA"/>
    <w:rsid w:val="00956818"/>
    <w:rsid w:val="00B07817"/>
    <w:rsid w:val="00C263C7"/>
    <w:rsid w:val="00E47799"/>
    <w:rsid w:val="00E55919"/>
    <w:rsid w:val="00F139B4"/>
    <w:rsid w:val="00F165C2"/>
    <w:rsid w:val="00F216E7"/>
    <w:rsid w:val="00FB0D7B"/>
    <w:rsid w:val="00FE7E16"/>
    <w:rsid w:val="00FF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81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07817"/>
    <w:pPr>
      <w:ind w:left="21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BB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0781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0781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3BBE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B07817"/>
    <w:pPr>
      <w:ind w:left="219"/>
    </w:pPr>
  </w:style>
  <w:style w:type="paragraph" w:customStyle="1" w:styleId="TableParagraph">
    <w:name w:val="Table Paragraph"/>
    <w:basedOn w:val="Normal"/>
    <w:uiPriority w:val="99"/>
    <w:rsid w:val="00B07817"/>
    <w:pPr>
      <w:spacing w:line="310" w:lineRule="exact"/>
      <w:ind w:left="110"/>
    </w:pPr>
  </w:style>
  <w:style w:type="paragraph" w:customStyle="1" w:styleId="Heading11">
    <w:name w:val="Heading 11"/>
    <w:basedOn w:val="Normal"/>
    <w:uiPriority w:val="99"/>
    <w:rsid w:val="00FF3EF3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NoSpacing">
    <w:name w:val="No Spacing"/>
    <w:uiPriority w:val="99"/>
    <w:qFormat/>
    <w:rsid w:val="00FF3E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9</Pages>
  <Words>2008</Words>
  <Characters>11446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/>
  <cp:lastModifiedBy>1</cp:lastModifiedBy>
  <cp:revision>13</cp:revision>
  <cp:lastPrinted>2022-10-18T11:07:00Z</cp:lastPrinted>
  <dcterms:created xsi:type="dcterms:W3CDTF">2022-08-26T14:52:00Z</dcterms:created>
  <dcterms:modified xsi:type="dcterms:W3CDTF">2022-11-17T02:10:00Z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