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BB" w:rsidRPr="00F3756A" w:rsidRDefault="00BE3ABB" w:rsidP="0063238B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63238B">
        <w:rPr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842.25pt">
            <v:imagedata r:id="rId7" o:title=""/>
          </v:shape>
        </w:pic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F3756A">
        <w:rPr>
          <w:b/>
          <w:sz w:val="28"/>
          <w:szCs w:val="28"/>
          <w:lang w:val="ru-RU"/>
        </w:rPr>
        <w:t>Пояснительная записка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Федерального закона от 29.12.2012 № 273 «Об образовании в Российской Федерации»;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Приказа Минпросвещения от 31.05.2021 № 286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СанПиН 1.2.3685-21;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основной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образовательной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 xml:space="preserve">программы 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</w:r>
      <w:r w:rsidRPr="00F3756A">
        <w:rPr>
          <w:b/>
          <w:sz w:val="28"/>
          <w:szCs w:val="28"/>
          <w:lang w:val="ru-RU"/>
        </w:rPr>
        <w:t>Цель курса:</w:t>
      </w:r>
      <w:r w:rsidRPr="00F3756A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Основными задачи: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Учебный курс п</w:t>
      </w:r>
      <w:r>
        <w:rPr>
          <w:sz w:val="28"/>
          <w:szCs w:val="28"/>
          <w:lang w:val="ru-RU"/>
        </w:rPr>
        <w:t>редназначен для обучающихся 1-</w:t>
      </w:r>
      <w:r w:rsidRPr="00F3756A">
        <w:rPr>
          <w:sz w:val="28"/>
          <w:szCs w:val="28"/>
          <w:lang w:val="ru-RU"/>
        </w:rPr>
        <w:t>х класс</w:t>
      </w:r>
      <w:r>
        <w:rPr>
          <w:sz w:val="28"/>
          <w:szCs w:val="28"/>
          <w:lang w:val="ru-RU"/>
        </w:rPr>
        <w:t>ов; рассчитан на 1 час в неделю - 33 часа  1-2</w:t>
      </w:r>
      <w:bookmarkStart w:id="0" w:name="_GoBack"/>
      <w:bookmarkEnd w:id="0"/>
      <w:r>
        <w:rPr>
          <w:sz w:val="28"/>
          <w:szCs w:val="28"/>
          <w:lang w:val="ru-RU"/>
        </w:rPr>
        <w:t xml:space="preserve"> класс в год.</w:t>
      </w:r>
      <w:r w:rsidRPr="00F3756A">
        <w:rPr>
          <w:sz w:val="28"/>
          <w:szCs w:val="28"/>
          <w:lang w:val="ru-RU"/>
        </w:rPr>
        <w:t xml:space="preserve"> </w:t>
      </w:r>
    </w:p>
    <w:p w:rsidR="00BE3ABB" w:rsidRPr="00F3756A" w:rsidRDefault="00BE3ABB" w:rsidP="00F3756A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Содержание</w:t>
      </w:r>
      <w:r w:rsidRPr="00F3756A">
        <w:rPr>
          <w:b/>
          <w:sz w:val="28"/>
          <w:szCs w:val="28"/>
        </w:rPr>
        <w:t> </w:t>
      </w:r>
      <w:r w:rsidRPr="00F3756A">
        <w:rPr>
          <w:b/>
          <w:sz w:val="28"/>
          <w:szCs w:val="28"/>
          <w:lang w:val="ru-RU"/>
        </w:rPr>
        <w:t>курса внеурочной деятельности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 знаний 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Наша страна – Россия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165- лет со дня  рождения К.Э.  Циолковского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музыки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пожилого человека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учителя 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отца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Международный день школьных библиотек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народного единства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Мы разные, мы вместе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матери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Символы России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Волонтеры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Героев Отечества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Конституции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Тема Нового года. Семейные праздники и мечты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Рождество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снятия  блокады Ленинграда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160 лет со дня  рождения К.С. Станиславского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Российской науки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Россия и мир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защитника Отечества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Международный женский день 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воссоединения Крыма с Россией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Всемирный день театра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 xml:space="preserve">День космонавтики. Мы – первые 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Земли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Труда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Победы. Бессмертный полк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День детских общественных организаций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Россия – страна возможностей</w:t>
      </w:r>
    </w:p>
    <w:p w:rsidR="00BE3ABB" w:rsidRPr="00F3756A" w:rsidRDefault="00BE3AB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BE3ABB" w:rsidRPr="00F3756A" w:rsidRDefault="00BE3AB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Личностные результаты: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становление ценностного отношения к своей Родине – России;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осознание своей этнокультурной и российской гражданской идентичности;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сопричастность к прошлому, настоящему и будущему своей страны и родного края;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уважение к своему и другим народам;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признание  индивидуальности  каждого человека;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проявление сопереживания, уважения и доброжелательности;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бережное отношение к природе;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неприятие действий, приносящих вред природе.</w:t>
      </w:r>
    </w:p>
    <w:p w:rsidR="00BE3ABB" w:rsidRPr="00F3756A" w:rsidRDefault="00BE3AB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Метапредметные результаты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базовые логические действия: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объединять части объекта (объекты) по определенному признаку;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E3ABB" w:rsidRPr="00F3756A" w:rsidRDefault="00BE3ABB" w:rsidP="00F3756A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базовые исследовательские действия: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3) работа с информацией: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выбирать источник получения информации;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соблюдать с помощью взрослых (педагогических работников, -</w:t>
      </w:r>
      <w:r w:rsidRPr="00F3756A">
        <w:rPr>
          <w:sz w:val="28"/>
          <w:szCs w:val="28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анализировать и создавать текстовую, видео-, графическую, звуковую информацию в соответствии с учебной задачей;</w:t>
      </w:r>
    </w:p>
    <w:p w:rsidR="00BE3ABB" w:rsidRPr="00F3756A" w:rsidRDefault="00BE3ABB" w:rsidP="00F3756A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самостоятельно создавать схемы, таблицы для представления информации.</w:t>
      </w:r>
    </w:p>
    <w:p w:rsidR="00BE3ABB" w:rsidRDefault="00BE3ABB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BE3ABB" w:rsidRDefault="00BE3ABB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BE3ABB" w:rsidRPr="00F3756A" w:rsidRDefault="00BE3ABB" w:rsidP="00F46A29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общение: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признавать возможность существования разных точек зрения;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корректно и аргументировано высказывать свое мнение;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строить речевое высказывание в соответствии с поставленной задачей;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создавать устные и письменные тексты (описание, рассуждение, повествование);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готовить небольшие публичные выступления;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совместная деятельность: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готовность руководить, выполнять поручения, подчиняться;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ответственно выполнять свою часть работы;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оценивать свой вклад в общий результат;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выполнять совместные проектные задания с опорой на предложенные образцы.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1) самоорганизация: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планировать действия по решению учебной задачи для получения результата;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выстраивать последовательность выбранных действий;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2) самоконтроль: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устанавливать причины успеха/неудач учебной деятельности;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корректировать свои учебные действия для преодоления ошибок.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Предметные результаты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Сформировано представление: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о базовых национальных российских ценностях;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институтах гражданского общества, о возможностях участия граждан в общественном управлении;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правах и обязанностях гражданина России;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нравственных основах учебы, ведущей роли образования, труда и значении творчества в жизни человека и общества;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роли знаний, науки, современного производства в жизни человека и общества;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влиянии нравственности человека на состояние его здоровья и здоровья окружающих его людей;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душевной и физической красоте человека;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важности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активной роли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человека в природе.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Сформировано ценностное отношение: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семье и семейным традициям;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учебе, труду и творчеству;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BE3ABB" w:rsidRPr="00F3756A" w:rsidRDefault="00BE3ABB" w:rsidP="00F46A29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природе и всем формам жизни.</w:t>
      </w:r>
    </w:p>
    <w:p w:rsidR="00BE3ABB" w:rsidRDefault="00BE3ABB" w:rsidP="00F3756A">
      <w:pPr>
        <w:spacing w:line="276" w:lineRule="auto"/>
        <w:rPr>
          <w:b/>
          <w:sz w:val="28"/>
          <w:szCs w:val="28"/>
          <w:lang w:val="ru-RU"/>
        </w:rPr>
      </w:pPr>
    </w:p>
    <w:p w:rsidR="00BE3ABB" w:rsidRDefault="00BE3ABB" w:rsidP="00F3756A">
      <w:pPr>
        <w:spacing w:line="276" w:lineRule="auto"/>
        <w:rPr>
          <w:b/>
          <w:sz w:val="28"/>
          <w:szCs w:val="28"/>
          <w:lang w:val="ru-RU"/>
        </w:rPr>
      </w:pP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Сформирован интерес</w:t>
      </w:r>
      <w:r w:rsidRPr="00F3756A">
        <w:rPr>
          <w:sz w:val="28"/>
          <w:szCs w:val="28"/>
          <w:lang w:val="ru-RU"/>
        </w:rPr>
        <w:t>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к чтению, произведениям искусства, театру, музыке, выставкам и т. п.;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общественным явлениям, понимать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активную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роль человека в обществе;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природе, природным явлениям и формам жизни;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художественному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творчеству.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b/>
          <w:sz w:val="28"/>
          <w:szCs w:val="28"/>
          <w:lang w:val="ru-RU"/>
        </w:rPr>
      </w:pPr>
      <w:r w:rsidRPr="00F3756A">
        <w:rPr>
          <w:b/>
          <w:sz w:val="28"/>
          <w:szCs w:val="28"/>
          <w:lang w:val="ru-RU"/>
        </w:rPr>
        <w:t>Сформированы умения: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устанавливать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дружеские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взаимоотношения в коллективе, основанные</w:t>
      </w:r>
      <w:r w:rsidRPr="00F3756A">
        <w:rPr>
          <w:sz w:val="28"/>
          <w:szCs w:val="28"/>
        </w:rPr>
        <w:t> </w:t>
      </w:r>
      <w:r w:rsidRPr="00F3756A">
        <w:rPr>
          <w:sz w:val="28"/>
          <w:szCs w:val="28"/>
          <w:lang w:val="ru-RU"/>
        </w:rPr>
        <w:t>на взаимопомощи и взаимной поддержке;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проявлять бережное, гуманное отношение ко всему живому;</w:t>
      </w:r>
    </w:p>
    <w:p w:rsidR="00BE3ABB" w:rsidRPr="00F3756A" w:rsidRDefault="00BE3ABB" w:rsidP="00F46A29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соблюдать общепринятые нормы поведения в обществе;</w:t>
      </w:r>
    </w:p>
    <w:p w:rsidR="00BE3ABB" w:rsidRPr="00F3756A" w:rsidRDefault="00BE3ABB" w:rsidP="00F46A29">
      <w:pPr>
        <w:spacing w:before="0" w:beforeAutospacing="0" w:line="276" w:lineRule="auto"/>
        <w:rPr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>-</w:t>
      </w:r>
      <w:r w:rsidRPr="00F3756A">
        <w:rPr>
          <w:sz w:val="28"/>
          <w:szCs w:val="28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E3ABB" w:rsidRPr="0036103D" w:rsidRDefault="00BE3ABB" w:rsidP="00F3756A">
      <w:pPr>
        <w:spacing w:line="276" w:lineRule="auto"/>
        <w:rPr>
          <w:b/>
          <w:sz w:val="28"/>
          <w:szCs w:val="28"/>
          <w:lang w:val="ru-RU"/>
        </w:rPr>
      </w:pPr>
      <w:r w:rsidRPr="00F3756A">
        <w:rPr>
          <w:sz w:val="28"/>
          <w:szCs w:val="28"/>
          <w:lang w:val="ru-RU"/>
        </w:rPr>
        <w:tab/>
      </w:r>
      <w:r w:rsidRPr="00F3756A">
        <w:rPr>
          <w:sz w:val="28"/>
          <w:szCs w:val="28"/>
          <w:lang w:val="ru-RU"/>
        </w:rPr>
        <w:tab/>
      </w:r>
      <w:r w:rsidRPr="00F3756A">
        <w:rPr>
          <w:sz w:val="28"/>
          <w:szCs w:val="28"/>
          <w:lang w:val="ru-RU"/>
        </w:rPr>
        <w:tab/>
      </w:r>
      <w:r w:rsidRPr="00F46A29">
        <w:rPr>
          <w:b/>
          <w:sz w:val="28"/>
          <w:szCs w:val="28"/>
        </w:rPr>
        <w:t>Тематическое планирование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196"/>
        <w:gridCol w:w="2977"/>
        <w:gridCol w:w="992"/>
        <w:gridCol w:w="2000"/>
        <w:gridCol w:w="992"/>
      </w:tblGrid>
      <w:tr w:rsidR="00BE3ABB" w:rsidRPr="0036103D" w:rsidTr="000F0B8D">
        <w:trPr>
          <w:trHeight w:val="580"/>
        </w:trPr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Тема занятия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Форма проведения занятия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Часы</w:t>
            </w:r>
          </w:p>
        </w:tc>
        <w:tc>
          <w:tcPr>
            <w:tcW w:w="2000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ЦОР/ЭОР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Дата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Сентябрь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05.09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Что мы Родиной зовем?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12.09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Мечтаю летать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19.09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4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Традиции моей семьи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26.09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Октябрь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5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pStyle w:val="NoSpacing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Если бы я был учителем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</w:rPr>
              <w:t xml:space="preserve">https://razgovor.edsoo.ru/ 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03.10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6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Отчество - от слова  «отец»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10.10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7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Я хочу увидеть музыку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17.10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8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Я и моя семья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Строим семейное древо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24.10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Ноябрь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9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36103D">
              <w:rPr>
                <w:sz w:val="26"/>
                <w:szCs w:val="26"/>
              </w:rPr>
              <w:t>.11.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10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Память времен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14.11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11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Самое главное слово на земле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21.11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Какие в нашей стране есть символы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28.11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Декабрь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13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Если ты добрый, это хорошо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05.12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14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С чего начинается Родина…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12.12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15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День Конституции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09.12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16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Умеем ли мы мечтать?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26.12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Январь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16.01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18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Ленинград в дни блокады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23.01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19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Мы идем в театр. А что это значит?</w:t>
            </w:r>
          </w:p>
        </w:tc>
        <w:tc>
          <w:tcPr>
            <w:tcW w:w="2977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30.01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Февраль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Как становятся учеными? /Россия и мир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06.02/</w:t>
            </w:r>
            <w:r w:rsidRPr="0036103D">
              <w:rPr>
                <w:sz w:val="26"/>
                <w:szCs w:val="26"/>
              </w:rPr>
              <w:t>13.02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21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Кому я хочу сказать «спасибо» (ко Дню защитника Отечества)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20.02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22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Заряд на добрые дела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27.02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Март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23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Мамы разные важны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06.03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Что такое гимн?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13.03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25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Путешествие по Крыму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20.03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26</w:t>
            </w:r>
          </w:p>
        </w:tc>
        <w:tc>
          <w:tcPr>
            <w:tcW w:w="2196" w:type="dxa"/>
          </w:tcPr>
          <w:p w:rsidR="00BE3ABB" w:rsidRPr="0036103D" w:rsidRDefault="00BE3ABB" w:rsidP="00AF7981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rStyle w:val="markedcontent"/>
                <w:sz w:val="26"/>
                <w:szCs w:val="26"/>
                <w:lang w:val="ru-RU"/>
              </w:rPr>
              <w:t>Что на что похоже: зачем человеку воображение?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27.03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Апрель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27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03.04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28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Память прошлого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10.04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29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Заповедники России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17.04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30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24.04</w:t>
            </w:r>
          </w:p>
        </w:tc>
      </w:tr>
      <w:tr w:rsidR="00BE3ABB" w:rsidRPr="0036103D" w:rsidTr="000F0B8D">
        <w:tc>
          <w:tcPr>
            <w:tcW w:w="9763" w:type="dxa"/>
            <w:gridSpan w:val="6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Май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31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  <w:lang w:val="ru-RU"/>
              </w:rPr>
            </w:pPr>
            <w:r w:rsidRPr="0036103D">
              <w:rPr>
                <w:sz w:val="26"/>
                <w:szCs w:val="26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 w:val="restart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https://razgovor.edsoo.ru/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15.05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32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22.05</w:t>
            </w:r>
          </w:p>
        </w:tc>
      </w:tr>
      <w:tr w:rsidR="00BE3ABB" w:rsidRPr="0036103D" w:rsidTr="000F0B8D">
        <w:tc>
          <w:tcPr>
            <w:tcW w:w="60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33</w:t>
            </w:r>
          </w:p>
        </w:tc>
        <w:tc>
          <w:tcPr>
            <w:tcW w:w="2196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Мои увлечения</w:t>
            </w:r>
          </w:p>
        </w:tc>
        <w:tc>
          <w:tcPr>
            <w:tcW w:w="2977" w:type="dxa"/>
          </w:tcPr>
          <w:p w:rsidR="00BE3ABB" w:rsidRPr="0036103D" w:rsidRDefault="00BE3ABB">
            <w:pPr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  <w:lang w:val="ru-RU"/>
              </w:rPr>
              <w:t>Эвристическая беседа</w:t>
            </w: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1</w:t>
            </w:r>
          </w:p>
        </w:tc>
        <w:tc>
          <w:tcPr>
            <w:tcW w:w="2000" w:type="dxa"/>
            <w:vMerge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BE3ABB" w:rsidRPr="0036103D" w:rsidRDefault="00BE3ABB" w:rsidP="00F3756A">
            <w:pPr>
              <w:spacing w:line="276" w:lineRule="auto"/>
              <w:rPr>
                <w:sz w:val="26"/>
                <w:szCs w:val="26"/>
              </w:rPr>
            </w:pPr>
            <w:r w:rsidRPr="0036103D">
              <w:rPr>
                <w:sz w:val="26"/>
                <w:szCs w:val="26"/>
              </w:rPr>
              <w:t>29.05</w:t>
            </w:r>
          </w:p>
        </w:tc>
      </w:tr>
    </w:tbl>
    <w:p w:rsidR="00BE3ABB" w:rsidRPr="0036103D" w:rsidRDefault="00BE3ABB" w:rsidP="009D3BE0">
      <w:pPr>
        <w:spacing w:line="276" w:lineRule="auto"/>
        <w:rPr>
          <w:sz w:val="26"/>
          <w:szCs w:val="26"/>
        </w:rPr>
      </w:pPr>
    </w:p>
    <w:sectPr w:rsidR="00BE3ABB" w:rsidRPr="0036103D" w:rsidSect="0063238B">
      <w:footerReference w:type="default" r:id="rId8"/>
      <w:pgSz w:w="11907" w:h="16839"/>
      <w:pgMar w:top="360" w:right="850" w:bottom="1134" w:left="880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ABB" w:rsidRDefault="00BE3ABB" w:rsidP="006451D5">
      <w:pPr>
        <w:spacing w:before="0" w:after="0"/>
      </w:pPr>
      <w:r>
        <w:separator/>
      </w:r>
    </w:p>
  </w:endnote>
  <w:endnote w:type="continuationSeparator" w:id="0">
    <w:p w:rsidR="00BE3ABB" w:rsidRDefault="00BE3ABB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BB" w:rsidRDefault="00BE3ABB">
    <w:pPr>
      <w:pStyle w:val="Footer"/>
      <w:jc w:val="center"/>
    </w:pPr>
    <w:fldSimple w:instr=" PAGE   \* MERGEFORMAT ">
      <w:r>
        <w:rPr>
          <w:noProof/>
        </w:rPr>
        <w:t>5</w:t>
      </w:r>
    </w:fldSimple>
  </w:p>
  <w:p w:rsidR="00BE3ABB" w:rsidRDefault="00BE3A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ABB" w:rsidRDefault="00BE3ABB" w:rsidP="006451D5">
      <w:pPr>
        <w:spacing w:before="0" w:after="0"/>
      </w:pPr>
      <w:r>
        <w:separator/>
      </w:r>
    </w:p>
  </w:footnote>
  <w:footnote w:type="continuationSeparator" w:id="0">
    <w:p w:rsidR="00BE3ABB" w:rsidRDefault="00BE3ABB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37E"/>
    <w:rsid w:val="000D62F3"/>
    <w:rsid w:val="000F0B8D"/>
    <w:rsid w:val="00104AA0"/>
    <w:rsid w:val="001175FB"/>
    <w:rsid w:val="00291DB0"/>
    <w:rsid w:val="002D33B1"/>
    <w:rsid w:val="002D3591"/>
    <w:rsid w:val="002F6A79"/>
    <w:rsid w:val="00310100"/>
    <w:rsid w:val="003514A0"/>
    <w:rsid w:val="0036103D"/>
    <w:rsid w:val="003C56AD"/>
    <w:rsid w:val="003E4556"/>
    <w:rsid w:val="004323C2"/>
    <w:rsid w:val="00461F3D"/>
    <w:rsid w:val="00463914"/>
    <w:rsid w:val="004D3C7E"/>
    <w:rsid w:val="004F7E17"/>
    <w:rsid w:val="00584193"/>
    <w:rsid w:val="005A05CE"/>
    <w:rsid w:val="005C0DCE"/>
    <w:rsid w:val="005C7DCE"/>
    <w:rsid w:val="005F1A4E"/>
    <w:rsid w:val="0063238B"/>
    <w:rsid w:val="00640A04"/>
    <w:rsid w:val="006451D5"/>
    <w:rsid w:val="00653AF6"/>
    <w:rsid w:val="008061DA"/>
    <w:rsid w:val="00843944"/>
    <w:rsid w:val="008A708D"/>
    <w:rsid w:val="008D6784"/>
    <w:rsid w:val="008E1BA3"/>
    <w:rsid w:val="00944A40"/>
    <w:rsid w:val="00945883"/>
    <w:rsid w:val="009D3BE0"/>
    <w:rsid w:val="009E3401"/>
    <w:rsid w:val="00A20CD9"/>
    <w:rsid w:val="00A3235E"/>
    <w:rsid w:val="00A5539B"/>
    <w:rsid w:val="00A75251"/>
    <w:rsid w:val="00A93D75"/>
    <w:rsid w:val="00AF7981"/>
    <w:rsid w:val="00B341FE"/>
    <w:rsid w:val="00B73A5A"/>
    <w:rsid w:val="00B95E74"/>
    <w:rsid w:val="00BE3ABB"/>
    <w:rsid w:val="00CD2E97"/>
    <w:rsid w:val="00D27EFF"/>
    <w:rsid w:val="00DA467C"/>
    <w:rsid w:val="00DD4A5B"/>
    <w:rsid w:val="00E1368C"/>
    <w:rsid w:val="00E438A1"/>
    <w:rsid w:val="00E80FD4"/>
    <w:rsid w:val="00E879E9"/>
    <w:rsid w:val="00EB3874"/>
    <w:rsid w:val="00ED5B06"/>
    <w:rsid w:val="00F01E19"/>
    <w:rsid w:val="00F3756A"/>
    <w:rsid w:val="00F46A29"/>
    <w:rsid w:val="00FC36EB"/>
    <w:rsid w:val="00FC5E50"/>
    <w:rsid w:val="00FD6053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51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451D5"/>
    <w:rPr>
      <w:rFonts w:cs="Times New Roman"/>
    </w:rPr>
  </w:style>
  <w:style w:type="table" w:customStyle="1" w:styleId="4">
    <w:name w:val="Сетка таблицы4"/>
    <w:uiPriority w:val="99"/>
    <w:rsid w:val="00F3756A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4323C2"/>
    <w:rPr>
      <w:sz w:val="24"/>
      <w:szCs w:val="24"/>
      <w:lang w:val="ru-RU" w:eastAsia="ru-RU"/>
    </w:rPr>
  </w:style>
  <w:style w:type="character" w:customStyle="1" w:styleId="markedcontent">
    <w:name w:val="markedcontent"/>
    <w:basedOn w:val="DefaultParagraphFont"/>
    <w:uiPriority w:val="99"/>
    <w:rsid w:val="0036103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A46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467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9</Pages>
  <Words>1910</Words>
  <Characters>10892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1</cp:lastModifiedBy>
  <cp:revision>11</cp:revision>
  <cp:lastPrinted>2022-08-30T05:50:00Z</cp:lastPrinted>
  <dcterms:created xsi:type="dcterms:W3CDTF">2022-07-12T18:54:00Z</dcterms:created>
  <dcterms:modified xsi:type="dcterms:W3CDTF">2022-11-17T02:05:00Z</dcterms:modified>
</cp:coreProperties>
</file>