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CC5" w:rsidRDefault="00FF4CC5" w:rsidP="008D0402">
      <w:pPr>
        <w:sectPr w:rsidR="00FF4CC5" w:rsidSect="00125725">
          <w:pgSz w:w="11906" w:h="16838"/>
          <w:pgMar w:top="426" w:right="851" w:bottom="851" w:left="1418" w:header="708" w:footer="708" w:gutter="0"/>
          <w:cols w:num="2" w:space="708"/>
          <w:docGrid w:linePitch="360"/>
        </w:sectPr>
      </w:pPr>
    </w:p>
    <w:p w:rsidR="00FF4CC5" w:rsidRDefault="00FF4CC5" w:rsidP="00512FF7">
      <w:r>
        <w:rPr>
          <w:kern w:val="2"/>
        </w:rPr>
        <w:t xml:space="preserve">Рассмотрено  на педсовете                                                                       </w:t>
      </w:r>
      <w:r>
        <w:t>УТВЕРЖДАЮ</w:t>
      </w:r>
    </w:p>
    <w:p w:rsidR="00FF4CC5" w:rsidRDefault="00FF4CC5" w:rsidP="00512FF7">
      <w:pPr>
        <w:widowControl w:val="0"/>
        <w:suppressAutoHyphens/>
        <w:rPr>
          <w:kern w:val="2"/>
        </w:rPr>
      </w:pPr>
      <w:r>
        <w:rPr>
          <w:kern w:val="2"/>
        </w:rPr>
        <w:t xml:space="preserve">протокол № _                                                                               </w:t>
      </w:r>
      <w:r>
        <w:t>Директор МОБУ СОШ с.Ломовка</w:t>
      </w:r>
    </w:p>
    <w:p w:rsidR="00FF4CC5" w:rsidRDefault="00FF4CC5" w:rsidP="00512FF7">
      <w:r>
        <w:rPr>
          <w:kern w:val="2"/>
        </w:rPr>
        <w:t xml:space="preserve">от  «____» ___________20___г                                                   </w:t>
      </w:r>
      <w:r>
        <w:t>_________ А.М. Панов</w:t>
      </w:r>
    </w:p>
    <w:p w:rsidR="00FF4CC5" w:rsidRDefault="00FF4CC5" w:rsidP="00512FF7">
      <w:pPr>
        <w:widowControl w:val="0"/>
        <w:suppressAutoHyphens/>
        <w:autoSpaceDE w:val="0"/>
        <w:spacing w:line="100" w:lineRule="atLeast"/>
        <w:rPr>
          <w:kern w:val="2"/>
        </w:rPr>
      </w:pPr>
    </w:p>
    <w:p w:rsidR="00FF4CC5" w:rsidRDefault="00FF4CC5" w:rsidP="00512FF7">
      <w:pPr>
        <w:widowControl w:val="0"/>
        <w:tabs>
          <w:tab w:val="left" w:pos="6345"/>
        </w:tabs>
        <w:suppressAutoHyphens/>
        <w:autoSpaceDE w:val="0"/>
        <w:spacing w:line="100" w:lineRule="atLeast"/>
        <w:rPr>
          <w:kern w:val="2"/>
        </w:rPr>
      </w:pPr>
      <w:r>
        <w:rPr>
          <w:kern w:val="2"/>
        </w:rPr>
        <w:t>Согласовано.</w:t>
      </w:r>
      <w:r>
        <w:rPr>
          <w:kern w:val="2"/>
        </w:rPr>
        <w:tab/>
        <w:t>Приказ №___ от ______201__г.</w:t>
      </w:r>
    </w:p>
    <w:p w:rsidR="00FF4CC5" w:rsidRDefault="00FF4CC5" w:rsidP="00512FF7">
      <w:pPr>
        <w:widowControl w:val="0"/>
        <w:suppressAutoHyphens/>
        <w:autoSpaceDE w:val="0"/>
        <w:spacing w:line="100" w:lineRule="atLeast"/>
        <w:rPr>
          <w:kern w:val="2"/>
        </w:rPr>
      </w:pPr>
      <w:r>
        <w:rPr>
          <w:kern w:val="2"/>
        </w:rPr>
        <w:t>Председатель Род. комитета:</w:t>
      </w:r>
    </w:p>
    <w:p w:rsidR="00FF4CC5" w:rsidRDefault="00FF4CC5" w:rsidP="00512FF7">
      <w:pPr>
        <w:widowControl w:val="0"/>
        <w:suppressAutoHyphens/>
        <w:autoSpaceDE w:val="0"/>
        <w:spacing w:line="100" w:lineRule="atLeast"/>
        <w:rPr>
          <w:kern w:val="2"/>
        </w:rPr>
      </w:pPr>
      <w:r>
        <w:rPr>
          <w:kern w:val="2"/>
        </w:rPr>
        <w:t xml:space="preserve">________  </w:t>
      </w:r>
      <w:bookmarkStart w:id="0" w:name="_GoBack"/>
      <w:bookmarkEnd w:id="0"/>
      <w:r>
        <w:rPr>
          <w:kern w:val="2"/>
        </w:rPr>
        <w:t>______________</w:t>
      </w:r>
    </w:p>
    <w:p w:rsidR="00FF4CC5" w:rsidRDefault="00FF4CC5" w:rsidP="00512FF7">
      <w:pPr>
        <w:widowControl w:val="0"/>
        <w:suppressAutoHyphens/>
        <w:autoSpaceDE w:val="0"/>
        <w:spacing w:line="100" w:lineRule="atLeast"/>
        <w:rPr>
          <w:kern w:val="2"/>
          <w:sz w:val="16"/>
          <w:szCs w:val="16"/>
        </w:rPr>
      </w:pPr>
      <w:r>
        <w:rPr>
          <w:kern w:val="2"/>
          <w:sz w:val="16"/>
          <w:szCs w:val="16"/>
        </w:rPr>
        <w:t>подпись                         расшифровка</w:t>
      </w:r>
    </w:p>
    <w:p w:rsidR="00FF4CC5" w:rsidRDefault="00FF4CC5" w:rsidP="00512FF7">
      <w:pPr>
        <w:widowControl w:val="0"/>
        <w:suppressAutoHyphens/>
        <w:autoSpaceDE w:val="0"/>
        <w:spacing w:line="100" w:lineRule="atLeast"/>
        <w:rPr>
          <w:kern w:val="2"/>
        </w:rPr>
      </w:pPr>
      <w:r>
        <w:rPr>
          <w:kern w:val="2"/>
        </w:rPr>
        <w:t>Протокол №____от «___»______20__г</w:t>
      </w:r>
    </w:p>
    <w:p w:rsidR="00FF4CC5" w:rsidRDefault="00FF4CC5" w:rsidP="008D0402">
      <w:pPr>
        <w:spacing w:line="276" w:lineRule="auto"/>
        <w:jc w:val="center"/>
        <w:rPr>
          <w:b/>
          <w:bCs/>
        </w:rPr>
      </w:pPr>
    </w:p>
    <w:p w:rsidR="00FF4CC5" w:rsidRPr="008D0402" w:rsidRDefault="00FF4CC5" w:rsidP="00125725">
      <w:pPr>
        <w:spacing w:line="276" w:lineRule="auto"/>
        <w:jc w:val="center"/>
        <w:rPr>
          <w:b/>
          <w:bCs/>
        </w:rPr>
      </w:pPr>
      <w:r w:rsidRPr="008D0402">
        <w:rPr>
          <w:b/>
          <w:bCs/>
        </w:rPr>
        <w:t>ПРАВИЛА</w:t>
      </w:r>
    </w:p>
    <w:p w:rsidR="00FF4CC5" w:rsidRPr="008D0402" w:rsidRDefault="00FF4CC5" w:rsidP="008D0402">
      <w:pPr>
        <w:spacing w:line="276" w:lineRule="auto"/>
        <w:jc w:val="center"/>
        <w:rPr>
          <w:b/>
          <w:bCs/>
        </w:rPr>
      </w:pPr>
      <w:r>
        <w:rPr>
          <w:b/>
          <w:bCs/>
        </w:rPr>
        <w:t>ВНУТРЕННЕГО РАСПОРЯДКА</w:t>
      </w:r>
      <w:r w:rsidRPr="008D0402">
        <w:rPr>
          <w:b/>
          <w:bCs/>
        </w:rPr>
        <w:t>ОБУЧАЮЩИХСЯ</w:t>
      </w:r>
    </w:p>
    <w:p w:rsidR="00FF4CC5" w:rsidRPr="008D0402" w:rsidRDefault="00FF4CC5" w:rsidP="00125725">
      <w:pPr>
        <w:spacing w:line="276" w:lineRule="auto"/>
        <w:jc w:val="center"/>
        <w:rPr>
          <w:b/>
          <w:bCs/>
        </w:rPr>
      </w:pPr>
      <w:r w:rsidRPr="008D0402">
        <w:rPr>
          <w:b/>
          <w:bCs/>
        </w:rPr>
        <w:t>1. Общие положения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1.1.</w:t>
      </w:r>
      <w:r w:rsidRPr="008D0402">
        <w:tab/>
        <w:t>Настоящие Правила внутреннего распорядка разработаны и приняты в соответствии с Федеральным законом от 29 декабря 2012 г. № 273-Ф</w:t>
      </w:r>
      <w:r>
        <w:t>З</w:t>
      </w:r>
      <w:r w:rsidRPr="008D0402">
        <w:t xml:space="preserve"> «Об образовании в Российской Федерации», Уставом Образовательного учреждения.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1.2.</w:t>
      </w:r>
      <w:r w:rsidRPr="008D0402">
        <w:tab/>
        <w:t xml:space="preserve">Правила внутреннего распорядка для обучающихся МОБУ СОШ </w:t>
      </w:r>
      <w:r>
        <w:t>с.Ломовка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(далее школа) призваны обеспечить безопасность детей во время учебного процесса, поддержание дисциплины и порядка в школе, для успешной реализации целей и задач школы, определенных ее Уставом.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1.3.</w:t>
      </w:r>
      <w:r w:rsidRPr="008D0402">
        <w:tab/>
        <w:t>Настоящие Правила внутреннего распорядка являются обязательными для всех обучающихся школы.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1.4.</w:t>
      </w:r>
      <w:r w:rsidRPr="008D0402">
        <w:tab/>
        <w:t>При приеме обучающихся в школу администрация школы обязана ознакомить обучающихся с настоящими Правилами.</w:t>
      </w:r>
    </w:p>
    <w:p w:rsidR="00FF4CC5" w:rsidRPr="008D0402" w:rsidRDefault="00FF4CC5" w:rsidP="00125725">
      <w:pPr>
        <w:spacing w:line="276" w:lineRule="auto"/>
        <w:jc w:val="center"/>
        <w:rPr>
          <w:b/>
          <w:bCs/>
        </w:rPr>
      </w:pPr>
      <w:r w:rsidRPr="008D0402">
        <w:rPr>
          <w:b/>
          <w:bCs/>
        </w:rPr>
        <w:t>2. Права и обязанности обучающихся.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2.1.</w:t>
      </w:r>
      <w:r w:rsidRPr="008D0402">
        <w:tab/>
        <w:t>К основным правам обучающихся относятся: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>получение бесплатного общего образования в соответствии с федеральными государственными образовательными стандартами;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>выбор образовательной программы в соответствии со своими способностями, потребностями и возможностями, условиями школы;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>обучение по индивидуальным планам в рамках федерального государственного образовательного стандарта;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>бесплатное пользование библиотечно-информационными ресурсами библиотеки школы;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>получение дополнительных образовательных услуг;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>перевод в другое образовательное учреждение соответствующего типа, в случае прекращения деятельности школы;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>перевод в течение учебного года в другое образовательное учреждение, реализующее образовательные программы соответствующего профиля;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>уважение человеческого достоинства обучающихся;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>свобода совести и информации;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>свободное выражение собственных взглядов и убеждений;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      свободное посещение мероприятий, не предусмотренных учебным планом;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>участие в управлении школы в форме, определяемой Уставом школы;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>участие во всероссийских и иных олимпиадах школьников.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2.2.</w:t>
      </w:r>
      <w:r w:rsidRPr="008D0402">
        <w:tab/>
        <w:t>К основным обязанностям обучающихся относятся:</w:t>
      </w:r>
    </w:p>
    <w:p w:rsidR="00FF4CC5" w:rsidRPr="008D0402" w:rsidRDefault="00FF4CC5" w:rsidP="008D0402">
      <w:pPr>
        <w:ind w:left="284"/>
        <w:jc w:val="both"/>
      </w:pPr>
      <w:r w:rsidRPr="008D0402">
        <w:t>-</w:t>
      </w:r>
      <w:r w:rsidRPr="008D0402">
        <w:tab/>
        <w:t>выполнение требований настоящего Устава, Правил внутреннего распорядка школы для обучающихся;</w:t>
      </w:r>
    </w:p>
    <w:p w:rsidR="00FF4CC5" w:rsidRPr="008D0402" w:rsidRDefault="00FF4CC5" w:rsidP="008D0402">
      <w:pPr>
        <w:ind w:left="284"/>
        <w:jc w:val="both"/>
      </w:pPr>
      <w:r w:rsidRPr="008D0402">
        <w:t>-</w:t>
      </w:r>
      <w:r w:rsidRPr="008D0402">
        <w:tab/>
        <w:t>уважение чести и достоинства обучающихся и работников школы;</w:t>
      </w:r>
    </w:p>
    <w:p w:rsidR="00FF4CC5" w:rsidRPr="008D0402" w:rsidRDefault="00FF4CC5" w:rsidP="008D0402">
      <w:pPr>
        <w:ind w:left="284"/>
        <w:jc w:val="both"/>
      </w:pPr>
      <w:r w:rsidRPr="008D0402">
        <w:t>-</w:t>
      </w:r>
      <w:r w:rsidRPr="008D0402">
        <w:tab/>
        <w:t>бережное отношение к имуществу школы.</w:t>
      </w:r>
    </w:p>
    <w:p w:rsidR="00FF4CC5" w:rsidRDefault="00FF4CC5" w:rsidP="008D0402">
      <w:pPr>
        <w:spacing w:line="276" w:lineRule="auto"/>
        <w:jc w:val="center"/>
        <w:rPr>
          <w:b/>
          <w:bCs/>
        </w:rPr>
      </w:pPr>
      <w:r w:rsidRPr="008D0402">
        <w:rPr>
          <w:b/>
          <w:bCs/>
        </w:rPr>
        <w:tab/>
      </w:r>
    </w:p>
    <w:p w:rsidR="00FF4CC5" w:rsidRPr="008D0402" w:rsidRDefault="00FF4CC5" w:rsidP="008D0402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3. </w:t>
      </w:r>
      <w:r w:rsidRPr="008D0402">
        <w:rPr>
          <w:b/>
          <w:bCs/>
        </w:rPr>
        <w:t>Организация учебного процесса.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3.1.Прием обучающихся проводится в соответствии с правилами приема в школу.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3.2.Учебные занятия в школе проводятся по учебному расписанию, составленному на основании нормативных документов и утверждаемому директором школы. Учебное расписание составляется на учебный год и вывешивается в помещении учебного заведения на видном месте не позднее, чем за неделю до начала занятий.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3.3. При неявке обучающегося на занятия по болезни или другим уважительным причинам, родитель или обучающийся обязан поставить об этом в известность классного руководителя (или старосту класса) до начала занятий или в течении первого урока по расписанию. В свою очередь классный руководитель при отсутствии обучающегося и информации о нем, должен в течении первого урока поставить в известность родителей отсутствующего обучающегося. В случае пропуска занятий обучающийся должен предъявить классному руководителю справку от врача или (в особых случаях) записку от родителей о причине отсутствия на занятиях. В случае пропуска занятий (по уважительной причине или нет) обучающийся обязан изучить материал пропущенного урока. Отсутствие на уроке не освобождает обучающегося от контроля знаний.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3.4.За высокие показатели в учебе при примерном поведении и активном участии в общественной жизни школы устанавливаются следующие поощрения для обучающихся: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 xml:space="preserve">объявление благодарности; 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 xml:space="preserve">награждение грамотой; 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 xml:space="preserve">награждение похвальным листом; 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 xml:space="preserve">награждение медалью «За особые успехи в учении». Поощрения учащихся оформляются приказом директора школы.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3.5.</w:t>
      </w:r>
      <w:r w:rsidRPr="008D0402">
        <w:tab/>
        <w:t>За нарушение дисциплины, Устава школы, Прав</w:t>
      </w:r>
      <w:r>
        <w:t>ил внутреннего распорядка к уча</w:t>
      </w:r>
      <w:r w:rsidRPr="008D0402">
        <w:t xml:space="preserve">щимся могут быть применены следующие взыскания и административные меры: 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 xml:space="preserve">замечание; 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 xml:space="preserve">приглашение насовет профилактики (с приглашением родителей); </w:t>
      </w:r>
    </w:p>
    <w:p w:rsidR="00FF4CC5" w:rsidRPr="008D0402" w:rsidRDefault="00FF4CC5" w:rsidP="008D0402">
      <w:pPr>
        <w:spacing w:line="276" w:lineRule="auto"/>
        <w:ind w:left="284"/>
        <w:jc w:val="both"/>
      </w:pPr>
      <w:r>
        <w:t>-</w:t>
      </w:r>
      <w:r>
        <w:tab/>
        <w:t>приглашение на Совет</w:t>
      </w:r>
      <w:r w:rsidRPr="008D0402">
        <w:t xml:space="preserve"> школы (с приглашением родителей); 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 xml:space="preserve">возмещение ущерба, причиненного школе; 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 xml:space="preserve">выговор (объявляется приказом директора школы); </w:t>
      </w:r>
    </w:p>
    <w:p w:rsidR="00FF4CC5" w:rsidRPr="008D0402" w:rsidRDefault="00FF4CC5" w:rsidP="008D0402">
      <w:pPr>
        <w:spacing w:line="276" w:lineRule="auto"/>
        <w:ind w:left="284"/>
        <w:jc w:val="both"/>
      </w:pPr>
      <w:r w:rsidRPr="008D0402">
        <w:t>-</w:t>
      </w:r>
      <w:r w:rsidRPr="008D0402">
        <w:tab/>
        <w:t xml:space="preserve">исключение из учебного заведения.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3.6.</w:t>
      </w:r>
      <w:r w:rsidRPr="008D0402">
        <w:tab/>
        <w:t>Меры дисциплинарного взыскания не примен</w:t>
      </w:r>
      <w:r>
        <w:t>яются к обучающимся по образова</w:t>
      </w:r>
      <w:r w:rsidRPr="008D0402">
        <w:t xml:space="preserve">тельным программам дошкольного, начального общего образования, а также к также к обучающимся с ограниченными возможностями здоровья (с задержкой психического развития и различными формами умственной отсталости).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3.7. Исключение обучающегося, достигшего возраста пятнадцати лет, допускается по решению Педагогического совета школы за совершенные</w:t>
      </w:r>
      <w:r>
        <w:t xml:space="preserve"> неоднократно грубые наруше</w:t>
      </w:r>
      <w:r w:rsidRPr="008D0402">
        <w:t xml:space="preserve">ния Устава школы, Правил внутреннего распорядка </w:t>
      </w:r>
      <w:r>
        <w:t>обучающихся. Исключение обу</w:t>
      </w:r>
      <w:r w:rsidRPr="008D0402">
        <w:t>чающегося из школы применяется, если меры воспитате</w:t>
      </w:r>
      <w:r>
        <w:t>льного характера не дали резуль</w:t>
      </w:r>
      <w:r w:rsidRPr="008D0402">
        <w:t>тата и дальнейшее пребывание обучающегося в школе оказывает отрицательное влияние на других обучающихся, нарушает их права и прав</w:t>
      </w:r>
      <w:r>
        <w:t>а работников школы, а также нор</w:t>
      </w:r>
      <w:r w:rsidRPr="008D0402">
        <w:t>мальное функционирование школы.</w:t>
      </w:r>
    </w:p>
    <w:p w:rsidR="00FF4CC5" w:rsidRPr="008D0402" w:rsidRDefault="00FF4CC5" w:rsidP="008D0402">
      <w:pPr>
        <w:spacing w:line="276" w:lineRule="auto"/>
        <w:ind w:firstLine="284"/>
        <w:jc w:val="both"/>
      </w:pPr>
      <w:r w:rsidRPr="008D0402">
        <w:t>Решение Педагогического совета школы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Педагогический Совет школы уведомляет обучающегося и его родителей (законных представителей) о рассмотрении вопроса об исключении обучающегося не позднее, чем за 10 дней до рассмотрения этого вопроса. Не присут</w:t>
      </w:r>
      <w:r>
        <w:t>ствие обучающегося и его родите</w:t>
      </w:r>
      <w:r w:rsidRPr="008D0402">
        <w:t>лей (законных представителей) на заседании Педагогического совета школы не может служить препятствием для рассмотрения этого вопроса.</w:t>
      </w:r>
    </w:p>
    <w:p w:rsidR="00FF4CC5" w:rsidRPr="008D0402" w:rsidRDefault="00FF4CC5" w:rsidP="008D0402">
      <w:pPr>
        <w:spacing w:line="276" w:lineRule="auto"/>
        <w:ind w:firstLine="284"/>
        <w:jc w:val="both"/>
      </w:pPr>
      <w:r w:rsidRPr="008D0402">
        <w:t>Решение Педагогического Совета школы об исключении детей-сирот и детей, оставшихся без попечения родителей (законных представителей), принимается с согласия комиссии по делам несовершеннолетних и защите их прав и органа опеки и попечительства.</w:t>
      </w:r>
    </w:p>
    <w:p w:rsidR="00FF4CC5" w:rsidRPr="008D0402" w:rsidRDefault="00FF4CC5" w:rsidP="008D0402">
      <w:pPr>
        <w:spacing w:line="276" w:lineRule="auto"/>
        <w:ind w:firstLine="284"/>
        <w:jc w:val="both"/>
      </w:pPr>
      <w:r w:rsidRPr="008D0402">
        <w:t>Решение Педагогического Совета школы об исключении обучающегося оформляется приказом директора школы. Школа незамедлительно информирует об исключении</w:t>
      </w:r>
      <w:r>
        <w:t xml:space="preserve"> </w:t>
      </w:r>
      <w:r w:rsidRPr="008D0402">
        <w:t>обучающегося из школы его родителей (законных представителей) и орган местного самоуправления. Комиссия по делам несовершеннолетних и защите их прав совместно с органом местного самоуправления и родителями (законными представителями) несовершеннолетнего, исключенного из школы,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 Процедура исключения не может противоречить законодательству Российской Федерации, Уставу школы.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3.8. Кроме оснований, указанных в Уставе школы, обучающиеся могут прекратить обучение в школе в следующих случаях:</w:t>
      </w:r>
    </w:p>
    <w:p w:rsidR="00FF4CC5" w:rsidRPr="008D0402" w:rsidRDefault="00FF4CC5" w:rsidP="00A67885">
      <w:pPr>
        <w:spacing w:line="276" w:lineRule="auto"/>
        <w:ind w:left="284"/>
        <w:jc w:val="both"/>
      </w:pPr>
      <w:r w:rsidRPr="008D0402">
        <w:t>-</w:t>
      </w:r>
      <w:r w:rsidRPr="008D0402">
        <w:tab/>
        <w:t xml:space="preserve">по заявлению родителей (законных представителей) с указанием причины выбытия; </w:t>
      </w:r>
    </w:p>
    <w:p w:rsidR="00FF4CC5" w:rsidRPr="008D0402" w:rsidRDefault="00FF4CC5" w:rsidP="00A67885">
      <w:pPr>
        <w:spacing w:line="276" w:lineRule="auto"/>
        <w:ind w:left="284"/>
        <w:jc w:val="both"/>
      </w:pPr>
      <w:r w:rsidRPr="008D0402">
        <w:t>-</w:t>
      </w:r>
      <w:r w:rsidRPr="008D0402">
        <w:tab/>
        <w:t xml:space="preserve">по завершению общего образования.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3.9. Отчисление и перевод обучающихся в другое образовательное учреждение должно проводиться в соответствии с законодательством Российской Федерации (Закон №</w:t>
      </w:r>
      <w:r>
        <w:t xml:space="preserve"> 273-</w:t>
      </w:r>
      <w:r w:rsidRPr="008D0402">
        <w:t>ФЗ «Об образовании в РФ»), иными нормативными актами Российской Федерации, Уставом школы.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3.10. Пропускать занятия без уважительной причины не разрешается. Ро</w:t>
      </w:r>
      <w:r>
        <w:t>дители (закон</w:t>
      </w:r>
      <w:r w:rsidRPr="008D0402">
        <w:t>ные представители), в случае необходимости, пишут заявление на имя директора с просьбой об освобождении от уроков с указанием причин. Отсутствие обучающегося на уроках допустимо только с разрешения директора школы, о чем издается приказ по шк</w:t>
      </w:r>
      <w:r>
        <w:t>о</w:t>
      </w:r>
      <w:r w:rsidRPr="008D0402">
        <w:t>ле.</w:t>
      </w:r>
    </w:p>
    <w:p w:rsidR="00FF4CC5" w:rsidRPr="008D0402" w:rsidRDefault="00FF4CC5" w:rsidP="008D0402">
      <w:pPr>
        <w:spacing w:line="276" w:lineRule="auto"/>
        <w:jc w:val="both"/>
      </w:pPr>
    </w:p>
    <w:p w:rsidR="00FF4CC5" w:rsidRPr="008D0402" w:rsidRDefault="00FF4CC5" w:rsidP="008D0402">
      <w:pPr>
        <w:spacing w:line="276" w:lineRule="auto"/>
        <w:jc w:val="center"/>
        <w:rPr>
          <w:b/>
          <w:bCs/>
        </w:rPr>
      </w:pPr>
      <w:r w:rsidRPr="008D0402">
        <w:rPr>
          <w:b/>
          <w:bCs/>
        </w:rPr>
        <w:t>4.</w:t>
      </w:r>
      <w:r w:rsidRPr="008D0402">
        <w:rPr>
          <w:b/>
          <w:bCs/>
        </w:rPr>
        <w:tab/>
        <w:t>Правила поведения обучающихся в школе.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 xml:space="preserve">4.1.При входе педагога в класс обучающиеся встают в знак приветствия и садятся после того, как педагог ответит на приветствие и разрешит сесть.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 xml:space="preserve">4.2.Во время урока нельзя шуметь, отвлекаться самому и отвлекать товарищей.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 xml:space="preserve">4.3.Обучающимся не разрешается выходить из учебного кабинета во время урока. </w:t>
      </w:r>
    </w:p>
    <w:p w:rsidR="00FF4CC5" w:rsidRPr="008D0402" w:rsidRDefault="00FF4CC5" w:rsidP="008D0402">
      <w:pPr>
        <w:spacing w:line="276" w:lineRule="auto"/>
        <w:jc w:val="both"/>
      </w:pPr>
      <w:r>
        <w:t xml:space="preserve">4.4. </w:t>
      </w:r>
      <w:r w:rsidRPr="008D0402">
        <w:t xml:space="preserve">Во время учебных занятий обучающимся запрещается пользоваться услугами мобильной связи.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4.</w:t>
      </w:r>
      <w:r>
        <w:t xml:space="preserve">5. </w:t>
      </w:r>
      <w:r w:rsidRPr="008D0402">
        <w:t>Если обучающийся хочет задать вопрос учителю и</w:t>
      </w:r>
      <w:r>
        <w:t>ли ответить на вопрос, он подни</w:t>
      </w:r>
      <w:r w:rsidRPr="008D0402">
        <w:t xml:space="preserve">мает руку. </w:t>
      </w:r>
    </w:p>
    <w:p w:rsidR="00FF4CC5" w:rsidRPr="008D0402" w:rsidRDefault="00FF4CC5" w:rsidP="008D0402">
      <w:pPr>
        <w:spacing w:line="276" w:lineRule="auto"/>
        <w:jc w:val="both"/>
      </w:pPr>
      <w:r>
        <w:t xml:space="preserve">4.6. </w:t>
      </w:r>
      <w:r w:rsidRPr="008D0402">
        <w:t xml:space="preserve">Обучающийся вправе покинуть кабинет после звонка с урока только, когда об этом объявит учитель. </w:t>
      </w:r>
    </w:p>
    <w:p w:rsidR="00FF4CC5" w:rsidRPr="008D0402" w:rsidRDefault="00FF4CC5" w:rsidP="008D0402">
      <w:pPr>
        <w:spacing w:line="276" w:lineRule="auto"/>
        <w:jc w:val="both"/>
      </w:pPr>
      <w:r>
        <w:t xml:space="preserve">4.7. </w:t>
      </w:r>
      <w:r w:rsidRPr="008D0402">
        <w:t>Если обучающийся опоздал на урок по уважительной причи</w:t>
      </w:r>
      <w:r>
        <w:t>не, ему следует посту</w:t>
      </w:r>
      <w:r w:rsidRPr="008D0402">
        <w:t xml:space="preserve">чать в дверь, извиниться и с разрешения учителя сесть за парту, не мешая ходу урока. </w:t>
      </w:r>
    </w:p>
    <w:p w:rsidR="00FF4CC5" w:rsidRPr="008D0402" w:rsidRDefault="00FF4CC5" w:rsidP="008D0402">
      <w:pPr>
        <w:spacing w:line="276" w:lineRule="auto"/>
        <w:jc w:val="both"/>
      </w:pPr>
      <w:r>
        <w:t xml:space="preserve">4.8. </w:t>
      </w:r>
      <w:r w:rsidRPr="008D0402">
        <w:t xml:space="preserve">Домашнее задание следует записывать в дневник. Ведение дневника обязательно. </w:t>
      </w:r>
    </w:p>
    <w:p w:rsidR="00FF4CC5" w:rsidRDefault="00FF4CC5" w:rsidP="008D0402">
      <w:pPr>
        <w:spacing w:line="276" w:lineRule="auto"/>
        <w:jc w:val="both"/>
      </w:pPr>
      <w:r w:rsidRPr="008D0402">
        <w:t>4.9</w:t>
      </w:r>
      <w:r>
        <w:t>.</w:t>
      </w:r>
      <w:r w:rsidRPr="008D0402">
        <w:t xml:space="preserve"> В случае необходимости отсутствия на занятиях, родители (законные представители) должны представить заявление на имя директора школы с указан</w:t>
      </w:r>
      <w:r>
        <w:t xml:space="preserve">ием причин и сроков отсутствия. </w:t>
      </w:r>
    </w:p>
    <w:p w:rsidR="00FF4CC5" w:rsidRPr="008D0402" w:rsidRDefault="00FF4CC5" w:rsidP="008D0402">
      <w:pPr>
        <w:spacing w:line="276" w:lineRule="auto"/>
        <w:jc w:val="both"/>
      </w:pPr>
      <w:r>
        <w:t>4.10</w:t>
      </w:r>
      <w:r w:rsidRPr="008D0402">
        <w:t>. Обучающийся приходит в школу за 15-20 минут до начала занятий, снимает в гарде-робе верхнюю одежду, надевает сменную обувь.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 xml:space="preserve"> 4.1</w:t>
      </w:r>
      <w:r>
        <w:t>1</w:t>
      </w:r>
      <w:r w:rsidRPr="008D0402">
        <w:t>.</w:t>
      </w:r>
      <w:r w:rsidRPr="008D0402">
        <w:tab/>
        <w:t>Обучающийся должен приготовить все необходимые принадлежности и занять свое рабочее место до звонка на урок. Обучающимся запре</w:t>
      </w:r>
      <w:r>
        <w:t>щается опаздывать на учебные за</w:t>
      </w:r>
      <w:r w:rsidRPr="008D0402">
        <w:t xml:space="preserve">нятия.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4.1</w:t>
      </w:r>
      <w:r>
        <w:t>2</w:t>
      </w:r>
      <w:r w:rsidRPr="008D0402">
        <w:t>.</w:t>
      </w:r>
      <w:r w:rsidRPr="008D0402">
        <w:tab/>
        <w:t xml:space="preserve">После окончания учебного занятия обучающийся обязан, навести порядок на своем рабочем месте.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4.1</w:t>
      </w:r>
      <w:r>
        <w:t>3</w:t>
      </w:r>
      <w:r w:rsidRPr="008D0402">
        <w:t>.</w:t>
      </w:r>
      <w:r w:rsidRPr="008D0402">
        <w:tab/>
        <w:t xml:space="preserve">Обучающиеся, находящиеся в столовой: </w:t>
      </w:r>
    </w:p>
    <w:p w:rsidR="00FF4CC5" w:rsidRPr="008D0402" w:rsidRDefault="00FF4CC5" w:rsidP="007637EB">
      <w:pPr>
        <w:spacing w:line="276" w:lineRule="auto"/>
        <w:ind w:left="426"/>
        <w:jc w:val="both"/>
      </w:pPr>
      <w:r w:rsidRPr="008D0402">
        <w:t>-</w:t>
      </w:r>
      <w:r w:rsidRPr="008D0402">
        <w:tab/>
        <w:t xml:space="preserve">подчиняются требованиям педагогов и работников столовой; </w:t>
      </w:r>
    </w:p>
    <w:p w:rsidR="00FF4CC5" w:rsidRPr="008D0402" w:rsidRDefault="00FF4CC5" w:rsidP="007637EB">
      <w:pPr>
        <w:spacing w:line="276" w:lineRule="auto"/>
        <w:ind w:left="426"/>
        <w:jc w:val="both"/>
      </w:pPr>
      <w:r w:rsidRPr="008D0402">
        <w:t>-</w:t>
      </w:r>
      <w:r w:rsidRPr="008D0402">
        <w:tab/>
        <w:t xml:space="preserve">проявляют осторожность при получении и употреблении горячих и жидких блюд; </w:t>
      </w:r>
    </w:p>
    <w:p w:rsidR="00FF4CC5" w:rsidRPr="008D0402" w:rsidRDefault="00FF4CC5" w:rsidP="007637EB">
      <w:pPr>
        <w:spacing w:line="276" w:lineRule="auto"/>
        <w:ind w:left="426"/>
        <w:jc w:val="both"/>
      </w:pPr>
      <w:r w:rsidRPr="008D0402">
        <w:t>-</w:t>
      </w:r>
      <w:r w:rsidRPr="008D0402">
        <w:tab/>
        <w:t xml:space="preserve">убирают за собой посуду после принятия пищи.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Запрещается выносить из столовой продукты питания без специальной упаковки.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4.1</w:t>
      </w:r>
      <w:r>
        <w:t>4</w:t>
      </w:r>
      <w:r w:rsidRPr="008D0402">
        <w:t>.</w:t>
      </w:r>
      <w:r w:rsidRPr="008D0402">
        <w:tab/>
        <w:t>В целях обеспечения в школе дисциплины, охраны жизни и здоровья обучающихся, соблюдения порядка и создания благоприятных усло</w:t>
      </w:r>
      <w:r>
        <w:t>вий для успешной работы школьно</w:t>
      </w:r>
      <w:r w:rsidRPr="008D0402">
        <w:t xml:space="preserve">го коллектива обучающимся школы категорически запрещается: </w:t>
      </w:r>
    </w:p>
    <w:p w:rsidR="00FF4CC5" w:rsidRDefault="00FF4CC5" w:rsidP="007637EB">
      <w:pPr>
        <w:spacing w:line="276" w:lineRule="auto"/>
        <w:ind w:left="284"/>
        <w:jc w:val="both"/>
      </w:pPr>
      <w:r w:rsidRPr="008D0402">
        <w:t>- приносить, передавать или использовать в школе не</w:t>
      </w:r>
      <w:r>
        <w:t>нужные для учебных занятий пред</w:t>
      </w:r>
      <w:r w:rsidRPr="008D0402">
        <w:t xml:space="preserve">меты, спиртные напитки, табачные изделия, токсичные и наркотические средства, любые предметы и вещества, способные привести к взрывам и возгораниям; </w:t>
      </w:r>
    </w:p>
    <w:p w:rsidR="00FF4CC5" w:rsidRPr="008D0402" w:rsidRDefault="00FF4CC5" w:rsidP="007637EB">
      <w:pPr>
        <w:spacing w:line="276" w:lineRule="auto"/>
        <w:ind w:left="284"/>
        <w:jc w:val="both"/>
      </w:pPr>
      <w:r w:rsidRPr="008D0402">
        <w:t xml:space="preserve">- бегать по лестницам, вблизи оконных проемов и в других местах, не приспособленных для игр; </w:t>
      </w:r>
    </w:p>
    <w:p w:rsidR="00FF4CC5" w:rsidRDefault="00FF4CC5" w:rsidP="007637EB">
      <w:pPr>
        <w:spacing w:line="276" w:lineRule="auto"/>
        <w:ind w:left="284"/>
        <w:jc w:val="both"/>
      </w:pPr>
      <w:r w:rsidRPr="008D0402">
        <w:t>- толкать друг друга, бросаться предметами и применять физическ</w:t>
      </w:r>
      <w:r>
        <w:t>ую силу для выясне</w:t>
      </w:r>
      <w:r w:rsidRPr="008D0402">
        <w:t xml:space="preserve">ния отношений, запугивания, вымогательства; </w:t>
      </w:r>
    </w:p>
    <w:p w:rsidR="00FF4CC5" w:rsidRPr="008D0402" w:rsidRDefault="00FF4CC5" w:rsidP="007637EB">
      <w:pPr>
        <w:spacing w:line="276" w:lineRule="auto"/>
        <w:ind w:left="284"/>
        <w:jc w:val="both"/>
      </w:pPr>
      <w:r w:rsidRPr="008D0402">
        <w:t xml:space="preserve">- пользоваться мобильными телефонами на уроках; </w:t>
      </w:r>
    </w:p>
    <w:p w:rsidR="00FF4CC5" w:rsidRDefault="00FF4CC5" w:rsidP="007637EB">
      <w:pPr>
        <w:spacing w:line="276" w:lineRule="auto"/>
        <w:ind w:left="284"/>
        <w:jc w:val="both"/>
      </w:pPr>
      <w:r w:rsidRPr="008D0402">
        <w:t xml:space="preserve">- употреблять непристойные выражения и жесты, шуметь, мешать отдыхать другим. </w:t>
      </w:r>
    </w:p>
    <w:p w:rsidR="00FF4CC5" w:rsidRPr="008D0402" w:rsidRDefault="00FF4CC5" w:rsidP="007637EB">
      <w:pPr>
        <w:spacing w:line="276" w:lineRule="auto"/>
        <w:ind w:left="284"/>
        <w:jc w:val="both"/>
      </w:pPr>
      <w:r w:rsidRPr="008D0402">
        <w:t xml:space="preserve">- курить на территории школы и в самой школе.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4.1</w:t>
      </w:r>
      <w:r>
        <w:t>5</w:t>
      </w:r>
      <w:r w:rsidRPr="008D0402">
        <w:t>.</w:t>
      </w:r>
      <w:r w:rsidRPr="008D0402">
        <w:tab/>
        <w:t xml:space="preserve">Обучающиеся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самого себя и окружающих.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4.1</w:t>
      </w:r>
      <w:r>
        <w:t>6</w:t>
      </w:r>
      <w:r w:rsidRPr="008D0402">
        <w:t>.</w:t>
      </w:r>
      <w:r w:rsidRPr="008D0402">
        <w:tab/>
        <w:t>Запрещается без разрешения педагогов уходить из</w:t>
      </w:r>
      <w:r>
        <w:t xml:space="preserve"> школы и с ее территории в уроч</w:t>
      </w:r>
      <w:r w:rsidRPr="008D0402">
        <w:t xml:space="preserve">ное время. </w:t>
      </w:r>
    </w:p>
    <w:p w:rsidR="00FF4CC5" w:rsidRPr="008D0402" w:rsidRDefault="00FF4CC5" w:rsidP="008D0402">
      <w:pPr>
        <w:spacing w:line="276" w:lineRule="auto"/>
        <w:jc w:val="both"/>
      </w:pPr>
    </w:p>
    <w:p w:rsidR="00FF4CC5" w:rsidRPr="00CE6C2C" w:rsidRDefault="00FF4CC5" w:rsidP="00CE6C2C">
      <w:pPr>
        <w:spacing w:line="276" w:lineRule="auto"/>
        <w:jc w:val="center"/>
        <w:rPr>
          <w:b/>
          <w:bCs/>
        </w:rPr>
      </w:pPr>
      <w:r w:rsidRPr="00CE6C2C">
        <w:rPr>
          <w:b/>
          <w:bCs/>
        </w:rPr>
        <w:t>5.</w:t>
      </w:r>
      <w:r w:rsidRPr="00CE6C2C">
        <w:rPr>
          <w:b/>
          <w:bCs/>
        </w:rPr>
        <w:tab/>
        <w:t>Внешний вид обучающихся.</w:t>
      </w:r>
    </w:p>
    <w:p w:rsidR="00FF4CC5" w:rsidRPr="00A67885" w:rsidRDefault="00FF4CC5" w:rsidP="008D0402">
      <w:pPr>
        <w:spacing w:line="276" w:lineRule="auto"/>
        <w:jc w:val="both"/>
        <w:rPr>
          <w:spacing w:val="-22"/>
        </w:rPr>
      </w:pPr>
      <w:r>
        <w:t xml:space="preserve">5.1. </w:t>
      </w:r>
      <w:r w:rsidRPr="008D0402">
        <w:t>В целях соблюдения эстетических и санитарных норм обучающиеся школы должны соблюдать деловой стиль в одежде. Одежда</w:t>
      </w:r>
      <w:r>
        <w:t xml:space="preserve"> должна соответствовать СаНПиН</w:t>
      </w:r>
      <w:r w:rsidRPr="00A67885">
        <w:rPr>
          <w:spacing w:val="-22"/>
        </w:rPr>
        <w:t xml:space="preserve">2.4.7/1.1.1286-03.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5.2</w:t>
      </w:r>
      <w:r w:rsidRPr="008D0402">
        <w:tab/>
        <w:t>Внешний вид обучающихся должен носить светски</w:t>
      </w:r>
      <w:r>
        <w:t>й характер и соответствовать об</w:t>
      </w:r>
      <w:r w:rsidRPr="008D0402">
        <w:t xml:space="preserve">щепринятым нормам делового стиля, который </w:t>
      </w:r>
      <w:r>
        <w:t>отличают официальность, сдержан</w:t>
      </w:r>
      <w:r w:rsidRPr="008D0402">
        <w:t xml:space="preserve">ность, традиционность, аккуратность. </w:t>
      </w:r>
    </w:p>
    <w:p w:rsidR="00FF4CC5" w:rsidRPr="008D0402" w:rsidRDefault="00FF4CC5" w:rsidP="008D0402">
      <w:pPr>
        <w:spacing w:line="276" w:lineRule="auto"/>
        <w:jc w:val="both"/>
      </w:pPr>
      <w:r>
        <w:t xml:space="preserve">В </w:t>
      </w:r>
      <w:r w:rsidRPr="008D0402">
        <w:t xml:space="preserve">школе устанавливаются следующие виды одежды: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а) повседневная одежда б) парадная одежда в) спортивная одежда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5.3.</w:t>
      </w:r>
      <w:r w:rsidRPr="008D0402">
        <w:tab/>
        <w:t xml:space="preserve">Повседневная одежда обучающихся включает: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а) Для мальчиков и юношей – брюки классического покроя, пиджак, жилет (жак</w:t>
      </w:r>
      <w:r>
        <w:t>ет) серого, чёрного или тёмно-</w:t>
      </w:r>
      <w:r w:rsidRPr="008D0402">
        <w:t xml:space="preserve">синих цветов, однотонная рубашка, галстук.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б) Для девочек и девушек – пиджак (жакет), жилет</w:t>
      </w:r>
      <w:r>
        <w:t>, юбка, сарафан серого, тёмно-</w:t>
      </w:r>
      <w:r w:rsidRPr="008D0402">
        <w:t xml:space="preserve">синего или чёрного цветов, брюки тёмного цвета не зауженные, непрозрачная блузка белого или неярких цветов.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5.4.</w:t>
      </w:r>
      <w:r w:rsidRPr="008D0402">
        <w:tab/>
        <w:t>В холодное время года допускается ношение мальчиками и юношами джемперов, свитеров и пуловеров сочетающейся цветовой гаммы, девочкам и девушкам – брюк классического покроя сочетающейся цветовой гаммы .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5.5.</w:t>
      </w:r>
      <w:r w:rsidRPr="008D0402">
        <w:tab/>
        <w:t xml:space="preserve">Парадная одежда используется обучающимися в </w:t>
      </w:r>
      <w:r>
        <w:t>дни проведения праздников и тор</w:t>
      </w:r>
      <w:r w:rsidRPr="008D0402">
        <w:t xml:space="preserve">жественных линеек.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 xml:space="preserve"> Для мальчиков и юношей парадная одежда состоит из повседневной одеж</w:t>
      </w:r>
      <w:r>
        <w:t>ды, дополненной белой сорочкой</w:t>
      </w:r>
      <w:r w:rsidRPr="008D0402">
        <w:t>, для девочек и девушек – из повседневной одежды, дополненн</w:t>
      </w:r>
      <w:r>
        <w:t>ой белой непрозрачной блузкой (</w:t>
      </w:r>
      <w:r w:rsidRPr="008D0402">
        <w:t>длиной ниже талии).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5.</w:t>
      </w:r>
      <w:r>
        <w:t>6</w:t>
      </w:r>
      <w:r w:rsidRPr="008D0402">
        <w:t>.</w:t>
      </w:r>
      <w:r w:rsidRPr="008D0402">
        <w:tab/>
        <w:t xml:space="preserve">Спортивная одежда обучающихся включает футболку, спортивные трусы (шорты) или спортивные брюки, спортивный костюм, кеды или кроссовки. Спортивная одежда должна соответствовать погоде и месту проведения физкультурных занятий. Спортивная одежда исключается из школьного гардероба вне занятий физкультуры.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5.</w:t>
      </w:r>
      <w:r>
        <w:t>7</w:t>
      </w:r>
      <w:r w:rsidRPr="008D0402">
        <w:t>.</w:t>
      </w:r>
      <w:r w:rsidRPr="008D0402">
        <w:tab/>
        <w:t xml:space="preserve">Обучающимся запрещается ношение в школе: </w:t>
      </w:r>
    </w:p>
    <w:p w:rsidR="00FF4CC5" w:rsidRDefault="00FF4CC5" w:rsidP="00A67885">
      <w:pPr>
        <w:spacing w:line="276" w:lineRule="auto"/>
        <w:ind w:left="426"/>
        <w:jc w:val="both"/>
      </w:pPr>
      <w:r w:rsidRPr="008D0402">
        <w:t>-</w:t>
      </w:r>
      <w:r w:rsidRPr="008D0402">
        <w:tab/>
        <w:t xml:space="preserve">одежды ярких цветов и оттенков; брюк, юбок с заниженной талией и (или) высокими разрезами; одежды с декоративными деталями в виде заплат, с порывами ткани, неоднородным окрасом ткани; </w:t>
      </w:r>
    </w:p>
    <w:p w:rsidR="00FF4CC5" w:rsidRDefault="00FF4CC5" w:rsidP="00A67885">
      <w:pPr>
        <w:spacing w:line="276" w:lineRule="auto"/>
        <w:ind w:left="426"/>
        <w:jc w:val="both"/>
      </w:pPr>
      <w:r>
        <w:t xml:space="preserve">-   </w:t>
      </w:r>
      <w:r w:rsidRPr="008D0402">
        <w:t xml:space="preserve">одежды с яркими надписями и изображениями; </w:t>
      </w:r>
    </w:p>
    <w:p w:rsidR="00FF4CC5" w:rsidRDefault="00FF4CC5" w:rsidP="00A67885">
      <w:pPr>
        <w:spacing w:line="276" w:lineRule="auto"/>
        <w:ind w:left="426"/>
        <w:jc w:val="both"/>
      </w:pPr>
      <w:r>
        <w:t xml:space="preserve">-   </w:t>
      </w:r>
      <w:r w:rsidRPr="008D0402">
        <w:t xml:space="preserve">декольтированных платьев и блузок; </w:t>
      </w:r>
    </w:p>
    <w:p w:rsidR="00FF4CC5" w:rsidRDefault="00FF4CC5" w:rsidP="00A67885">
      <w:pPr>
        <w:spacing w:line="276" w:lineRule="auto"/>
        <w:ind w:left="426"/>
        <w:jc w:val="both"/>
      </w:pPr>
      <w:r>
        <w:t xml:space="preserve">-  </w:t>
      </w:r>
      <w:r w:rsidRPr="008D0402">
        <w:t xml:space="preserve">одежды бельевого стиля; </w:t>
      </w:r>
    </w:p>
    <w:p w:rsidR="00FF4CC5" w:rsidRDefault="00FF4CC5" w:rsidP="00A67885">
      <w:pPr>
        <w:spacing w:line="276" w:lineRule="auto"/>
        <w:ind w:left="426"/>
        <w:jc w:val="both"/>
      </w:pPr>
      <w:r>
        <w:t xml:space="preserve">-  </w:t>
      </w:r>
      <w:r w:rsidRPr="008D0402">
        <w:t xml:space="preserve">атрибутов одежды, закрывающих лицо; </w:t>
      </w:r>
    </w:p>
    <w:p w:rsidR="00FF4CC5" w:rsidRPr="008D0402" w:rsidRDefault="00FF4CC5" w:rsidP="00A67885">
      <w:pPr>
        <w:spacing w:line="276" w:lineRule="auto"/>
        <w:ind w:left="426"/>
        <w:jc w:val="both"/>
      </w:pPr>
      <w:r>
        <w:t xml:space="preserve">-  </w:t>
      </w:r>
      <w:r w:rsidRPr="008D0402">
        <w:t xml:space="preserve">аксессуаров с символикой асоциальных неформальных молодёжных объединений, а так же пропагандирующих психоактивные вещества и противоправное поведение. </w:t>
      </w:r>
    </w:p>
    <w:p w:rsidR="00FF4CC5" w:rsidRPr="008D0402" w:rsidRDefault="00FF4CC5" w:rsidP="00A67885">
      <w:pPr>
        <w:spacing w:line="276" w:lineRule="auto"/>
        <w:ind w:left="426"/>
        <w:jc w:val="both"/>
      </w:pPr>
      <w:r w:rsidRPr="008D0402">
        <w:t>-</w:t>
      </w:r>
      <w:r w:rsidRPr="008D0402">
        <w:tab/>
        <w:t xml:space="preserve">джинсовой одежды любого вида. </w:t>
      </w:r>
    </w:p>
    <w:p w:rsidR="00FF4CC5" w:rsidRPr="008D0402" w:rsidRDefault="00FF4CC5" w:rsidP="00A67885">
      <w:pPr>
        <w:spacing w:line="276" w:lineRule="auto"/>
        <w:ind w:left="426"/>
        <w:jc w:val="both"/>
      </w:pPr>
      <w:r w:rsidRPr="008D0402">
        <w:t>-</w:t>
      </w:r>
      <w:r w:rsidRPr="008D0402">
        <w:tab/>
        <w:t>религиозной одежды, одежды с религиозными атриб</w:t>
      </w:r>
      <w:r>
        <w:t>утами и (или) религиозной симво</w:t>
      </w:r>
      <w:r w:rsidRPr="008D0402">
        <w:t xml:space="preserve">ликой. </w:t>
      </w:r>
    </w:p>
    <w:p w:rsidR="00FF4CC5" w:rsidRPr="008D0402" w:rsidRDefault="00FF4CC5" w:rsidP="00A67885">
      <w:pPr>
        <w:spacing w:line="276" w:lineRule="auto"/>
        <w:ind w:left="426"/>
        <w:jc w:val="both"/>
      </w:pPr>
      <w:r w:rsidRPr="008D0402">
        <w:t>-</w:t>
      </w:r>
      <w:r w:rsidRPr="008D0402">
        <w:tab/>
        <w:t xml:space="preserve">головных уборов в помещениях школы. </w:t>
      </w:r>
    </w:p>
    <w:p w:rsidR="00FF4CC5" w:rsidRPr="008D0402" w:rsidRDefault="00FF4CC5" w:rsidP="00A67885">
      <w:pPr>
        <w:spacing w:line="276" w:lineRule="auto"/>
        <w:ind w:left="426"/>
        <w:jc w:val="both"/>
      </w:pPr>
      <w:r w:rsidRPr="008D0402">
        <w:t>-</w:t>
      </w:r>
      <w:r w:rsidRPr="008D0402">
        <w:tab/>
        <w:t xml:space="preserve">пляжной обуви, массивной обуви на толстой платформе, вечерних туфель на высоком каблуке (выше 7 см) </w:t>
      </w:r>
    </w:p>
    <w:p w:rsidR="00FF4CC5" w:rsidRPr="008D0402" w:rsidRDefault="00FF4CC5" w:rsidP="00A67885">
      <w:pPr>
        <w:spacing w:line="276" w:lineRule="auto"/>
        <w:ind w:left="426"/>
        <w:jc w:val="both"/>
      </w:pPr>
      <w:r w:rsidRPr="008D0402">
        <w:t>-</w:t>
      </w:r>
      <w:r w:rsidRPr="008D0402">
        <w:tab/>
        <w:t xml:space="preserve">массивных украшений, пирсинга.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5.</w:t>
      </w:r>
      <w:r>
        <w:t>8</w:t>
      </w:r>
      <w:r w:rsidRPr="008D0402">
        <w:t>. Обучающиеся школы обязаны носить сменную обувь.</w:t>
      </w:r>
    </w:p>
    <w:p w:rsidR="00FF4CC5" w:rsidRPr="008D0402" w:rsidRDefault="00FF4CC5" w:rsidP="008D0402">
      <w:pPr>
        <w:spacing w:line="276" w:lineRule="auto"/>
        <w:jc w:val="both"/>
      </w:pPr>
    </w:p>
    <w:p w:rsidR="00FF4CC5" w:rsidRPr="00CE6C2C" w:rsidRDefault="00FF4CC5" w:rsidP="00A67885">
      <w:pPr>
        <w:spacing w:line="276" w:lineRule="auto"/>
        <w:jc w:val="center"/>
        <w:rPr>
          <w:b/>
          <w:bCs/>
        </w:rPr>
      </w:pPr>
      <w:r>
        <w:rPr>
          <w:b/>
          <w:bCs/>
        </w:rPr>
        <w:t>6.</w:t>
      </w:r>
      <w:r>
        <w:rPr>
          <w:b/>
          <w:bCs/>
        </w:rPr>
        <w:tab/>
        <w:t>Заключе</w:t>
      </w:r>
      <w:r w:rsidRPr="00CE6C2C">
        <w:rPr>
          <w:b/>
          <w:bCs/>
        </w:rPr>
        <w:t>н</w:t>
      </w:r>
      <w:r>
        <w:rPr>
          <w:b/>
          <w:bCs/>
        </w:rPr>
        <w:t xml:space="preserve">ие </w:t>
      </w:r>
      <w:r w:rsidRPr="00CE6C2C">
        <w:rPr>
          <w:b/>
          <w:bCs/>
        </w:rPr>
        <w:t>положения.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6.1.</w:t>
      </w:r>
      <w:r w:rsidRPr="008D0402">
        <w:tab/>
        <w:t xml:space="preserve">Настоящие Правила распространяются на территории школы и на все мероприятия, проводимые образовательным учреждением. </w:t>
      </w:r>
    </w:p>
    <w:p w:rsidR="00FF4CC5" w:rsidRPr="008D0402" w:rsidRDefault="00FF4CC5" w:rsidP="008D0402">
      <w:pPr>
        <w:spacing w:line="276" w:lineRule="auto"/>
        <w:jc w:val="both"/>
      </w:pPr>
      <w:r w:rsidRPr="008D0402">
        <w:t>6.3.</w:t>
      </w:r>
      <w:r w:rsidRPr="008D0402">
        <w:tab/>
        <w:t>За нарушение настоящих Правил и Устава школ</w:t>
      </w:r>
      <w:r>
        <w:t>ы обучающиеся привлекаются к от</w:t>
      </w:r>
      <w:r w:rsidRPr="008D0402">
        <w:t xml:space="preserve">ветственности, согласно п.3.5 настоящих Правил. </w:t>
      </w:r>
    </w:p>
    <w:sectPr w:rsidR="00FF4CC5" w:rsidRPr="008D0402" w:rsidSect="00125725">
      <w:type w:val="continuous"/>
      <w:pgSz w:w="11906" w:h="16838"/>
      <w:pgMar w:top="28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0402"/>
    <w:rsid w:val="00061725"/>
    <w:rsid w:val="00125725"/>
    <w:rsid w:val="00205C67"/>
    <w:rsid w:val="002A1742"/>
    <w:rsid w:val="0047489C"/>
    <w:rsid w:val="00512FF7"/>
    <w:rsid w:val="005661B7"/>
    <w:rsid w:val="007637EB"/>
    <w:rsid w:val="008D0402"/>
    <w:rsid w:val="00963319"/>
    <w:rsid w:val="00A67885"/>
    <w:rsid w:val="00CD041A"/>
    <w:rsid w:val="00CE6C2C"/>
    <w:rsid w:val="00DF5636"/>
    <w:rsid w:val="00FF4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41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661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61B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06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</TotalTime>
  <Pages>5</Pages>
  <Words>2023</Words>
  <Characters>11532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Customer</cp:lastModifiedBy>
  <cp:revision>4</cp:revision>
  <cp:lastPrinted>2016-10-01T06:27:00Z</cp:lastPrinted>
  <dcterms:created xsi:type="dcterms:W3CDTF">2016-06-17T07:40:00Z</dcterms:created>
  <dcterms:modified xsi:type="dcterms:W3CDTF">2016-10-01T06:27:00Z</dcterms:modified>
</cp:coreProperties>
</file>