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1AD0" w:rsidRPr="00921723" w:rsidRDefault="005F1AD0">
      <w:pPr>
        <w:rPr>
          <w:rFonts w:ascii="Times New Roman" w:hAnsi="Times New Roman"/>
          <w:sz w:val="36"/>
          <w:szCs w:val="36"/>
        </w:rPr>
      </w:pPr>
      <w:r w:rsidRPr="00921723">
        <w:rPr>
          <w:rFonts w:ascii="Times New Roman" w:hAnsi="Times New Roman"/>
          <w:sz w:val="36"/>
          <w:szCs w:val="36"/>
          <w:lang w:val="tg-Cyrl-TJ"/>
        </w:rPr>
        <w:t xml:space="preserve">                                      </w:t>
      </w:r>
      <w:r w:rsidRPr="00921723">
        <w:rPr>
          <w:rFonts w:ascii="Times New Roman" w:hAnsi="Times New Roman"/>
          <w:sz w:val="36"/>
          <w:szCs w:val="36"/>
        </w:rPr>
        <w:t>Конспект оод «Под грибом»</w:t>
      </w:r>
    </w:p>
    <w:p w:rsidR="005F1AD0" w:rsidRPr="00824A55" w:rsidRDefault="005F1AD0">
      <w:pPr>
        <w:rPr>
          <w:rFonts w:ascii="Times New Roman" w:hAnsi="Times New Roman"/>
          <w:b/>
          <w:sz w:val="28"/>
          <w:szCs w:val="28"/>
        </w:rPr>
      </w:pPr>
      <w:r w:rsidRPr="00824A55">
        <w:rPr>
          <w:rFonts w:ascii="Times New Roman" w:hAnsi="Times New Roman"/>
          <w:b/>
          <w:sz w:val="28"/>
          <w:szCs w:val="28"/>
        </w:rPr>
        <w:t>Програмные задачи:</w:t>
      </w:r>
    </w:p>
    <w:p w:rsidR="005F1AD0" w:rsidRPr="00921723" w:rsidRDefault="005F1AD0" w:rsidP="00921723">
      <w:pPr>
        <w:spacing w:line="240" w:lineRule="auto"/>
        <w:rPr>
          <w:rFonts w:ascii="Times New Roman" w:hAnsi="Times New Roman"/>
          <w:sz w:val="24"/>
          <w:szCs w:val="24"/>
        </w:rPr>
      </w:pPr>
      <w:r w:rsidRPr="00921723">
        <w:rPr>
          <w:rFonts w:ascii="Times New Roman" w:hAnsi="Times New Roman"/>
          <w:sz w:val="24"/>
          <w:szCs w:val="24"/>
        </w:rPr>
        <w:t>Формировать у детей элементарные представления о друзьях и дружбе, о взаимопомощи;</w:t>
      </w:r>
    </w:p>
    <w:p w:rsidR="005F1AD0" w:rsidRPr="00921723" w:rsidRDefault="005F1AD0" w:rsidP="00921723">
      <w:pPr>
        <w:spacing w:line="240" w:lineRule="auto"/>
        <w:rPr>
          <w:rFonts w:ascii="Times New Roman" w:hAnsi="Times New Roman"/>
          <w:sz w:val="24"/>
          <w:szCs w:val="24"/>
        </w:rPr>
      </w:pPr>
      <w:r w:rsidRPr="00921723">
        <w:rPr>
          <w:rFonts w:ascii="Times New Roman" w:hAnsi="Times New Roman"/>
          <w:sz w:val="24"/>
          <w:szCs w:val="24"/>
        </w:rPr>
        <w:t>Учить включаться в игровые ситуации в соответствии с сюжетом , обыгрывать знакомые произведения;</w:t>
      </w:r>
    </w:p>
    <w:p w:rsidR="005F1AD0" w:rsidRPr="00921723" w:rsidRDefault="005F1AD0" w:rsidP="00921723">
      <w:pPr>
        <w:spacing w:line="240" w:lineRule="auto"/>
        <w:rPr>
          <w:rFonts w:ascii="Times New Roman" w:hAnsi="Times New Roman"/>
          <w:sz w:val="24"/>
          <w:szCs w:val="24"/>
        </w:rPr>
      </w:pPr>
      <w:r w:rsidRPr="00921723">
        <w:rPr>
          <w:rFonts w:ascii="Times New Roman" w:hAnsi="Times New Roman"/>
          <w:sz w:val="24"/>
          <w:szCs w:val="24"/>
        </w:rPr>
        <w:t>Формировать умение передовать настроение, чувства, эмоции персонажей.</w:t>
      </w:r>
    </w:p>
    <w:p w:rsidR="005F1AD0" w:rsidRPr="00921723" w:rsidRDefault="005F1AD0" w:rsidP="00921723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5F1AD0" w:rsidRPr="00921723" w:rsidRDefault="005F1AD0" w:rsidP="00921723">
      <w:pPr>
        <w:spacing w:line="240" w:lineRule="auto"/>
        <w:rPr>
          <w:rFonts w:ascii="Times New Roman" w:hAnsi="Times New Roman"/>
          <w:sz w:val="24"/>
          <w:szCs w:val="24"/>
          <w:lang w:val="tg-Cyrl-TJ"/>
        </w:rPr>
      </w:pPr>
      <w:r w:rsidRPr="00921723">
        <w:rPr>
          <w:rFonts w:ascii="Times New Roman" w:hAnsi="Times New Roman"/>
          <w:sz w:val="24"/>
          <w:szCs w:val="24"/>
        </w:rPr>
        <w:t>Оборудование и материал. Игрушки- герои сказки В.  Сутеева «Под грибом», иллюстрации к сказке, муляжи грибов.</w:t>
      </w:r>
    </w:p>
    <w:p w:rsidR="005F1AD0" w:rsidRPr="00921723" w:rsidRDefault="005F1AD0" w:rsidP="00921723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921723">
        <w:rPr>
          <w:rFonts w:ascii="Times New Roman" w:hAnsi="Times New Roman"/>
          <w:sz w:val="24"/>
          <w:szCs w:val="24"/>
          <w:lang w:val="tg-Cyrl-TJ"/>
        </w:rPr>
        <w:t>Предварительная работа: чтение сказки В. Сутеева</w:t>
      </w:r>
      <w:r w:rsidRPr="00921723">
        <w:rPr>
          <w:rFonts w:ascii="Times New Roman" w:hAnsi="Times New Roman"/>
          <w:sz w:val="24"/>
          <w:szCs w:val="24"/>
        </w:rPr>
        <w:t xml:space="preserve">       </w:t>
      </w:r>
      <w:r w:rsidRPr="00921723">
        <w:rPr>
          <w:rFonts w:ascii="Times New Roman" w:hAnsi="Times New Roman"/>
          <w:sz w:val="24"/>
          <w:szCs w:val="24"/>
          <w:lang w:val="tg-Cyrl-TJ"/>
        </w:rPr>
        <w:t>“Под грибом”</w:t>
      </w:r>
      <w:r w:rsidRPr="00921723">
        <w:rPr>
          <w:rFonts w:ascii="Times New Roman" w:hAnsi="Times New Roman"/>
          <w:sz w:val="24"/>
          <w:szCs w:val="24"/>
        </w:rPr>
        <w:t xml:space="preserve">                                     </w:t>
      </w:r>
      <w:r w:rsidRPr="00921723">
        <w:rPr>
          <w:rFonts w:ascii="Times New Roman" w:hAnsi="Times New Roman"/>
          <w:sz w:val="24"/>
          <w:szCs w:val="24"/>
          <w:lang w:val="tg-Cyrl-TJ"/>
        </w:rPr>
        <w:t xml:space="preserve">                                                         </w:t>
      </w:r>
      <w:r w:rsidRPr="00921723">
        <w:rPr>
          <w:rFonts w:ascii="Times New Roman" w:hAnsi="Times New Roman"/>
          <w:sz w:val="24"/>
          <w:szCs w:val="24"/>
        </w:rPr>
        <w:t>Ход работы.</w:t>
      </w:r>
    </w:p>
    <w:p w:rsidR="005F1AD0" w:rsidRDefault="005F1AD0" w:rsidP="00921723">
      <w:pPr>
        <w:spacing w:line="240" w:lineRule="auto"/>
        <w:rPr>
          <w:rFonts w:ascii="Times New Roman" w:hAnsi="Times New Roman"/>
          <w:b/>
          <w:sz w:val="24"/>
          <w:szCs w:val="24"/>
          <w:lang w:val="tg-Cyrl-TJ"/>
        </w:rPr>
      </w:pPr>
      <w:r w:rsidRPr="00921723">
        <w:rPr>
          <w:rFonts w:ascii="Times New Roman" w:hAnsi="Times New Roman"/>
          <w:sz w:val="24"/>
          <w:szCs w:val="24"/>
        </w:rPr>
        <w:t>1</w:t>
      </w:r>
      <w:r w:rsidRPr="00921723">
        <w:rPr>
          <w:rFonts w:ascii="Times New Roman" w:hAnsi="Times New Roman"/>
          <w:b/>
          <w:sz w:val="24"/>
          <w:szCs w:val="24"/>
        </w:rPr>
        <w:t xml:space="preserve">-й этап. </w:t>
      </w:r>
      <w:r>
        <w:rPr>
          <w:rFonts w:ascii="Times New Roman" w:hAnsi="Times New Roman"/>
          <w:b/>
          <w:sz w:val="24"/>
          <w:szCs w:val="24"/>
        </w:rPr>
        <w:t>М</w:t>
      </w:r>
      <w:r>
        <w:rPr>
          <w:rFonts w:ascii="Times New Roman" w:hAnsi="Times New Roman"/>
          <w:b/>
          <w:sz w:val="24"/>
          <w:szCs w:val="24"/>
          <w:lang w:val="tg-Cyrl-TJ"/>
        </w:rPr>
        <w:t>о</w:t>
      </w:r>
      <w:r w:rsidRPr="00921723">
        <w:rPr>
          <w:rFonts w:ascii="Times New Roman" w:hAnsi="Times New Roman"/>
          <w:b/>
          <w:sz w:val="24"/>
          <w:szCs w:val="24"/>
        </w:rPr>
        <w:t>тивационно-</w:t>
      </w:r>
      <w:r w:rsidRPr="00921723">
        <w:rPr>
          <w:rFonts w:ascii="Times New Roman" w:hAnsi="Times New Roman"/>
          <w:b/>
          <w:sz w:val="24"/>
          <w:szCs w:val="24"/>
          <w:lang w:val="tg-Cyrl-TJ"/>
        </w:rPr>
        <w:t xml:space="preserve">  </w:t>
      </w:r>
      <w:r w:rsidRPr="00921723">
        <w:rPr>
          <w:rFonts w:ascii="Times New Roman" w:hAnsi="Times New Roman"/>
          <w:b/>
          <w:sz w:val="24"/>
          <w:szCs w:val="24"/>
        </w:rPr>
        <w:t>ориентировочный.</w:t>
      </w:r>
    </w:p>
    <w:p w:rsidR="005F1AD0" w:rsidRPr="00921723" w:rsidRDefault="005F1AD0" w:rsidP="00921723">
      <w:pPr>
        <w:pStyle w:val="c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921723">
        <w:rPr>
          <w:rStyle w:val="c2"/>
          <w:color w:val="000000"/>
        </w:rPr>
        <w:t>Здравствуйте, ребята! Вы ребята-котята?</w:t>
      </w:r>
    </w:p>
    <w:p w:rsidR="005F1AD0" w:rsidRPr="00921723" w:rsidRDefault="005F1AD0" w:rsidP="00921723">
      <w:pPr>
        <w:pStyle w:val="c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921723">
        <w:rPr>
          <w:rStyle w:val="c2"/>
          <w:color w:val="000000"/>
        </w:rPr>
        <w:t>Нет (ответы детей)</w:t>
      </w:r>
    </w:p>
    <w:p w:rsidR="005F1AD0" w:rsidRPr="00921723" w:rsidRDefault="005F1AD0" w:rsidP="00921723">
      <w:pPr>
        <w:pStyle w:val="c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921723">
        <w:rPr>
          <w:rStyle w:val="c2"/>
          <w:color w:val="000000"/>
        </w:rPr>
        <w:t>-Здравствуйте, ребята! Вы ребята-мышата?</w:t>
      </w:r>
    </w:p>
    <w:p w:rsidR="005F1AD0" w:rsidRPr="00921723" w:rsidRDefault="005F1AD0" w:rsidP="00921723">
      <w:pPr>
        <w:pStyle w:val="c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921723">
        <w:rPr>
          <w:rStyle w:val="c2"/>
          <w:color w:val="000000"/>
        </w:rPr>
        <w:t>Нет (ответы детей)</w:t>
      </w:r>
    </w:p>
    <w:p w:rsidR="005F1AD0" w:rsidRPr="00921723" w:rsidRDefault="005F1AD0" w:rsidP="00921723">
      <w:pPr>
        <w:pStyle w:val="c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921723">
        <w:rPr>
          <w:rStyle w:val="c2"/>
          <w:color w:val="000000"/>
        </w:rPr>
        <w:t>-Здравствуйте, ребята! Вы ребята-цыплята?</w:t>
      </w:r>
    </w:p>
    <w:p w:rsidR="005F1AD0" w:rsidRPr="00921723" w:rsidRDefault="005F1AD0" w:rsidP="00921723">
      <w:pPr>
        <w:pStyle w:val="c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921723">
        <w:rPr>
          <w:rStyle w:val="c2"/>
          <w:color w:val="000000"/>
        </w:rPr>
        <w:t>Нет (ответы детей)</w:t>
      </w:r>
    </w:p>
    <w:p w:rsidR="005F1AD0" w:rsidRPr="00921723" w:rsidRDefault="005F1AD0" w:rsidP="00921723">
      <w:pPr>
        <w:pStyle w:val="c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921723">
        <w:rPr>
          <w:rStyle w:val="c2"/>
          <w:color w:val="000000"/>
        </w:rPr>
        <w:t>-А кто же вы?</w:t>
      </w:r>
    </w:p>
    <w:p w:rsidR="005F1AD0" w:rsidRPr="00921723" w:rsidRDefault="005F1AD0" w:rsidP="00921723">
      <w:pPr>
        <w:pStyle w:val="c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921723">
        <w:rPr>
          <w:rStyle w:val="c2"/>
          <w:color w:val="000000"/>
        </w:rPr>
        <w:t>(ответы детей)</w:t>
      </w:r>
    </w:p>
    <w:p w:rsidR="005F1AD0" w:rsidRPr="00921723" w:rsidRDefault="005F1AD0" w:rsidP="00921723">
      <w:pPr>
        <w:pStyle w:val="c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921723">
        <w:rPr>
          <w:rStyle w:val="c2"/>
          <w:color w:val="000000"/>
        </w:rPr>
        <w:t>-Как ласково вас называет мама?</w:t>
      </w:r>
    </w:p>
    <w:p w:rsidR="005F1AD0" w:rsidRPr="00921723" w:rsidRDefault="005F1AD0" w:rsidP="00921723">
      <w:pPr>
        <w:pStyle w:val="c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921723">
        <w:rPr>
          <w:rStyle w:val="c2"/>
          <w:color w:val="000000"/>
        </w:rPr>
        <w:t>(ответы детей)</w:t>
      </w:r>
    </w:p>
    <w:p w:rsidR="005F1AD0" w:rsidRPr="00921723" w:rsidRDefault="005F1AD0" w:rsidP="00921723">
      <w:pPr>
        <w:pStyle w:val="c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921723">
        <w:rPr>
          <w:rStyle w:val="c2"/>
          <w:color w:val="000000"/>
        </w:rPr>
        <w:t>-Ну, вот мы и познакомились!</w:t>
      </w:r>
    </w:p>
    <w:p w:rsidR="005F1AD0" w:rsidRPr="00921723" w:rsidRDefault="005F1AD0" w:rsidP="00921723">
      <w:pPr>
        <w:spacing w:line="240" w:lineRule="auto"/>
        <w:rPr>
          <w:rFonts w:ascii="Times New Roman" w:hAnsi="Times New Roman"/>
          <w:b/>
          <w:sz w:val="24"/>
          <w:szCs w:val="24"/>
          <w:lang w:val="tg-Cyrl-TJ"/>
        </w:rPr>
      </w:pPr>
    </w:p>
    <w:p w:rsidR="005F1AD0" w:rsidRPr="00921723" w:rsidRDefault="005F1AD0" w:rsidP="00921723">
      <w:pPr>
        <w:spacing w:line="240" w:lineRule="auto"/>
        <w:rPr>
          <w:rFonts w:ascii="Times New Roman" w:hAnsi="Times New Roman"/>
          <w:color w:val="111111"/>
          <w:sz w:val="24"/>
          <w:szCs w:val="24"/>
          <w:shd w:val="clear" w:color="auto" w:fill="FFFFFF"/>
          <w:lang w:val="tg-Cyrl-TJ"/>
        </w:rPr>
      </w:pPr>
      <w:r w:rsidRPr="00921723">
        <w:rPr>
          <w:rFonts w:ascii="Times New Roman" w:hAnsi="Times New Roman"/>
          <w:color w:val="111111"/>
          <w:sz w:val="24"/>
          <w:szCs w:val="24"/>
          <w:shd w:val="clear" w:color="auto" w:fill="FFFFFF"/>
        </w:rPr>
        <w:t>Ребята, я предлагаю вам, отправиться в гости к сказке, а пойдет со мной тот, кто назовет свою любимую сказку (животного или птицу</w:t>
      </w:r>
      <w:r w:rsidRPr="00921723">
        <w:rPr>
          <w:rFonts w:ascii="Times New Roman" w:hAnsi="Times New Roman"/>
          <w:color w:val="111111"/>
          <w:sz w:val="24"/>
          <w:szCs w:val="24"/>
          <w:shd w:val="clear" w:color="auto" w:fill="FFFFFF"/>
          <w:lang w:val="tg-Cyrl-TJ"/>
        </w:rPr>
        <w:t>?)</w:t>
      </w:r>
    </w:p>
    <w:p w:rsidR="005F1AD0" w:rsidRPr="00921723" w:rsidRDefault="005F1AD0" w:rsidP="00921723">
      <w:pPr>
        <w:shd w:val="clear" w:color="auto" w:fill="FFFFFF"/>
        <w:spacing w:after="67" w:line="240" w:lineRule="auto"/>
        <w:ind w:left="-360" w:firstLine="708"/>
        <w:rPr>
          <w:rFonts w:ascii="Times New Roman" w:hAnsi="Times New Roman"/>
          <w:color w:val="222222"/>
          <w:sz w:val="24"/>
          <w:szCs w:val="24"/>
          <w:lang w:val="tg-Cyrl-TJ" w:eastAsia="tg-Cyrl-TJ"/>
        </w:rPr>
      </w:pPr>
      <w:r w:rsidRPr="00921723">
        <w:rPr>
          <w:rFonts w:ascii="Times New Roman" w:hAnsi="Times New Roman"/>
          <w:b/>
          <w:color w:val="222222"/>
          <w:sz w:val="24"/>
          <w:szCs w:val="24"/>
          <w:lang w:val="tg-Cyrl-TJ" w:eastAsia="tg-Cyrl-TJ"/>
        </w:rPr>
        <w:t>2.й этап. Поисковый</w:t>
      </w:r>
      <w:r w:rsidRPr="00921723">
        <w:rPr>
          <w:rFonts w:ascii="Times New Roman" w:hAnsi="Times New Roman"/>
          <w:color w:val="222222"/>
          <w:sz w:val="24"/>
          <w:szCs w:val="24"/>
          <w:lang w:val="tg-Cyrl-TJ" w:eastAsia="tg-Cyrl-TJ"/>
        </w:rPr>
        <w:t>.</w:t>
      </w:r>
    </w:p>
    <w:p w:rsidR="005F1AD0" w:rsidRPr="00921723" w:rsidRDefault="005F1AD0" w:rsidP="00921723">
      <w:pPr>
        <w:spacing w:line="240" w:lineRule="auto"/>
        <w:rPr>
          <w:rFonts w:ascii="Times New Roman" w:hAnsi="Times New Roman"/>
          <w:sz w:val="24"/>
          <w:szCs w:val="24"/>
        </w:rPr>
      </w:pPr>
      <w:r w:rsidRPr="00921723">
        <w:rPr>
          <w:rFonts w:ascii="Times New Roman" w:hAnsi="Times New Roman"/>
          <w:sz w:val="24"/>
          <w:szCs w:val="24"/>
          <w:lang w:val="tg-Cyrl-TJ"/>
        </w:rPr>
        <w:t>В какую сказку мы отправимся узнаем если отгадаем загадки.</w:t>
      </w:r>
      <w:r w:rsidRPr="00921723">
        <w:rPr>
          <w:rFonts w:ascii="Times New Roman" w:hAnsi="Times New Roman"/>
          <w:sz w:val="24"/>
          <w:szCs w:val="24"/>
        </w:rPr>
        <w:t xml:space="preserve"> Вот букашка –работяга</w:t>
      </w:r>
    </w:p>
    <w:p w:rsidR="005F1AD0" w:rsidRPr="00921723" w:rsidRDefault="005F1AD0" w:rsidP="00921723">
      <w:pPr>
        <w:spacing w:line="240" w:lineRule="auto"/>
        <w:rPr>
          <w:rFonts w:ascii="Times New Roman" w:hAnsi="Times New Roman"/>
          <w:sz w:val="24"/>
          <w:szCs w:val="24"/>
        </w:rPr>
      </w:pPr>
      <w:r w:rsidRPr="00921723">
        <w:rPr>
          <w:rFonts w:ascii="Times New Roman" w:hAnsi="Times New Roman"/>
          <w:sz w:val="24"/>
          <w:szCs w:val="24"/>
        </w:rPr>
        <w:t>Целый день трудиться рада</w:t>
      </w:r>
    </w:p>
    <w:p w:rsidR="005F1AD0" w:rsidRPr="00921723" w:rsidRDefault="005F1AD0" w:rsidP="00921723">
      <w:pPr>
        <w:spacing w:line="240" w:lineRule="auto"/>
        <w:rPr>
          <w:rFonts w:ascii="Times New Roman" w:hAnsi="Times New Roman"/>
          <w:sz w:val="24"/>
          <w:szCs w:val="24"/>
        </w:rPr>
      </w:pPr>
      <w:r w:rsidRPr="00921723">
        <w:rPr>
          <w:rFonts w:ascii="Times New Roman" w:hAnsi="Times New Roman"/>
          <w:sz w:val="24"/>
          <w:szCs w:val="24"/>
        </w:rPr>
        <w:t>Ношу на спине своей</w:t>
      </w:r>
    </w:p>
    <w:p w:rsidR="005F1AD0" w:rsidRPr="00921723" w:rsidRDefault="005F1AD0" w:rsidP="00921723">
      <w:pPr>
        <w:spacing w:line="240" w:lineRule="auto"/>
        <w:rPr>
          <w:rFonts w:ascii="Times New Roman" w:hAnsi="Times New Roman"/>
          <w:sz w:val="24"/>
          <w:szCs w:val="24"/>
        </w:rPr>
      </w:pPr>
      <w:r w:rsidRPr="00921723">
        <w:rPr>
          <w:rFonts w:ascii="Times New Roman" w:hAnsi="Times New Roman"/>
          <w:sz w:val="24"/>
          <w:szCs w:val="24"/>
        </w:rPr>
        <w:t>Быстро тащит…. (муравей)</w:t>
      </w:r>
    </w:p>
    <w:p w:rsidR="005F1AD0" w:rsidRPr="00921723" w:rsidRDefault="005F1AD0" w:rsidP="00921723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5F1AD0" w:rsidRPr="00921723" w:rsidRDefault="005F1AD0" w:rsidP="00921723">
      <w:pPr>
        <w:spacing w:line="240" w:lineRule="auto"/>
        <w:rPr>
          <w:rFonts w:ascii="Times New Roman" w:hAnsi="Times New Roman"/>
          <w:sz w:val="24"/>
          <w:szCs w:val="24"/>
        </w:rPr>
      </w:pPr>
      <w:r w:rsidRPr="00921723">
        <w:rPr>
          <w:rFonts w:ascii="Times New Roman" w:hAnsi="Times New Roman"/>
          <w:sz w:val="24"/>
          <w:szCs w:val="24"/>
        </w:rPr>
        <w:t>Над цветком пархает, пляшет</w:t>
      </w:r>
    </w:p>
    <w:p w:rsidR="005F1AD0" w:rsidRPr="00921723" w:rsidRDefault="005F1AD0" w:rsidP="00921723">
      <w:pPr>
        <w:spacing w:line="240" w:lineRule="auto"/>
        <w:rPr>
          <w:rFonts w:ascii="Times New Roman" w:hAnsi="Times New Roman"/>
          <w:sz w:val="24"/>
          <w:szCs w:val="24"/>
        </w:rPr>
      </w:pPr>
      <w:r w:rsidRPr="00921723">
        <w:rPr>
          <w:rFonts w:ascii="Times New Roman" w:hAnsi="Times New Roman"/>
          <w:sz w:val="24"/>
          <w:szCs w:val="24"/>
        </w:rPr>
        <w:t>Веерком узорным машет.. (бабочка)</w:t>
      </w:r>
    </w:p>
    <w:p w:rsidR="005F1AD0" w:rsidRPr="00921723" w:rsidRDefault="005F1AD0" w:rsidP="00921723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5F1AD0" w:rsidRPr="00921723" w:rsidRDefault="005F1AD0" w:rsidP="00921723">
      <w:pPr>
        <w:spacing w:line="240" w:lineRule="auto"/>
        <w:rPr>
          <w:rFonts w:ascii="Times New Roman" w:hAnsi="Times New Roman"/>
          <w:sz w:val="24"/>
          <w:szCs w:val="24"/>
        </w:rPr>
      </w:pPr>
      <w:r w:rsidRPr="00921723">
        <w:rPr>
          <w:rFonts w:ascii="Times New Roman" w:hAnsi="Times New Roman"/>
          <w:sz w:val="24"/>
          <w:szCs w:val="24"/>
        </w:rPr>
        <w:t>Я весь день ловлю жучков</w:t>
      </w:r>
    </w:p>
    <w:p w:rsidR="005F1AD0" w:rsidRPr="00921723" w:rsidRDefault="005F1AD0" w:rsidP="00921723">
      <w:pPr>
        <w:spacing w:line="240" w:lineRule="auto"/>
        <w:rPr>
          <w:rFonts w:ascii="Times New Roman" w:hAnsi="Times New Roman"/>
          <w:sz w:val="24"/>
          <w:szCs w:val="24"/>
        </w:rPr>
      </w:pPr>
      <w:r w:rsidRPr="00921723">
        <w:rPr>
          <w:rFonts w:ascii="Times New Roman" w:hAnsi="Times New Roman"/>
          <w:sz w:val="24"/>
          <w:szCs w:val="24"/>
        </w:rPr>
        <w:t>Уплетаю червячков.</w:t>
      </w:r>
    </w:p>
    <w:p w:rsidR="005F1AD0" w:rsidRPr="00921723" w:rsidRDefault="005F1AD0" w:rsidP="00921723">
      <w:pPr>
        <w:spacing w:line="240" w:lineRule="auto"/>
        <w:rPr>
          <w:rFonts w:ascii="Times New Roman" w:hAnsi="Times New Roman"/>
          <w:sz w:val="24"/>
          <w:szCs w:val="24"/>
        </w:rPr>
      </w:pPr>
      <w:r w:rsidRPr="00921723">
        <w:rPr>
          <w:rFonts w:ascii="Times New Roman" w:hAnsi="Times New Roman"/>
          <w:sz w:val="24"/>
          <w:szCs w:val="24"/>
        </w:rPr>
        <w:t>В тёплый край я не летаю</w:t>
      </w:r>
    </w:p>
    <w:p w:rsidR="005F1AD0" w:rsidRPr="00921723" w:rsidRDefault="005F1AD0" w:rsidP="00921723">
      <w:pPr>
        <w:spacing w:line="240" w:lineRule="auto"/>
        <w:rPr>
          <w:rFonts w:ascii="Times New Roman" w:hAnsi="Times New Roman"/>
          <w:sz w:val="24"/>
          <w:szCs w:val="24"/>
        </w:rPr>
      </w:pPr>
      <w:r w:rsidRPr="00921723">
        <w:rPr>
          <w:rFonts w:ascii="Times New Roman" w:hAnsi="Times New Roman"/>
          <w:sz w:val="24"/>
          <w:szCs w:val="24"/>
        </w:rPr>
        <w:t>Здесь под крышей обитаю.</w:t>
      </w:r>
    </w:p>
    <w:p w:rsidR="005F1AD0" w:rsidRPr="00921723" w:rsidRDefault="005F1AD0" w:rsidP="00921723">
      <w:pPr>
        <w:spacing w:line="240" w:lineRule="auto"/>
        <w:rPr>
          <w:rFonts w:ascii="Times New Roman" w:hAnsi="Times New Roman"/>
          <w:sz w:val="24"/>
          <w:szCs w:val="24"/>
        </w:rPr>
      </w:pPr>
      <w:r w:rsidRPr="00921723">
        <w:rPr>
          <w:rFonts w:ascii="Times New Roman" w:hAnsi="Times New Roman"/>
          <w:sz w:val="24"/>
          <w:szCs w:val="24"/>
        </w:rPr>
        <w:t>-Чик чирик, не робей</w:t>
      </w:r>
    </w:p>
    <w:p w:rsidR="005F1AD0" w:rsidRPr="00921723" w:rsidRDefault="005F1AD0" w:rsidP="00921723">
      <w:pPr>
        <w:spacing w:line="240" w:lineRule="auto"/>
        <w:rPr>
          <w:rFonts w:ascii="Times New Roman" w:hAnsi="Times New Roman"/>
          <w:sz w:val="24"/>
          <w:szCs w:val="24"/>
          <w:lang w:val="tg-Cyrl-TJ"/>
        </w:rPr>
      </w:pPr>
      <w:r w:rsidRPr="00921723">
        <w:rPr>
          <w:rFonts w:ascii="Times New Roman" w:hAnsi="Times New Roman"/>
          <w:sz w:val="24"/>
          <w:szCs w:val="24"/>
        </w:rPr>
        <w:t>Я бывалый….. (воробей)</w:t>
      </w:r>
      <w:bookmarkStart w:id="0" w:name="_GoBack"/>
      <w:bookmarkEnd w:id="0"/>
    </w:p>
    <w:p w:rsidR="005F1AD0" w:rsidRPr="00921723" w:rsidRDefault="005F1AD0" w:rsidP="00921723">
      <w:pPr>
        <w:spacing w:line="240" w:lineRule="auto"/>
        <w:rPr>
          <w:rFonts w:ascii="Times New Roman" w:hAnsi="Times New Roman"/>
          <w:sz w:val="24"/>
          <w:szCs w:val="24"/>
        </w:rPr>
      </w:pPr>
      <w:r w:rsidRPr="00921723">
        <w:rPr>
          <w:rFonts w:ascii="Times New Roman" w:hAnsi="Times New Roman"/>
          <w:color w:val="222222"/>
          <w:sz w:val="24"/>
          <w:szCs w:val="24"/>
          <w:lang w:val="tg-Cyrl-TJ" w:eastAsia="tg-Cyrl-TJ"/>
        </w:rPr>
        <w:t xml:space="preserve">С длинным хвостиком малышка. </w:t>
      </w:r>
    </w:p>
    <w:p w:rsidR="005F1AD0" w:rsidRPr="00921723" w:rsidRDefault="005F1AD0" w:rsidP="00921723">
      <w:pPr>
        <w:shd w:val="clear" w:color="auto" w:fill="FFFFFF"/>
        <w:spacing w:after="67" w:line="240" w:lineRule="auto"/>
        <w:ind w:left="-360"/>
        <w:rPr>
          <w:rFonts w:ascii="Times New Roman" w:hAnsi="Times New Roman"/>
          <w:color w:val="222222"/>
          <w:sz w:val="24"/>
          <w:szCs w:val="24"/>
          <w:lang w:val="tg-Cyrl-TJ" w:eastAsia="tg-Cyrl-TJ"/>
        </w:rPr>
      </w:pPr>
      <w:r w:rsidRPr="00921723">
        <w:rPr>
          <w:rFonts w:ascii="Times New Roman" w:hAnsi="Times New Roman"/>
          <w:color w:val="222222"/>
          <w:sz w:val="24"/>
          <w:szCs w:val="24"/>
          <w:lang w:val="tg-Cyrl-TJ" w:eastAsia="tg-Cyrl-TJ"/>
        </w:rPr>
        <w:t>Любит сыр и зёрна …… (мышка) ...</w:t>
      </w:r>
    </w:p>
    <w:p w:rsidR="005F1AD0" w:rsidRPr="00921723" w:rsidRDefault="005F1AD0" w:rsidP="00921723">
      <w:pPr>
        <w:shd w:val="clear" w:color="auto" w:fill="FFFFFF"/>
        <w:spacing w:after="67" w:line="240" w:lineRule="auto"/>
        <w:rPr>
          <w:rFonts w:ascii="Times New Roman" w:hAnsi="Times New Roman"/>
          <w:color w:val="222222"/>
          <w:sz w:val="24"/>
          <w:szCs w:val="24"/>
          <w:lang w:val="tg-Cyrl-TJ" w:eastAsia="tg-Cyrl-TJ"/>
        </w:rPr>
      </w:pPr>
      <w:r w:rsidRPr="00921723">
        <w:rPr>
          <w:rFonts w:ascii="Times New Roman" w:hAnsi="Times New Roman"/>
          <w:b/>
          <w:bCs/>
          <w:color w:val="222222"/>
          <w:sz w:val="24"/>
          <w:szCs w:val="24"/>
          <w:lang w:val="tg-Cyrl-TJ" w:eastAsia="tg-Cyrl-TJ"/>
        </w:rPr>
        <w:t>Комочек</w:t>
      </w:r>
      <w:r w:rsidRPr="00921723">
        <w:rPr>
          <w:rFonts w:ascii="Times New Roman" w:hAnsi="Times New Roman"/>
          <w:color w:val="222222"/>
          <w:sz w:val="24"/>
          <w:szCs w:val="24"/>
          <w:lang w:val="tg-Cyrl-TJ" w:eastAsia="tg-Cyrl-TJ"/>
        </w:rPr>
        <w:t> пуха, </w:t>
      </w:r>
      <w:r w:rsidRPr="00921723">
        <w:rPr>
          <w:rFonts w:ascii="Times New Roman" w:hAnsi="Times New Roman"/>
          <w:b/>
          <w:bCs/>
          <w:color w:val="222222"/>
          <w:sz w:val="24"/>
          <w:szCs w:val="24"/>
          <w:lang w:val="tg-Cyrl-TJ" w:eastAsia="tg-Cyrl-TJ"/>
        </w:rPr>
        <w:t>Длинное</w:t>
      </w:r>
      <w:r w:rsidRPr="00921723">
        <w:rPr>
          <w:rFonts w:ascii="Times New Roman" w:hAnsi="Times New Roman"/>
          <w:color w:val="222222"/>
          <w:sz w:val="24"/>
          <w:szCs w:val="24"/>
          <w:lang w:val="tg-Cyrl-TJ" w:eastAsia="tg-Cyrl-TJ"/>
        </w:rPr>
        <w:t> ухо, ... (заяц)</w:t>
      </w:r>
    </w:p>
    <w:p w:rsidR="005F1AD0" w:rsidRPr="00921723" w:rsidRDefault="005F1AD0" w:rsidP="00921723">
      <w:pPr>
        <w:numPr>
          <w:ilvl w:val="0"/>
          <w:numId w:val="3"/>
        </w:numPr>
        <w:shd w:val="clear" w:color="auto" w:fill="FFFFFF"/>
        <w:spacing w:after="67" w:line="240" w:lineRule="auto"/>
        <w:rPr>
          <w:rFonts w:ascii="Times New Roman" w:hAnsi="Times New Roman"/>
          <w:color w:val="222222"/>
          <w:sz w:val="24"/>
          <w:szCs w:val="24"/>
          <w:lang w:val="tg-Cyrl-TJ" w:eastAsia="tg-Cyrl-TJ"/>
        </w:rPr>
      </w:pPr>
      <w:r w:rsidRPr="00921723">
        <w:rPr>
          <w:rFonts w:ascii="Times New Roman" w:hAnsi="Times New Roman"/>
          <w:color w:val="222222"/>
          <w:sz w:val="24"/>
          <w:szCs w:val="24"/>
          <w:lang w:val="tg-Cyrl-TJ" w:eastAsia="tg-Cyrl-TJ"/>
        </w:rPr>
        <w:t>Как вы думаете, героями какой сказки они могут быть?.</w:t>
      </w:r>
    </w:p>
    <w:p w:rsidR="005F1AD0" w:rsidRPr="00921723" w:rsidRDefault="005F1AD0" w:rsidP="00921723">
      <w:pPr>
        <w:numPr>
          <w:ilvl w:val="0"/>
          <w:numId w:val="3"/>
        </w:numPr>
        <w:shd w:val="clear" w:color="auto" w:fill="FFFFFF"/>
        <w:spacing w:after="67" w:line="240" w:lineRule="auto"/>
        <w:rPr>
          <w:rFonts w:ascii="Times New Roman" w:hAnsi="Times New Roman"/>
          <w:b/>
          <w:color w:val="222222"/>
          <w:sz w:val="24"/>
          <w:szCs w:val="24"/>
          <w:lang w:val="tg-Cyrl-TJ" w:eastAsia="tg-Cyrl-TJ"/>
        </w:rPr>
      </w:pPr>
      <w:r w:rsidRPr="00921723">
        <w:rPr>
          <w:rFonts w:ascii="Times New Roman" w:hAnsi="Times New Roman"/>
          <w:color w:val="222222"/>
          <w:sz w:val="24"/>
          <w:szCs w:val="24"/>
          <w:lang w:val="tg-Cyrl-TJ" w:eastAsia="tg-Cyrl-TJ"/>
        </w:rPr>
        <w:t>Давайте мы сейчас поиграем в сказку, чтобы узнать, как поступают в трудных ситуациях настоящие друзья.</w:t>
      </w:r>
    </w:p>
    <w:p w:rsidR="005F1AD0" w:rsidRPr="00921723" w:rsidRDefault="005F1AD0" w:rsidP="00921723">
      <w:pPr>
        <w:pStyle w:val="c7"/>
        <w:shd w:val="clear" w:color="auto" w:fill="FFFFFF"/>
        <w:spacing w:before="0" w:beforeAutospacing="0" w:after="0" w:afterAutospacing="0"/>
        <w:rPr>
          <w:color w:val="000000"/>
        </w:rPr>
      </w:pPr>
      <w:r w:rsidRPr="00921723">
        <w:rPr>
          <w:rStyle w:val="c2c11c8"/>
          <w:i/>
          <w:iCs/>
          <w:color w:val="000000"/>
          <w:u w:val="single"/>
        </w:rPr>
        <w:t>Физкультминутка: « Весенняя разминка»</w:t>
      </w:r>
    </w:p>
    <w:p w:rsidR="005F1AD0" w:rsidRPr="00921723" w:rsidRDefault="005F1AD0" w:rsidP="00921723">
      <w:pPr>
        <w:pStyle w:val="c1c6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921723">
        <w:rPr>
          <w:rStyle w:val="c2"/>
          <w:color w:val="000000"/>
        </w:rPr>
        <w:t>На весеннюю полянку</w:t>
      </w:r>
    </w:p>
    <w:p w:rsidR="005F1AD0" w:rsidRPr="00921723" w:rsidRDefault="005F1AD0" w:rsidP="00921723">
      <w:pPr>
        <w:pStyle w:val="c1c6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921723">
        <w:rPr>
          <w:rStyle w:val="c2"/>
          <w:color w:val="000000"/>
        </w:rPr>
        <w:t>Зайки прискакали</w:t>
      </w:r>
    </w:p>
    <w:p w:rsidR="005F1AD0" w:rsidRPr="00921723" w:rsidRDefault="005F1AD0" w:rsidP="00921723">
      <w:pPr>
        <w:pStyle w:val="c1c6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921723">
        <w:rPr>
          <w:rStyle w:val="c2"/>
          <w:color w:val="000000"/>
        </w:rPr>
        <w:t>Высоко-высоко</w:t>
      </w:r>
    </w:p>
    <w:p w:rsidR="005F1AD0" w:rsidRPr="00921723" w:rsidRDefault="005F1AD0" w:rsidP="00921723">
      <w:pPr>
        <w:pStyle w:val="c1c6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921723">
        <w:rPr>
          <w:rStyle w:val="c2"/>
          <w:color w:val="000000"/>
        </w:rPr>
        <w:t>Зайки прыгать стали.</w:t>
      </w:r>
    </w:p>
    <w:p w:rsidR="005F1AD0" w:rsidRPr="00921723" w:rsidRDefault="005F1AD0" w:rsidP="00921723">
      <w:pPr>
        <w:pStyle w:val="c1c6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921723">
        <w:rPr>
          <w:rStyle w:val="c2c8"/>
          <w:i/>
          <w:iCs/>
          <w:color w:val="000000"/>
        </w:rPr>
        <w:t>(прыгают как зайчики)</w:t>
      </w:r>
    </w:p>
    <w:p w:rsidR="005F1AD0" w:rsidRPr="00921723" w:rsidRDefault="005F1AD0" w:rsidP="00921723">
      <w:pPr>
        <w:pStyle w:val="c1c6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921723">
        <w:rPr>
          <w:rStyle w:val="c2"/>
          <w:color w:val="000000"/>
        </w:rPr>
        <w:t>На весеннюю полянку</w:t>
      </w:r>
    </w:p>
    <w:p w:rsidR="005F1AD0" w:rsidRPr="00921723" w:rsidRDefault="005F1AD0" w:rsidP="00921723">
      <w:pPr>
        <w:pStyle w:val="c1c6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921723">
        <w:rPr>
          <w:rStyle w:val="c2"/>
          <w:color w:val="000000"/>
        </w:rPr>
        <w:t>Подошла лисичка,</w:t>
      </w:r>
    </w:p>
    <w:p w:rsidR="005F1AD0" w:rsidRPr="00921723" w:rsidRDefault="005F1AD0" w:rsidP="00921723">
      <w:pPr>
        <w:pStyle w:val="c1c6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921723">
        <w:rPr>
          <w:rStyle w:val="c2"/>
          <w:color w:val="000000"/>
        </w:rPr>
        <w:t>Покружилась на носочках</w:t>
      </w:r>
    </w:p>
    <w:p w:rsidR="005F1AD0" w:rsidRPr="00921723" w:rsidRDefault="005F1AD0" w:rsidP="00921723">
      <w:pPr>
        <w:pStyle w:val="c1c6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921723">
        <w:rPr>
          <w:rStyle w:val="c2"/>
          <w:color w:val="000000"/>
        </w:rPr>
        <w:t>Рыжая сестричка.</w:t>
      </w:r>
    </w:p>
    <w:p w:rsidR="005F1AD0" w:rsidRPr="00921723" w:rsidRDefault="005F1AD0" w:rsidP="00921723">
      <w:pPr>
        <w:pStyle w:val="c1c6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921723">
        <w:rPr>
          <w:rStyle w:val="c2c8"/>
          <w:i/>
          <w:iCs/>
          <w:color w:val="000000"/>
        </w:rPr>
        <w:t>(идут, как лисички)</w:t>
      </w:r>
    </w:p>
    <w:p w:rsidR="005F1AD0" w:rsidRPr="00921723" w:rsidRDefault="005F1AD0" w:rsidP="00921723">
      <w:pPr>
        <w:pStyle w:val="c1c6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921723">
        <w:rPr>
          <w:rStyle w:val="c2"/>
          <w:color w:val="000000"/>
        </w:rPr>
        <w:t>На весеннюю полянку</w:t>
      </w:r>
    </w:p>
    <w:p w:rsidR="005F1AD0" w:rsidRPr="00921723" w:rsidRDefault="005F1AD0" w:rsidP="00921723">
      <w:pPr>
        <w:pStyle w:val="c1c6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921723">
        <w:rPr>
          <w:rStyle w:val="c2"/>
          <w:color w:val="000000"/>
        </w:rPr>
        <w:t>Птички – прилетали,</w:t>
      </w:r>
    </w:p>
    <w:p w:rsidR="005F1AD0" w:rsidRPr="00921723" w:rsidRDefault="005F1AD0" w:rsidP="00921723">
      <w:pPr>
        <w:pStyle w:val="c1c6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921723">
        <w:rPr>
          <w:rStyle w:val="c2"/>
          <w:color w:val="000000"/>
        </w:rPr>
        <w:t>Птички - прилетали,</w:t>
      </w:r>
    </w:p>
    <w:p w:rsidR="005F1AD0" w:rsidRPr="00921723" w:rsidRDefault="005F1AD0" w:rsidP="00921723">
      <w:pPr>
        <w:pStyle w:val="c1c6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921723">
        <w:rPr>
          <w:rStyle w:val="c2"/>
          <w:color w:val="000000"/>
        </w:rPr>
        <w:t>Крыльями махали.</w:t>
      </w:r>
    </w:p>
    <w:p w:rsidR="005F1AD0" w:rsidRPr="00921723" w:rsidRDefault="005F1AD0" w:rsidP="00921723">
      <w:pPr>
        <w:pStyle w:val="c1c6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921723">
        <w:rPr>
          <w:rStyle w:val="c2c8"/>
          <w:i/>
          <w:iCs/>
          <w:color w:val="000000"/>
        </w:rPr>
        <w:t>(бегают на носочках по всему залу, машут руками, как крыльями)</w:t>
      </w:r>
    </w:p>
    <w:p w:rsidR="005F1AD0" w:rsidRPr="00921723" w:rsidRDefault="005F1AD0" w:rsidP="00921723">
      <w:pPr>
        <w:pStyle w:val="c1c6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921723">
        <w:rPr>
          <w:rStyle w:val="c2"/>
          <w:color w:val="000000"/>
        </w:rPr>
        <w:t>На весеннююполянку</w:t>
      </w:r>
    </w:p>
    <w:p w:rsidR="005F1AD0" w:rsidRPr="00921723" w:rsidRDefault="005F1AD0" w:rsidP="00921723">
      <w:pPr>
        <w:pStyle w:val="c1c6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921723">
        <w:rPr>
          <w:rStyle w:val="c2"/>
          <w:color w:val="000000"/>
        </w:rPr>
        <w:t>Детки прибежали,</w:t>
      </w:r>
    </w:p>
    <w:p w:rsidR="005F1AD0" w:rsidRPr="00921723" w:rsidRDefault="005F1AD0" w:rsidP="00921723">
      <w:pPr>
        <w:pStyle w:val="c1c6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921723">
        <w:rPr>
          <w:rStyle w:val="c2"/>
          <w:color w:val="000000"/>
        </w:rPr>
        <w:t>Дети прибежали,</w:t>
      </w:r>
    </w:p>
    <w:p w:rsidR="005F1AD0" w:rsidRPr="00921723" w:rsidRDefault="005F1AD0" w:rsidP="00921723">
      <w:pPr>
        <w:pStyle w:val="c1c6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921723">
        <w:rPr>
          <w:rStyle w:val="c2"/>
          <w:color w:val="000000"/>
        </w:rPr>
        <w:t>Громко хлопать стали.</w:t>
      </w:r>
    </w:p>
    <w:p w:rsidR="005F1AD0" w:rsidRPr="00921723" w:rsidRDefault="005F1AD0" w:rsidP="00921723">
      <w:pPr>
        <w:pStyle w:val="c1c6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921723">
        <w:rPr>
          <w:rStyle w:val="c2c8"/>
          <w:i/>
          <w:iCs/>
          <w:color w:val="000000"/>
        </w:rPr>
        <w:t>(хлопают в ладоши)</w:t>
      </w:r>
    </w:p>
    <w:p w:rsidR="005F1AD0" w:rsidRPr="00921723" w:rsidRDefault="005F1AD0" w:rsidP="00921723">
      <w:pPr>
        <w:pStyle w:val="c1c6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921723">
        <w:rPr>
          <w:rStyle w:val="c2"/>
          <w:color w:val="000000"/>
        </w:rPr>
        <w:t>На весеннюю полянку</w:t>
      </w:r>
    </w:p>
    <w:p w:rsidR="005F1AD0" w:rsidRPr="00921723" w:rsidRDefault="005F1AD0" w:rsidP="00921723">
      <w:pPr>
        <w:pStyle w:val="c1c6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921723">
        <w:rPr>
          <w:rStyle w:val="c2"/>
          <w:color w:val="000000"/>
        </w:rPr>
        <w:t>Вышел бурый мишка,</w:t>
      </w:r>
    </w:p>
    <w:p w:rsidR="005F1AD0" w:rsidRPr="00921723" w:rsidRDefault="005F1AD0" w:rsidP="00921723">
      <w:pPr>
        <w:pStyle w:val="c1c6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921723">
        <w:rPr>
          <w:rStyle w:val="c2"/>
          <w:color w:val="000000"/>
        </w:rPr>
        <w:t>Стал ногами топать</w:t>
      </w:r>
    </w:p>
    <w:p w:rsidR="005F1AD0" w:rsidRPr="00921723" w:rsidRDefault="005F1AD0" w:rsidP="00921723">
      <w:pPr>
        <w:pStyle w:val="c1c6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921723">
        <w:rPr>
          <w:rStyle w:val="c2"/>
          <w:color w:val="000000"/>
        </w:rPr>
        <w:t>Мишка – шалунишк</w:t>
      </w:r>
    </w:p>
    <w:p w:rsidR="005F1AD0" w:rsidRPr="00921723" w:rsidRDefault="005F1AD0" w:rsidP="00921723">
      <w:pPr>
        <w:pStyle w:val="c1c6"/>
        <w:shd w:val="clear" w:color="auto" w:fill="FFFFFF"/>
        <w:spacing w:before="0" w:beforeAutospacing="0" w:after="0" w:afterAutospacing="0"/>
        <w:jc w:val="center"/>
        <w:rPr>
          <w:i/>
          <w:color w:val="000000"/>
        </w:rPr>
      </w:pPr>
      <w:r w:rsidRPr="00921723">
        <w:rPr>
          <w:i/>
          <w:color w:val="000000"/>
        </w:rPr>
        <w:t>(топают ногами)</w:t>
      </w:r>
    </w:p>
    <w:p w:rsidR="005F1AD0" w:rsidRPr="00921723" w:rsidRDefault="005F1AD0" w:rsidP="00921723">
      <w:pPr>
        <w:pStyle w:val="c1c6"/>
        <w:shd w:val="clear" w:color="auto" w:fill="FFFFFF"/>
        <w:spacing w:before="0" w:beforeAutospacing="0" w:after="0" w:afterAutospacing="0"/>
        <w:rPr>
          <w:b/>
          <w:i/>
          <w:color w:val="000000"/>
        </w:rPr>
      </w:pPr>
      <w:r w:rsidRPr="00921723">
        <w:rPr>
          <w:b/>
        </w:rPr>
        <w:t>3-й этап. Практический.</w:t>
      </w:r>
      <w:r w:rsidRPr="00921723">
        <w:rPr>
          <w:b/>
        </w:rPr>
        <w:tab/>
      </w:r>
    </w:p>
    <w:p w:rsidR="005F1AD0" w:rsidRPr="00921723" w:rsidRDefault="005F1AD0" w:rsidP="00921723">
      <w:pPr>
        <w:shd w:val="clear" w:color="auto" w:fill="FFFFFF"/>
        <w:spacing w:after="67" w:line="240" w:lineRule="auto"/>
        <w:ind w:left="-360" w:firstLine="708"/>
        <w:rPr>
          <w:rFonts w:ascii="Times New Roman" w:hAnsi="Times New Roman"/>
          <w:color w:val="222222"/>
          <w:sz w:val="24"/>
          <w:szCs w:val="24"/>
          <w:lang w:val="tg-Cyrl-TJ" w:eastAsia="tg-Cyrl-TJ"/>
        </w:rPr>
      </w:pPr>
      <w:r w:rsidRPr="00921723">
        <w:rPr>
          <w:rFonts w:ascii="Times New Roman" w:hAnsi="Times New Roman"/>
          <w:color w:val="222222"/>
          <w:sz w:val="24"/>
          <w:szCs w:val="24"/>
          <w:lang w:val="tg-Cyrl-TJ" w:eastAsia="tg-Cyrl-TJ"/>
        </w:rPr>
        <w:t>Посмотрите внимательно на иллюстрации. И расставимгероев по порядку.</w:t>
      </w:r>
    </w:p>
    <w:p w:rsidR="005F1AD0" w:rsidRPr="00921723" w:rsidRDefault="005F1AD0" w:rsidP="00921723">
      <w:pPr>
        <w:shd w:val="clear" w:color="auto" w:fill="FFFFFF"/>
        <w:spacing w:after="67" w:line="240" w:lineRule="auto"/>
        <w:ind w:left="-360" w:firstLine="708"/>
        <w:rPr>
          <w:rFonts w:ascii="Times New Roman" w:hAnsi="Times New Roman"/>
          <w:color w:val="222222"/>
          <w:sz w:val="24"/>
          <w:szCs w:val="24"/>
          <w:lang w:val="tg-Cyrl-TJ" w:eastAsia="tg-Cyrl-TJ"/>
        </w:rPr>
      </w:pPr>
      <w:r w:rsidRPr="00921723">
        <w:rPr>
          <w:rFonts w:ascii="Times New Roman" w:hAnsi="Times New Roman"/>
          <w:color w:val="222222"/>
          <w:sz w:val="24"/>
          <w:szCs w:val="24"/>
          <w:lang w:val="tg-Cyrl-TJ" w:eastAsia="tg-Cyrl-TJ"/>
        </w:rPr>
        <w:t>Кто первый попал под дождь и куда он спрятался?</w:t>
      </w:r>
    </w:p>
    <w:p w:rsidR="005F1AD0" w:rsidRPr="00921723" w:rsidRDefault="005F1AD0" w:rsidP="00921723">
      <w:pPr>
        <w:shd w:val="clear" w:color="auto" w:fill="FFFFFF"/>
        <w:spacing w:after="67" w:line="240" w:lineRule="auto"/>
        <w:ind w:left="-360" w:firstLine="708"/>
        <w:rPr>
          <w:rFonts w:ascii="Times New Roman" w:hAnsi="Times New Roman"/>
          <w:color w:val="1A1A1A"/>
          <w:spacing w:val="3"/>
          <w:sz w:val="24"/>
          <w:szCs w:val="24"/>
          <w:shd w:val="clear" w:color="auto" w:fill="FFFFFF"/>
          <w:lang w:val="tg-Cyrl-TJ"/>
        </w:rPr>
      </w:pPr>
      <w:r w:rsidRPr="00921723">
        <w:rPr>
          <w:rFonts w:ascii="Times New Roman" w:hAnsi="Times New Roman"/>
          <w:color w:val="222222"/>
          <w:sz w:val="24"/>
          <w:szCs w:val="24"/>
          <w:lang w:val="tg-Cyrl-TJ" w:eastAsia="tg-Cyrl-TJ"/>
        </w:rPr>
        <w:t>Затем подошла .........(бабочка). И о чём она попоросила? (</w:t>
      </w:r>
      <w:r w:rsidRPr="00921723">
        <w:rPr>
          <w:rFonts w:ascii="Times New Roman" w:hAnsi="Times New Roman"/>
          <w:color w:val="1A1A1A"/>
          <w:spacing w:val="3"/>
          <w:sz w:val="24"/>
          <w:szCs w:val="24"/>
          <w:shd w:val="clear" w:color="auto" w:fill="FFFFFF"/>
        </w:rPr>
        <w:t>Муравей, Муравей, пусти меня под грибок! Промокла я - лететь не могу!</w:t>
      </w:r>
      <w:r w:rsidRPr="00921723">
        <w:rPr>
          <w:rFonts w:ascii="Times New Roman" w:hAnsi="Times New Roman"/>
          <w:color w:val="1A1A1A"/>
          <w:spacing w:val="3"/>
          <w:sz w:val="24"/>
          <w:szCs w:val="24"/>
          <w:shd w:val="clear" w:color="auto" w:fill="FFFFFF"/>
          <w:lang w:val="tg-Cyrl-TJ"/>
        </w:rPr>
        <w:t xml:space="preserve">). </w:t>
      </w:r>
    </w:p>
    <w:p w:rsidR="005F1AD0" w:rsidRPr="00921723" w:rsidRDefault="005F1AD0" w:rsidP="00921723">
      <w:pPr>
        <w:shd w:val="clear" w:color="auto" w:fill="FFFFFF"/>
        <w:spacing w:after="67" w:line="240" w:lineRule="auto"/>
        <w:ind w:left="-360" w:firstLine="708"/>
        <w:rPr>
          <w:rFonts w:ascii="Times New Roman" w:hAnsi="Times New Roman"/>
          <w:color w:val="222222"/>
          <w:sz w:val="24"/>
          <w:szCs w:val="24"/>
          <w:lang w:val="tg-Cyrl-TJ" w:eastAsia="tg-Cyrl-TJ"/>
        </w:rPr>
      </w:pPr>
      <w:r w:rsidRPr="00921723">
        <w:rPr>
          <w:rFonts w:ascii="Times New Roman" w:hAnsi="Times New Roman"/>
          <w:color w:val="1A1A1A"/>
          <w:spacing w:val="3"/>
          <w:sz w:val="24"/>
          <w:szCs w:val="24"/>
          <w:shd w:val="clear" w:color="auto" w:fill="FFFFFF"/>
          <w:lang w:val="tg-Cyrl-TJ"/>
        </w:rPr>
        <w:t>Воспитатель добивается чтобы дети чётко проговаривали реплики персонажей,  передавали их чувства, эмоции.С появлением каждого следующего персонажа (мышка, воробей, заяц) появляется</w:t>
      </w:r>
      <w:r w:rsidRPr="00921723">
        <w:rPr>
          <w:rFonts w:ascii="Times New Roman" w:hAnsi="Times New Roman"/>
          <w:color w:val="222222"/>
          <w:sz w:val="24"/>
          <w:szCs w:val="24"/>
          <w:lang w:val="tg-Cyrl-TJ" w:eastAsia="tg-Cyrl-TJ"/>
        </w:rPr>
        <w:t xml:space="preserve"> новый (большой по высоте) муляж гриба.</w:t>
      </w:r>
    </w:p>
    <w:p w:rsidR="005F1AD0" w:rsidRPr="00921723" w:rsidRDefault="005F1AD0" w:rsidP="00921723">
      <w:pPr>
        <w:shd w:val="clear" w:color="auto" w:fill="FFFFFF"/>
        <w:spacing w:after="67" w:line="240" w:lineRule="auto"/>
        <w:ind w:left="-360" w:firstLine="708"/>
        <w:rPr>
          <w:rFonts w:ascii="Times New Roman" w:hAnsi="Times New Roman"/>
          <w:b/>
          <w:color w:val="1A1A1A"/>
          <w:spacing w:val="3"/>
          <w:sz w:val="24"/>
          <w:szCs w:val="24"/>
          <w:shd w:val="clear" w:color="auto" w:fill="FFFFFF"/>
          <w:lang w:val="tg-Cyrl-TJ"/>
        </w:rPr>
      </w:pPr>
      <w:r w:rsidRPr="00921723">
        <w:rPr>
          <w:rFonts w:ascii="Times New Roman" w:hAnsi="Times New Roman"/>
          <w:b/>
          <w:color w:val="1A1A1A"/>
          <w:spacing w:val="3"/>
          <w:sz w:val="24"/>
          <w:szCs w:val="24"/>
          <w:shd w:val="clear" w:color="auto" w:fill="FFFFFF"/>
          <w:lang w:val="tg-Cyrl-TJ"/>
        </w:rPr>
        <w:t>4-й этап. Рефлексивно-оценочный.</w:t>
      </w:r>
    </w:p>
    <w:p w:rsidR="005F1AD0" w:rsidRPr="00921723" w:rsidRDefault="005F1AD0" w:rsidP="00921723">
      <w:pPr>
        <w:shd w:val="clear" w:color="auto" w:fill="FFFFFF"/>
        <w:tabs>
          <w:tab w:val="left" w:pos="6564"/>
        </w:tabs>
        <w:spacing w:after="67" w:line="240" w:lineRule="auto"/>
        <w:ind w:left="-360" w:firstLine="708"/>
        <w:rPr>
          <w:rFonts w:ascii="Times New Roman" w:hAnsi="Times New Roman"/>
          <w:color w:val="1A1A1A"/>
          <w:spacing w:val="3"/>
          <w:sz w:val="24"/>
          <w:szCs w:val="24"/>
          <w:shd w:val="clear" w:color="auto" w:fill="FFFFFF"/>
          <w:lang w:val="tg-Cyrl-TJ"/>
        </w:rPr>
      </w:pPr>
      <w:r w:rsidRPr="00921723">
        <w:rPr>
          <w:rFonts w:ascii="Times New Roman" w:hAnsi="Times New Roman"/>
          <w:color w:val="1A1A1A"/>
          <w:spacing w:val="3"/>
          <w:sz w:val="24"/>
          <w:szCs w:val="24"/>
          <w:shd w:val="clear" w:color="auto" w:fill="FFFFFF"/>
          <w:lang w:val="tg-Cyrl-TJ"/>
        </w:rPr>
        <w:t>Как герои сказки заботились друг о друге?</w:t>
      </w:r>
      <w:r w:rsidRPr="00921723">
        <w:rPr>
          <w:rFonts w:ascii="Times New Roman" w:hAnsi="Times New Roman"/>
          <w:color w:val="1A1A1A"/>
          <w:spacing w:val="3"/>
          <w:sz w:val="24"/>
          <w:szCs w:val="24"/>
          <w:shd w:val="clear" w:color="auto" w:fill="FFFFFF"/>
          <w:lang w:val="tg-Cyrl-TJ"/>
        </w:rPr>
        <w:tab/>
      </w:r>
    </w:p>
    <w:p w:rsidR="005F1AD0" w:rsidRPr="00921723" w:rsidRDefault="005F1AD0" w:rsidP="00921723">
      <w:pPr>
        <w:shd w:val="clear" w:color="auto" w:fill="FFFFFF"/>
        <w:tabs>
          <w:tab w:val="left" w:pos="6564"/>
        </w:tabs>
        <w:spacing w:after="67" w:line="240" w:lineRule="auto"/>
        <w:ind w:left="-360" w:firstLine="708"/>
        <w:rPr>
          <w:rFonts w:ascii="Times New Roman" w:hAnsi="Times New Roman"/>
          <w:color w:val="1A1A1A"/>
          <w:spacing w:val="3"/>
          <w:sz w:val="24"/>
          <w:szCs w:val="24"/>
          <w:shd w:val="clear" w:color="auto" w:fill="FFFFFF"/>
          <w:lang w:val="tg-Cyrl-TJ"/>
        </w:rPr>
      </w:pPr>
      <w:r w:rsidRPr="00921723">
        <w:rPr>
          <w:rFonts w:ascii="Times New Roman" w:hAnsi="Times New Roman"/>
          <w:color w:val="1A1A1A"/>
          <w:spacing w:val="3"/>
          <w:sz w:val="24"/>
          <w:szCs w:val="24"/>
          <w:shd w:val="clear" w:color="auto" w:fill="FFFFFF"/>
          <w:lang w:val="tg-Cyrl-TJ"/>
        </w:rPr>
        <w:t>Что произошло бы с каждым из них, если бы ему не помогли?</w:t>
      </w:r>
    </w:p>
    <w:p w:rsidR="005F1AD0" w:rsidRPr="00921723" w:rsidRDefault="005F1AD0" w:rsidP="00921723">
      <w:pPr>
        <w:shd w:val="clear" w:color="auto" w:fill="FFFFFF"/>
        <w:tabs>
          <w:tab w:val="left" w:pos="6564"/>
        </w:tabs>
        <w:spacing w:after="67" w:line="240" w:lineRule="auto"/>
        <w:ind w:left="-360" w:firstLine="708"/>
        <w:rPr>
          <w:rFonts w:ascii="Times New Roman" w:hAnsi="Times New Roman"/>
          <w:color w:val="222222"/>
          <w:sz w:val="24"/>
          <w:szCs w:val="24"/>
          <w:lang w:val="tg-Cyrl-TJ" w:eastAsia="tg-Cyrl-TJ"/>
        </w:rPr>
      </w:pPr>
      <w:r w:rsidRPr="00921723">
        <w:rPr>
          <w:rFonts w:ascii="Times New Roman" w:hAnsi="Times New Roman"/>
          <w:color w:val="1A1A1A"/>
          <w:spacing w:val="3"/>
          <w:sz w:val="24"/>
          <w:szCs w:val="24"/>
          <w:shd w:val="clear" w:color="auto" w:fill="FFFFFF"/>
          <w:lang w:val="tg-Cyrl-TJ"/>
        </w:rPr>
        <w:t>Чему учит нас сказка?</w:t>
      </w:r>
    </w:p>
    <w:sectPr w:rsidR="005F1AD0" w:rsidRPr="00921723" w:rsidSect="00F006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FE1B4B"/>
    <w:multiLevelType w:val="hybridMultilevel"/>
    <w:tmpl w:val="74EE540A"/>
    <w:lvl w:ilvl="0" w:tplc="744635EE">
      <w:start w:val="1"/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hint="default"/>
      </w:rPr>
    </w:lvl>
    <w:lvl w:ilvl="1" w:tplc="04280003" w:tentative="1">
      <w:start w:val="1"/>
      <w:numFmt w:val="bullet"/>
      <w:lvlText w:val="o"/>
      <w:lvlJc w:val="left"/>
      <w:pPr>
        <w:tabs>
          <w:tab w:val="num" w:pos="1155"/>
        </w:tabs>
        <w:ind w:left="1155" w:hanging="360"/>
      </w:pPr>
      <w:rPr>
        <w:rFonts w:ascii="Courier New" w:hAnsi="Courier New" w:hint="default"/>
      </w:rPr>
    </w:lvl>
    <w:lvl w:ilvl="2" w:tplc="04280005" w:tentative="1">
      <w:start w:val="1"/>
      <w:numFmt w:val="bullet"/>
      <w:lvlText w:val=""/>
      <w:lvlJc w:val="left"/>
      <w:pPr>
        <w:tabs>
          <w:tab w:val="num" w:pos="1875"/>
        </w:tabs>
        <w:ind w:left="1875" w:hanging="360"/>
      </w:pPr>
      <w:rPr>
        <w:rFonts w:ascii="Wingdings" w:hAnsi="Wingdings" w:hint="default"/>
      </w:rPr>
    </w:lvl>
    <w:lvl w:ilvl="3" w:tplc="04280001" w:tentative="1">
      <w:start w:val="1"/>
      <w:numFmt w:val="bullet"/>
      <w:lvlText w:val=""/>
      <w:lvlJc w:val="left"/>
      <w:pPr>
        <w:tabs>
          <w:tab w:val="num" w:pos="2595"/>
        </w:tabs>
        <w:ind w:left="2595" w:hanging="360"/>
      </w:pPr>
      <w:rPr>
        <w:rFonts w:ascii="Symbol" w:hAnsi="Symbol" w:hint="default"/>
      </w:rPr>
    </w:lvl>
    <w:lvl w:ilvl="4" w:tplc="04280003" w:tentative="1">
      <w:start w:val="1"/>
      <w:numFmt w:val="bullet"/>
      <w:lvlText w:val="o"/>
      <w:lvlJc w:val="left"/>
      <w:pPr>
        <w:tabs>
          <w:tab w:val="num" w:pos="3315"/>
        </w:tabs>
        <w:ind w:left="3315" w:hanging="360"/>
      </w:pPr>
      <w:rPr>
        <w:rFonts w:ascii="Courier New" w:hAnsi="Courier New" w:hint="default"/>
      </w:rPr>
    </w:lvl>
    <w:lvl w:ilvl="5" w:tplc="04280005" w:tentative="1">
      <w:start w:val="1"/>
      <w:numFmt w:val="bullet"/>
      <w:lvlText w:val=""/>
      <w:lvlJc w:val="left"/>
      <w:pPr>
        <w:tabs>
          <w:tab w:val="num" w:pos="4035"/>
        </w:tabs>
        <w:ind w:left="4035" w:hanging="360"/>
      </w:pPr>
      <w:rPr>
        <w:rFonts w:ascii="Wingdings" w:hAnsi="Wingdings" w:hint="default"/>
      </w:rPr>
    </w:lvl>
    <w:lvl w:ilvl="6" w:tplc="04280001" w:tentative="1">
      <w:start w:val="1"/>
      <w:numFmt w:val="bullet"/>
      <w:lvlText w:val=""/>
      <w:lvlJc w:val="left"/>
      <w:pPr>
        <w:tabs>
          <w:tab w:val="num" w:pos="4755"/>
        </w:tabs>
        <w:ind w:left="4755" w:hanging="360"/>
      </w:pPr>
      <w:rPr>
        <w:rFonts w:ascii="Symbol" w:hAnsi="Symbol" w:hint="default"/>
      </w:rPr>
    </w:lvl>
    <w:lvl w:ilvl="7" w:tplc="04280003" w:tentative="1">
      <w:start w:val="1"/>
      <w:numFmt w:val="bullet"/>
      <w:lvlText w:val="o"/>
      <w:lvlJc w:val="left"/>
      <w:pPr>
        <w:tabs>
          <w:tab w:val="num" w:pos="5475"/>
        </w:tabs>
        <w:ind w:left="5475" w:hanging="360"/>
      </w:pPr>
      <w:rPr>
        <w:rFonts w:ascii="Courier New" w:hAnsi="Courier New" w:hint="default"/>
      </w:rPr>
    </w:lvl>
    <w:lvl w:ilvl="8" w:tplc="04280005" w:tentative="1">
      <w:start w:val="1"/>
      <w:numFmt w:val="bullet"/>
      <w:lvlText w:val=""/>
      <w:lvlJc w:val="left"/>
      <w:pPr>
        <w:tabs>
          <w:tab w:val="num" w:pos="6195"/>
        </w:tabs>
        <w:ind w:left="6195" w:hanging="360"/>
      </w:pPr>
      <w:rPr>
        <w:rFonts w:ascii="Wingdings" w:hAnsi="Wingdings" w:hint="default"/>
      </w:rPr>
    </w:lvl>
  </w:abstractNum>
  <w:abstractNum w:abstractNumId="1">
    <w:nsid w:val="4D6F661D"/>
    <w:multiLevelType w:val="multilevel"/>
    <w:tmpl w:val="43466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BA56C2B"/>
    <w:multiLevelType w:val="multilevel"/>
    <w:tmpl w:val="1E26E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20786"/>
    <w:rsid w:val="002A386E"/>
    <w:rsid w:val="002C6E6C"/>
    <w:rsid w:val="002C77CC"/>
    <w:rsid w:val="002F0D73"/>
    <w:rsid w:val="003B7452"/>
    <w:rsid w:val="003F5F87"/>
    <w:rsid w:val="004033DC"/>
    <w:rsid w:val="00410354"/>
    <w:rsid w:val="00412198"/>
    <w:rsid w:val="00521E83"/>
    <w:rsid w:val="005C117B"/>
    <w:rsid w:val="005F1AD0"/>
    <w:rsid w:val="007F5F47"/>
    <w:rsid w:val="00824A55"/>
    <w:rsid w:val="00857D51"/>
    <w:rsid w:val="00906E7D"/>
    <w:rsid w:val="00910091"/>
    <w:rsid w:val="00921723"/>
    <w:rsid w:val="009E12F5"/>
    <w:rsid w:val="00A65A0F"/>
    <w:rsid w:val="00B34B18"/>
    <w:rsid w:val="00D37F29"/>
    <w:rsid w:val="00DC3898"/>
    <w:rsid w:val="00DC75EF"/>
    <w:rsid w:val="00E228C1"/>
    <w:rsid w:val="00E57660"/>
    <w:rsid w:val="00F00648"/>
    <w:rsid w:val="00F207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tg-Cyrl-TJ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tg-Cyrl-TJ" w:eastAsia="tg-Cyrl-TJ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0648"/>
    <w:pPr>
      <w:spacing w:after="200" w:line="276" w:lineRule="auto"/>
    </w:pPr>
    <w:rPr>
      <w:lang w:val="ru-RU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7">
    <w:name w:val="c7"/>
    <w:basedOn w:val="Normal"/>
    <w:uiPriority w:val="99"/>
    <w:rsid w:val="00DC389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tg-Cyrl-TJ" w:eastAsia="tg-Cyrl-TJ"/>
    </w:rPr>
  </w:style>
  <w:style w:type="character" w:customStyle="1" w:styleId="c2c11c8">
    <w:name w:val="c2 c11 c8"/>
    <w:basedOn w:val="DefaultParagraphFont"/>
    <w:uiPriority w:val="99"/>
    <w:rsid w:val="00DC3898"/>
    <w:rPr>
      <w:rFonts w:cs="Times New Roman"/>
    </w:rPr>
  </w:style>
  <w:style w:type="paragraph" w:customStyle="1" w:styleId="c1c6">
    <w:name w:val="c1 c6"/>
    <w:basedOn w:val="Normal"/>
    <w:uiPriority w:val="99"/>
    <w:rsid w:val="00DC389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tg-Cyrl-TJ" w:eastAsia="tg-Cyrl-TJ"/>
    </w:rPr>
  </w:style>
  <w:style w:type="character" w:customStyle="1" w:styleId="c2">
    <w:name w:val="c2"/>
    <w:basedOn w:val="DefaultParagraphFont"/>
    <w:uiPriority w:val="99"/>
    <w:rsid w:val="00DC3898"/>
    <w:rPr>
      <w:rFonts w:cs="Times New Roman"/>
    </w:rPr>
  </w:style>
  <w:style w:type="character" w:customStyle="1" w:styleId="c2c8">
    <w:name w:val="c2 c8"/>
    <w:basedOn w:val="DefaultParagraphFont"/>
    <w:uiPriority w:val="99"/>
    <w:rsid w:val="00DC3898"/>
    <w:rPr>
      <w:rFonts w:cs="Times New Roman"/>
    </w:rPr>
  </w:style>
  <w:style w:type="paragraph" w:customStyle="1" w:styleId="c4">
    <w:name w:val="c4"/>
    <w:basedOn w:val="Normal"/>
    <w:uiPriority w:val="99"/>
    <w:rsid w:val="0092172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tg-Cyrl-TJ" w:eastAsia="tg-Cyrl-TJ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8647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47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47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47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473</TotalTime>
  <Pages>3</Pages>
  <Words>434</Words>
  <Characters>2480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Админ</cp:lastModifiedBy>
  <cp:revision>5</cp:revision>
  <dcterms:created xsi:type="dcterms:W3CDTF">2019-03-01T10:18:00Z</dcterms:created>
  <dcterms:modified xsi:type="dcterms:W3CDTF">2019-03-03T19:26:00Z</dcterms:modified>
</cp:coreProperties>
</file>