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030" w:rsidRPr="000868AE" w:rsidRDefault="00926030" w:rsidP="00C74B46">
      <w:pPr>
        <w:pStyle w:val="NormalWeb"/>
        <w:spacing w:before="0" w:beforeAutospacing="0" w:after="150" w:afterAutospacing="0"/>
        <w:ind w:left="-180"/>
        <w:rPr>
          <w:color w:val="000000"/>
          <w:sz w:val="21"/>
          <w:szCs w:val="21"/>
        </w:rPr>
      </w:pPr>
      <w:r w:rsidRPr="00C74B46">
        <w:rPr>
          <w:color w:val="000011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5.25pt;height:750pt">
            <v:imagedata r:id="rId5" o:title=""/>
          </v:shape>
        </w:pict>
      </w:r>
      <w:r>
        <w:rPr>
          <w:color w:val="000011"/>
          <w:sz w:val="28"/>
        </w:rPr>
        <w:t xml:space="preserve">                                             </w:t>
      </w:r>
      <w:r w:rsidRPr="000868AE">
        <w:rPr>
          <w:b/>
          <w:bCs/>
          <w:color w:val="000000"/>
          <w:sz w:val="21"/>
          <w:szCs w:val="21"/>
        </w:rPr>
        <w:t>Пояснительная записка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926030" w:rsidRPr="000868AE" w:rsidRDefault="00926030" w:rsidP="000868AE">
      <w:pPr>
        <w:numPr>
          <w:ilvl w:val="0"/>
          <w:numId w:val="11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Федерального закона от 29.12.2012 № 273 «Об образовании в Российской Федерации»;</w:t>
      </w:r>
    </w:p>
    <w:p w:rsidR="00926030" w:rsidRPr="000868AE" w:rsidRDefault="00926030" w:rsidP="000868AE">
      <w:pPr>
        <w:numPr>
          <w:ilvl w:val="0"/>
          <w:numId w:val="11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926030" w:rsidRPr="000868AE" w:rsidRDefault="00926030" w:rsidP="000868AE">
      <w:pPr>
        <w:numPr>
          <w:ilvl w:val="0"/>
          <w:numId w:val="11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926030" w:rsidRPr="000868AE" w:rsidRDefault="00926030" w:rsidP="000868AE">
      <w:pPr>
        <w:numPr>
          <w:ilvl w:val="0"/>
          <w:numId w:val="11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926030" w:rsidRPr="000868AE" w:rsidRDefault="00926030" w:rsidP="000868AE">
      <w:pPr>
        <w:numPr>
          <w:ilvl w:val="0"/>
          <w:numId w:val="11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926030" w:rsidRPr="000868AE" w:rsidRDefault="00926030" w:rsidP="000868AE">
      <w:pPr>
        <w:numPr>
          <w:ilvl w:val="0"/>
          <w:numId w:val="11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СП 2.4.3648-20;</w:t>
      </w:r>
    </w:p>
    <w:p w:rsidR="00926030" w:rsidRPr="000868AE" w:rsidRDefault="00926030" w:rsidP="000868AE">
      <w:pPr>
        <w:numPr>
          <w:ilvl w:val="0"/>
          <w:numId w:val="11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СанПиН 1.2.3685-21;</w:t>
      </w:r>
    </w:p>
    <w:p w:rsidR="00926030" w:rsidRPr="000868AE" w:rsidRDefault="00926030" w:rsidP="000868AE">
      <w:pPr>
        <w:numPr>
          <w:ilvl w:val="0"/>
          <w:numId w:val="11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основной образовательной программы ООО</w:t>
      </w:r>
    </w:p>
    <w:p w:rsidR="00926030" w:rsidRPr="000868AE" w:rsidRDefault="00926030" w:rsidP="000868AE">
      <w:pPr>
        <w:numPr>
          <w:ilvl w:val="0"/>
          <w:numId w:val="11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Цель курса:</w:t>
      </w: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926030" w:rsidRPr="000868AE" w:rsidRDefault="00926030" w:rsidP="000868AE">
      <w:pPr>
        <w:numPr>
          <w:ilvl w:val="0"/>
          <w:numId w:val="11"/>
        </w:numPr>
        <w:spacing w:beforeAutospacing="1" w:after="0" w:afterAutospacing="1" w:line="240" w:lineRule="auto"/>
        <w:rPr>
          <w:rFonts w:ascii="Times New Roman" w:hAnsi="Times New Roman"/>
          <w:color w:val="767676"/>
          <w:sz w:val="24"/>
          <w:szCs w:val="24"/>
          <w:lang w:eastAsia="ru-RU"/>
        </w:rPr>
      </w:pP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Основными задачи: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- совершенствование навыков общения со сверстниками и коммуникативных умений;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- формирование культуры поведения в информационной среде.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Учебный курс предназначен для обучающихся 8-9 классов;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рассчитан на 1 час в неделю/33 часа в год в каждом классе.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Форма организации: дискуссионный клуб.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Содержание курса внеурочной деятельности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знаний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Наша страна – Россия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165 лет со дня рождения К.Э. Циолковского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музыки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пожилого человека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учителя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отца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Международный день школьных библиотек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народного единства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Мы разные, мы вместе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матери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Символы России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Волонтеры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Героев Отечества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Конституции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Тема Нового года. Семейные праздники и мечты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Рождество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снятия блокады Ленинграда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160 лет со дня рождения К.С. Станиславского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российской науки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Россия и мир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защитника Отечества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Международный женский день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воссоединения Крыма с Россией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Всемирный день театра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космонавтики. Мы – первые!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Память о геноциде советского народа нацистами и их пособниками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Земли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Труда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Победы. Бессмертный полк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День детских общественных организаций</w:t>
      </w:r>
    </w:p>
    <w:p w:rsidR="00926030" w:rsidRPr="000868AE" w:rsidRDefault="00926030" w:rsidP="000868AE">
      <w:pPr>
        <w:numPr>
          <w:ilvl w:val="0"/>
          <w:numId w:val="1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Россия – страна возможностей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Планируемые результаты освоения курса внеурочной деятельности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Личностные результаты: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активное участие в жизни семьи, школы, местного сообщества, родного края, страны;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неприятие любых форм экстремизма, дискриминации;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понимание роли различных социальных институтов в жизни человека;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представление о способах противодействия коррупции;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готовность к участию в гуманитарной деятельности (волонтерство, помощь людям, нуждающимся в ней);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ориентация на моральные ценности и нормы в ситуациях нравственного выбора;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активное неприятие действий, приносящих вред окружающей среде;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26030" w:rsidRPr="000868AE" w:rsidRDefault="00926030" w:rsidP="000868AE">
      <w:pPr>
        <w:numPr>
          <w:ilvl w:val="0"/>
          <w:numId w:val="1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готовность к участию в практической деятельности экологической направленности.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Метапредметные результаты:</w:t>
      </w:r>
    </w:p>
    <w:p w:rsidR="00926030" w:rsidRPr="000868AE" w:rsidRDefault="00926030" w:rsidP="000868AE">
      <w:pPr>
        <w:numPr>
          <w:ilvl w:val="0"/>
          <w:numId w:val="14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Овладение универсальными учебными познавательными действиями: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1) базовые логические действия:</w:t>
      </w:r>
    </w:p>
    <w:p w:rsidR="00926030" w:rsidRPr="000868AE" w:rsidRDefault="00926030" w:rsidP="000868AE">
      <w:pPr>
        <w:numPr>
          <w:ilvl w:val="0"/>
          <w:numId w:val="1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выявлять и характеризовать существенные признаки объектов (явлений);</w:t>
      </w:r>
    </w:p>
    <w:p w:rsidR="00926030" w:rsidRPr="000868AE" w:rsidRDefault="00926030" w:rsidP="000868AE">
      <w:pPr>
        <w:numPr>
          <w:ilvl w:val="0"/>
          <w:numId w:val="1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26030" w:rsidRPr="000868AE" w:rsidRDefault="00926030" w:rsidP="000868AE">
      <w:pPr>
        <w:numPr>
          <w:ilvl w:val="0"/>
          <w:numId w:val="1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26030" w:rsidRPr="000868AE" w:rsidRDefault="00926030" w:rsidP="000868AE">
      <w:pPr>
        <w:numPr>
          <w:ilvl w:val="0"/>
          <w:numId w:val="1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предлагать критерии для выявления закономерностей и противоречий;</w:t>
      </w:r>
    </w:p>
    <w:p w:rsidR="00926030" w:rsidRPr="000868AE" w:rsidRDefault="00926030" w:rsidP="000868AE">
      <w:pPr>
        <w:numPr>
          <w:ilvl w:val="0"/>
          <w:numId w:val="1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выявлять дефициты информации, данных, необходимых для решения поставленной задачи;</w:t>
      </w:r>
    </w:p>
    <w:p w:rsidR="00926030" w:rsidRPr="000868AE" w:rsidRDefault="00926030" w:rsidP="000868AE">
      <w:pPr>
        <w:numPr>
          <w:ilvl w:val="0"/>
          <w:numId w:val="1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выявлять причинно-следственные связи при изучении явлений и процессов;</w:t>
      </w:r>
    </w:p>
    <w:p w:rsidR="00926030" w:rsidRPr="000868AE" w:rsidRDefault="00926030" w:rsidP="000868AE">
      <w:pPr>
        <w:numPr>
          <w:ilvl w:val="0"/>
          <w:numId w:val="1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26030" w:rsidRPr="000868AE" w:rsidRDefault="00926030" w:rsidP="000868AE">
      <w:pPr>
        <w:numPr>
          <w:ilvl w:val="0"/>
          <w:numId w:val="1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2) базовые исследовательские действия:</w:t>
      </w:r>
    </w:p>
    <w:p w:rsidR="00926030" w:rsidRPr="000868AE" w:rsidRDefault="00926030" w:rsidP="000868AE">
      <w:pPr>
        <w:numPr>
          <w:ilvl w:val="0"/>
          <w:numId w:val="1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использовать вопросы как исследовательский инструмент познания;</w:t>
      </w:r>
    </w:p>
    <w:p w:rsidR="00926030" w:rsidRPr="000868AE" w:rsidRDefault="00926030" w:rsidP="000868AE">
      <w:pPr>
        <w:numPr>
          <w:ilvl w:val="0"/>
          <w:numId w:val="1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26030" w:rsidRPr="000868AE" w:rsidRDefault="00926030" w:rsidP="000868AE">
      <w:pPr>
        <w:numPr>
          <w:ilvl w:val="0"/>
          <w:numId w:val="1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26030" w:rsidRPr="000868AE" w:rsidRDefault="00926030" w:rsidP="000868AE">
      <w:pPr>
        <w:numPr>
          <w:ilvl w:val="0"/>
          <w:numId w:val="1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26030" w:rsidRPr="000868AE" w:rsidRDefault="00926030" w:rsidP="000868AE">
      <w:pPr>
        <w:numPr>
          <w:ilvl w:val="0"/>
          <w:numId w:val="1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926030" w:rsidRPr="000868AE" w:rsidRDefault="00926030" w:rsidP="000868AE">
      <w:pPr>
        <w:numPr>
          <w:ilvl w:val="0"/>
          <w:numId w:val="1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26030" w:rsidRPr="000868AE" w:rsidRDefault="00926030" w:rsidP="000868AE">
      <w:pPr>
        <w:numPr>
          <w:ilvl w:val="0"/>
          <w:numId w:val="1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3) работа с информацией:</w:t>
      </w:r>
    </w:p>
    <w:p w:rsidR="00926030" w:rsidRPr="000868AE" w:rsidRDefault="00926030" w:rsidP="000868AE">
      <w:pPr>
        <w:numPr>
          <w:ilvl w:val="0"/>
          <w:numId w:val="17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26030" w:rsidRPr="000868AE" w:rsidRDefault="00926030" w:rsidP="000868AE">
      <w:pPr>
        <w:numPr>
          <w:ilvl w:val="0"/>
          <w:numId w:val="17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26030" w:rsidRPr="000868AE" w:rsidRDefault="00926030" w:rsidP="000868AE">
      <w:pPr>
        <w:numPr>
          <w:ilvl w:val="0"/>
          <w:numId w:val="17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26030" w:rsidRPr="000868AE" w:rsidRDefault="00926030" w:rsidP="000868AE">
      <w:pPr>
        <w:numPr>
          <w:ilvl w:val="0"/>
          <w:numId w:val="17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26030" w:rsidRPr="000868AE" w:rsidRDefault="00926030" w:rsidP="000868AE">
      <w:pPr>
        <w:numPr>
          <w:ilvl w:val="0"/>
          <w:numId w:val="17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26030" w:rsidRPr="000868AE" w:rsidRDefault="00926030" w:rsidP="000868AE">
      <w:pPr>
        <w:numPr>
          <w:ilvl w:val="0"/>
          <w:numId w:val="17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эффективно запоминать и систематизировать информацию.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926030" w:rsidRPr="000868AE" w:rsidRDefault="00926030" w:rsidP="000868AE">
      <w:pPr>
        <w:numPr>
          <w:ilvl w:val="0"/>
          <w:numId w:val="18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Овладение универсальными учебными коммуникативными действиями: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1) общение:</w:t>
      </w:r>
    </w:p>
    <w:p w:rsidR="00926030" w:rsidRPr="000868AE" w:rsidRDefault="00926030" w:rsidP="000868AE">
      <w:pPr>
        <w:numPr>
          <w:ilvl w:val="0"/>
          <w:numId w:val="19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926030" w:rsidRPr="000868AE" w:rsidRDefault="00926030" w:rsidP="000868AE">
      <w:pPr>
        <w:numPr>
          <w:ilvl w:val="0"/>
          <w:numId w:val="19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выражать себя (свою точку зрения) в устных и письменных текстах;</w:t>
      </w:r>
    </w:p>
    <w:p w:rsidR="00926030" w:rsidRPr="000868AE" w:rsidRDefault="00926030" w:rsidP="000868AE">
      <w:pPr>
        <w:numPr>
          <w:ilvl w:val="0"/>
          <w:numId w:val="19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26030" w:rsidRPr="000868AE" w:rsidRDefault="00926030" w:rsidP="000868AE">
      <w:pPr>
        <w:numPr>
          <w:ilvl w:val="0"/>
          <w:numId w:val="19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26030" w:rsidRPr="000868AE" w:rsidRDefault="00926030" w:rsidP="000868AE">
      <w:pPr>
        <w:numPr>
          <w:ilvl w:val="0"/>
          <w:numId w:val="19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26030" w:rsidRPr="000868AE" w:rsidRDefault="00926030" w:rsidP="000868AE">
      <w:pPr>
        <w:numPr>
          <w:ilvl w:val="0"/>
          <w:numId w:val="19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26030" w:rsidRPr="000868AE" w:rsidRDefault="00926030" w:rsidP="000868AE">
      <w:pPr>
        <w:numPr>
          <w:ilvl w:val="0"/>
          <w:numId w:val="19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:rsidR="00926030" w:rsidRPr="000868AE" w:rsidRDefault="00926030" w:rsidP="000868AE">
      <w:pPr>
        <w:numPr>
          <w:ilvl w:val="0"/>
          <w:numId w:val="19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2) совместная деятельность:</w:t>
      </w:r>
    </w:p>
    <w:p w:rsidR="00926030" w:rsidRPr="000868AE" w:rsidRDefault="00926030" w:rsidP="000868AE">
      <w:pPr>
        <w:numPr>
          <w:ilvl w:val="0"/>
          <w:numId w:val="20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26030" w:rsidRPr="000868AE" w:rsidRDefault="00926030" w:rsidP="000868AE">
      <w:pPr>
        <w:numPr>
          <w:ilvl w:val="0"/>
          <w:numId w:val="20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26030" w:rsidRPr="000868AE" w:rsidRDefault="00926030" w:rsidP="000868AE">
      <w:pPr>
        <w:numPr>
          <w:ilvl w:val="0"/>
          <w:numId w:val="20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26030" w:rsidRPr="000868AE" w:rsidRDefault="00926030" w:rsidP="000868AE">
      <w:pPr>
        <w:numPr>
          <w:ilvl w:val="0"/>
          <w:numId w:val="20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26030" w:rsidRPr="000868AE" w:rsidRDefault="00926030" w:rsidP="000868AE">
      <w:pPr>
        <w:numPr>
          <w:ilvl w:val="0"/>
          <w:numId w:val="20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26030" w:rsidRPr="000868AE" w:rsidRDefault="00926030" w:rsidP="000868AE">
      <w:pPr>
        <w:numPr>
          <w:ilvl w:val="0"/>
          <w:numId w:val="20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26030" w:rsidRPr="000868AE" w:rsidRDefault="00926030" w:rsidP="000868AE">
      <w:pPr>
        <w:numPr>
          <w:ilvl w:val="0"/>
          <w:numId w:val="20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926030" w:rsidRPr="000868AE" w:rsidRDefault="00926030" w:rsidP="000868AE">
      <w:pPr>
        <w:numPr>
          <w:ilvl w:val="0"/>
          <w:numId w:val="21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Овладение универсальными учебными регулятивными действиями: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1) самоорганизация:</w:t>
      </w:r>
    </w:p>
    <w:p w:rsidR="00926030" w:rsidRPr="000868AE" w:rsidRDefault="00926030" w:rsidP="000868AE">
      <w:pPr>
        <w:numPr>
          <w:ilvl w:val="0"/>
          <w:numId w:val="2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выявлять проблемы для решения в жизненных и учебных ситуациях;</w:t>
      </w:r>
    </w:p>
    <w:p w:rsidR="00926030" w:rsidRPr="000868AE" w:rsidRDefault="00926030" w:rsidP="000868AE">
      <w:pPr>
        <w:numPr>
          <w:ilvl w:val="0"/>
          <w:numId w:val="2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26030" w:rsidRPr="000868AE" w:rsidRDefault="00926030" w:rsidP="000868AE">
      <w:pPr>
        <w:numPr>
          <w:ilvl w:val="0"/>
          <w:numId w:val="2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26030" w:rsidRPr="000868AE" w:rsidRDefault="00926030" w:rsidP="000868AE">
      <w:pPr>
        <w:numPr>
          <w:ilvl w:val="0"/>
          <w:numId w:val="2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26030" w:rsidRPr="000868AE" w:rsidRDefault="00926030" w:rsidP="000868AE">
      <w:pPr>
        <w:numPr>
          <w:ilvl w:val="0"/>
          <w:numId w:val="22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делать выбор и брать ответственность за решение;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2) самоконтроль:</w:t>
      </w:r>
    </w:p>
    <w:p w:rsidR="00926030" w:rsidRPr="000868AE" w:rsidRDefault="00926030" w:rsidP="000868AE">
      <w:pPr>
        <w:numPr>
          <w:ilvl w:val="0"/>
          <w:numId w:val="2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владеть способами самоконтроля, самомотивации и рефлексии;</w:t>
      </w:r>
    </w:p>
    <w:p w:rsidR="00926030" w:rsidRPr="000868AE" w:rsidRDefault="00926030" w:rsidP="000868AE">
      <w:pPr>
        <w:numPr>
          <w:ilvl w:val="0"/>
          <w:numId w:val="2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давать адекватную оценку ситуации и предлагать план ее изменения;</w:t>
      </w:r>
    </w:p>
    <w:p w:rsidR="00926030" w:rsidRPr="000868AE" w:rsidRDefault="00926030" w:rsidP="000868AE">
      <w:pPr>
        <w:numPr>
          <w:ilvl w:val="0"/>
          <w:numId w:val="2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26030" w:rsidRPr="000868AE" w:rsidRDefault="00926030" w:rsidP="000868AE">
      <w:pPr>
        <w:numPr>
          <w:ilvl w:val="0"/>
          <w:numId w:val="2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926030" w:rsidRPr="000868AE" w:rsidRDefault="00926030" w:rsidP="000868AE">
      <w:pPr>
        <w:numPr>
          <w:ilvl w:val="0"/>
          <w:numId w:val="2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26030" w:rsidRPr="000868AE" w:rsidRDefault="00926030" w:rsidP="000868AE">
      <w:pPr>
        <w:numPr>
          <w:ilvl w:val="0"/>
          <w:numId w:val="23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оценивать соответствие результата цели и условиям;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3) эмоциональный интеллект:</w:t>
      </w:r>
    </w:p>
    <w:p w:rsidR="00926030" w:rsidRPr="000868AE" w:rsidRDefault="00926030" w:rsidP="000868AE">
      <w:pPr>
        <w:numPr>
          <w:ilvl w:val="0"/>
          <w:numId w:val="24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различать, называть и управлять собственными эмоциями и эмоциями других;</w:t>
      </w:r>
    </w:p>
    <w:p w:rsidR="00926030" w:rsidRPr="000868AE" w:rsidRDefault="00926030" w:rsidP="000868AE">
      <w:pPr>
        <w:numPr>
          <w:ilvl w:val="0"/>
          <w:numId w:val="24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выявлять и анализировать причины эмоций;</w:t>
      </w:r>
    </w:p>
    <w:p w:rsidR="00926030" w:rsidRPr="000868AE" w:rsidRDefault="00926030" w:rsidP="000868AE">
      <w:pPr>
        <w:numPr>
          <w:ilvl w:val="0"/>
          <w:numId w:val="24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ставить себя на место другого человека, понимать мотивы и намерения другого;</w:t>
      </w:r>
    </w:p>
    <w:p w:rsidR="00926030" w:rsidRPr="000868AE" w:rsidRDefault="00926030" w:rsidP="000868AE">
      <w:pPr>
        <w:numPr>
          <w:ilvl w:val="0"/>
          <w:numId w:val="24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регулировать способ выражения эмоций;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4) принятие себя и других:</w:t>
      </w:r>
    </w:p>
    <w:p w:rsidR="00926030" w:rsidRPr="000868AE" w:rsidRDefault="00926030" w:rsidP="000868AE">
      <w:pPr>
        <w:numPr>
          <w:ilvl w:val="0"/>
          <w:numId w:val="2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осознанно относиться к другому человеку, его мнению;</w:t>
      </w:r>
    </w:p>
    <w:p w:rsidR="00926030" w:rsidRPr="000868AE" w:rsidRDefault="00926030" w:rsidP="000868AE">
      <w:pPr>
        <w:numPr>
          <w:ilvl w:val="0"/>
          <w:numId w:val="2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признавать свое право на ошибку и такое же право другого;</w:t>
      </w:r>
    </w:p>
    <w:p w:rsidR="00926030" w:rsidRPr="000868AE" w:rsidRDefault="00926030" w:rsidP="000868AE">
      <w:pPr>
        <w:numPr>
          <w:ilvl w:val="0"/>
          <w:numId w:val="2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принимать себя и других, не осуждая;</w:t>
      </w:r>
    </w:p>
    <w:p w:rsidR="00926030" w:rsidRPr="000868AE" w:rsidRDefault="00926030" w:rsidP="000868AE">
      <w:pPr>
        <w:numPr>
          <w:ilvl w:val="0"/>
          <w:numId w:val="2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открытость себе и другим;</w:t>
      </w:r>
    </w:p>
    <w:p w:rsidR="00926030" w:rsidRPr="000868AE" w:rsidRDefault="00926030" w:rsidP="000868AE">
      <w:pPr>
        <w:numPr>
          <w:ilvl w:val="0"/>
          <w:numId w:val="25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осознавать невозможность контролировать все вокруг.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Предметные результаты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Сформировано представление:</w:t>
      </w:r>
    </w:p>
    <w:p w:rsidR="00926030" w:rsidRPr="000868AE" w:rsidRDefault="00926030" w:rsidP="000868AE">
      <w:pPr>
        <w:numPr>
          <w:ilvl w:val="0"/>
          <w:numId w:val="2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26030" w:rsidRPr="000868AE" w:rsidRDefault="00926030" w:rsidP="000868AE">
      <w:pPr>
        <w:numPr>
          <w:ilvl w:val="0"/>
          <w:numId w:val="2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26030" w:rsidRPr="000868AE" w:rsidRDefault="00926030" w:rsidP="000868AE">
      <w:pPr>
        <w:numPr>
          <w:ilvl w:val="0"/>
          <w:numId w:val="2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926030" w:rsidRPr="000868AE" w:rsidRDefault="00926030" w:rsidP="000868AE">
      <w:pPr>
        <w:numPr>
          <w:ilvl w:val="0"/>
          <w:numId w:val="2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926030" w:rsidRPr="000868AE" w:rsidRDefault="00926030" w:rsidP="000868AE">
      <w:pPr>
        <w:numPr>
          <w:ilvl w:val="0"/>
          <w:numId w:val="2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26030" w:rsidRPr="000868AE" w:rsidRDefault="00926030" w:rsidP="000868AE">
      <w:pPr>
        <w:numPr>
          <w:ilvl w:val="0"/>
          <w:numId w:val="2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926030" w:rsidRPr="000868AE" w:rsidRDefault="00926030" w:rsidP="000868AE">
      <w:pPr>
        <w:numPr>
          <w:ilvl w:val="0"/>
          <w:numId w:val="2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926030" w:rsidRPr="000868AE" w:rsidRDefault="00926030" w:rsidP="000868AE">
      <w:pPr>
        <w:numPr>
          <w:ilvl w:val="0"/>
          <w:numId w:val="2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роли знаний, науки, современного производства в жизни человека и общества;</w:t>
      </w:r>
    </w:p>
    <w:p w:rsidR="00926030" w:rsidRPr="000868AE" w:rsidRDefault="00926030" w:rsidP="000868AE">
      <w:pPr>
        <w:numPr>
          <w:ilvl w:val="0"/>
          <w:numId w:val="2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26030" w:rsidRPr="000868AE" w:rsidRDefault="00926030" w:rsidP="000868AE">
      <w:pPr>
        <w:numPr>
          <w:ilvl w:val="0"/>
          <w:numId w:val="2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26030" w:rsidRPr="000868AE" w:rsidRDefault="00926030" w:rsidP="000868AE">
      <w:pPr>
        <w:numPr>
          <w:ilvl w:val="0"/>
          <w:numId w:val="2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:rsidR="00926030" w:rsidRPr="000868AE" w:rsidRDefault="00926030" w:rsidP="000868AE">
      <w:pPr>
        <w:numPr>
          <w:ilvl w:val="0"/>
          <w:numId w:val="26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активной роли человека в природе.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Сформировано ценностное отношение:</w:t>
      </w:r>
    </w:p>
    <w:p w:rsidR="00926030" w:rsidRPr="000868AE" w:rsidRDefault="00926030" w:rsidP="000868AE">
      <w:pPr>
        <w:numPr>
          <w:ilvl w:val="0"/>
          <w:numId w:val="27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926030" w:rsidRPr="000868AE" w:rsidRDefault="00926030" w:rsidP="000868AE">
      <w:pPr>
        <w:numPr>
          <w:ilvl w:val="0"/>
          <w:numId w:val="27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семье и семейным традициям;</w:t>
      </w:r>
    </w:p>
    <w:p w:rsidR="00926030" w:rsidRPr="000868AE" w:rsidRDefault="00926030" w:rsidP="000868AE">
      <w:pPr>
        <w:numPr>
          <w:ilvl w:val="0"/>
          <w:numId w:val="27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учебе, труду и творчеству;</w:t>
      </w:r>
    </w:p>
    <w:p w:rsidR="00926030" w:rsidRPr="000868AE" w:rsidRDefault="00926030" w:rsidP="000868AE">
      <w:pPr>
        <w:numPr>
          <w:ilvl w:val="0"/>
          <w:numId w:val="27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26030" w:rsidRPr="000868AE" w:rsidRDefault="00926030" w:rsidP="000868AE">
      <w:pPr>
        <w:numPr>
          <w:ilvl w:val="0"/>
          <w:numId w:val="27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природе и всем формам жизни.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Сформирован интерес:</w:t>
      </w:r>
    </w:p>
    <w:p w:rsidR="00926030" w:rsidRPr="000868AE" w:rsidRDefault="00926030" w:rsidP="000868AE">
      <w:pPr>
        <w:numPr>
          <w:ilvl w:val="0"/>
          <w:numId w:val="28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к чтению, произведениям искусства, театру, музыке, выставкам и т. п.;</w:t>
      </w:r>
    </w:p>
    <w:p w:rsidR="00926030" w:rsidRPr="000868AE" w:rsidRDefault="00926030" w:rsidP="000868AE">
      <w:pPr>
        <w:numPr>
          <w:ilvl w:val="0"/>
          <w:numId w:val="28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общественным явлениям, понимать активную роль человека в обществе;</w:t>
      </w:r>
    </w:p>
    <w:p w:rsidR="00926030" w:rsidRPr="000868AE" w:rsidRDefault="00926030" w:rsidP="000868AE">
      <w:pPr>
        <w:numPr>
          <w:ilvl w:val="0"/>
          <w:numId w:val="28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926030" w:rsidRPr="000868AE" w:rsidRDefault="00926030" w:rsidP="000868AE">
      <w:pPr>
        <w:numPr>
          <w:ilvl w:val="0"/>
          <w:numId w:val="28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природе, природным явлениям и формам жизни;</w:t>
      </w:r>
    </w:p>
    <w:p w:rsidR="00926030" w:rsidRPr="000868AE" w:rsidRDefault="00926030" w:rsidP="000868AE">
      <w:pPr>
        <w:numPr>
          <w:ilvl w:val="0"/>
          <w:numId w:val="28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художественному творчеству.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Сформированы умения:</w:t>
      </w:r>
    </w:p>
    <w:p w:rsidR="00926030" w:rsidRPr="000868AE" w:rsidRDefault="00926030" w:rsidP="000868AE">
      <w:pPr>
        <w:numPr>
          <w:ilvl w:val="0"/>
          <w:numId w:val="29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926030" w:rsidRPr="000868AE" w:rsidRDefault="00926030" w:rsidP="000868AE">
      <w:pPr>
        <w:numPr>
          <w:ilvl w:val="0"/>
          <w:numId w:val="29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проявлять бережное, гуманное отношение ко всему живому;</w:t>
      </w:r>
    </w:p>
    <w:p w:rsidR="00926030" w:rsidRPr="000868AE" w:rsidRDefault="00926030" w:rsidP="000868AE">
      <w:pPr>
        <w:numPr>
          <w:ilvl w:val="0"/>
          <w:numId w:val="29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соблюдать общепринятые нормы поведения в обществе;</w:t>
      </w:r>
    </w:p>
    <w:p w:rsidR="00926030" w:rsidRPr="000868AE" w:rsidRDefault="00926030" w:rsidP="000868AE">
      <w:pPr>
        <w:numPr>
          <w:ilvl w:val="0"/>
          <w:numId w:val="29"/>
        </w:num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color w:val="000000"/>
          <w:sz w:val="21"/>
          <w:szCs w:val="21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0868AE">
        <w:rPr>
          <w:rFonts w:ascii="Times New Roman" w:hAnsi="Times New Roman"/>
          <w:b/>
          <w:bCs/>
          <w:color w:val="000000"/>
          <w:sz w:val="21"/>
          <w:szCs w:val="21"/>
          <w:lang w:eastAsia="ru-RU"/>
        </w:rPr>
        <w:t>8–9-е классы</w:t>
      </w:r>
    </w:p>
    <w:tbl>
      <w:tblPr>
        <w:tblW w:w="947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440"/>
        <w:gridCol w:w="1735"/>
        <w:gridCol w:w="2771"/>
        <w:gridCol w:w="747"/>
        <w:gridCol w:w="2927"/>
        <w:gridCol w:w="851"/>
      </w:tblGrid>
      <w:tr w:rsidR="00926030" w:rsidRPr="00055E50" w:rsidTr="000868AE">
        <w:trPr>
          <w:trHeight w:val="3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 занятия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Часы</w:t>
            </w:r>
          </w:p>
        </w:tc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ЦОР/ЭОР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926030" w:rsidRPr="00055E50" w:rsidTr="000868AE">
        <w:trPr>
          <w:trHeight w:val="15"/>
        </w:trPr>
        <w:tc>
          <w:tcPr>
            <w:tcW w:w="9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День знаний. Зачем учиться?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Интеллектуальный марафон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edsoo.ru/Metodicheskie_videouroki.htm</w:t>
            </w:r>
          </w:p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05.09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Родина, души моей родинка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Работа с интерактивной картой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12.09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Интерактивная звездная карта</w:t>
            </w:r>
          </w:p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19.09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Что мы музыкой зовем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Музыкальный конкурс талантов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26.09</w:t>
            </w:r>
          </w:p>
        </w:tc>
      </w:tr>
      <w:tr w:rsidR="00926030" w:rsidRPr="00055E50" w:rsidTr="000868AE">
        <w:trPr>
          <w:trHeight w:val="15"/>
        </w:trPr>
        <w:tc>
          <w:tcPr>
            <w:tcW w:w="9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Социальная реклама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edsoo.ru/Metodicheskie_videouroki.htm</w:t>
            </w:r>
          </w:p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03.10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Ежедневный подвиг учителя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Мини-сочинение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10.10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Образ отца в отечественной литературе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Литературная гостиная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17.10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Счастлив тот, кто счастлив у себя дома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Групповая дискуссия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24.10</w:t>
            </w:r>
          </w:p>
        </w:tc>
      </w:tr>
      <w:tr w:rsidR="00926030" w:rsidRPr="00055E50" w:rsidTr="000868AE">
        <w:trPr>
          <w:trHeight w:val="15"/>
        </w:trPr>
        <w:tc>
          <w:tcPr>
            <w:tcW w:w="9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Мы – одна страна!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Работа с интерактивной картой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edsoo.ru/Metodicheskie_videouroki.htm</w:t>
            </w:r>
          </w:p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08.11.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Работа с интерактивной картой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14.11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О, руки наших матерей… Чтоб жила на свете мама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стихов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21.11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Двуглавый орел: история легендарного герба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Обсуждение видеоматериалов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28.11</w:t>
            </w:r>
          </w:p>
        </w:tc>
      </w:tr>
      <w:tr w:rsidR="00926030" w:rsidRPr="00055E50" w:rsidTr="000868AE">
        <w:trPr>
          <w:trHeight w:val="15"/>
        </w:trPr>
        <w:tc>
          <w:tcPr>
            <w:tcW w:w="9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Жить – значит действовать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Проблемная дискуссия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edsoo.ru/Metodicheskie_videouroki.htm</w:t>
            </w:r>
          </w:p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05.12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Герои мирной жизни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Встреча с Героями нашего времени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12.12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Конституция – основа правопорядка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Деловая игра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09.12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Полет мечты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Групповое обсуждение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26.12</w:t>
            </w:r>
          </w:p>
        </w:tc>
      </w:tr>
      <w:tr w:rsidR="00926030" w:rsidRPr="00055E50" w:rsidTr="000868AE">
        <w:trPr>
          <w:trHeight w:val="15"/>
        </w:trPr>
        <w:tc>
          <w:tcPr>
            <w:tcW w:w="9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Музыкальная гостиная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edsoo.ru/Metodicheskie_videouroki.htm</w:t>
            </w:r>
          </w:p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16.01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«Никто не забыт и ничто не забыто»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Работа с историческими документами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23.01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Анализ биографии театрального деятеля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30.01</w:t>
            </w:r>
          </w:p>
        </w:tc>
      </w:tr>
      <w:tr w:rsidR="00926030" w:rsidRPr="00055E50" w:rsidTr="000868AE">
        <w:trPr>
          <w:trHeight w:val="15"/>
        </w:trPr>
        <w:tc>
          <w:tcPr>
            <w:tcW w:w="9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Интеллектуальный марафон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edsoo.ru/Metodicheskie_videouroki.htm</w:t>
            </w:r>
          </w:p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13.02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Россия в мире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Работа с интерактивной картой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20.02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Идут российские войска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Работа с видеоматериалами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27.02</w:t>
            </w:r>
          </w:p>
        </w:tc>
      </w:tr>
      <w:tr w:rsidR="00926030" w:rsidRPr="00055E50" w:rsidTr="000868AE">
        <w:trPr>
          <w:trHeight w:val="15"/>
        </w:trPr>
        <w:tc>
          <w:tcPr>
            <w:tcW w:w="9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«Я знаю, что все женщины прекрасны…»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стихов о женщинах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edsoo.ru/Metodicheskie_videouroki.htm</w:t>
            </w:r>
          </w:p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06.03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Гимн России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Работа с газетными публикациями, интернет-публикациями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13.03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Крым на карте России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Работа с интерактивной картой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20.03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Искусство и псевдоискусство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Творческая лаборатория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27.03</w:t>
            </w:r>
          </w:p>
        </w:tc>
      </w:tr>
      <w:tr w:rsidR="00926030" w:rsidRPr="00055E50" w:rsidTr="000868AE">
        <w:trPr>
          <w:trHeight w:val="15"/>
        </w:trPr>
        <w:tc>
          <w:tcPr>
            <w:tcW w:w="9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Он сказал: «Поехали»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Работа с видеоматериалами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edsoo.ru/Metodicheskie_videouroki.htm</w:t>
            </w:r>
          </w:p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03.04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Без срока давности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Работа с историческими документами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10.04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Фестиваль идей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17.04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История Дня труда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Встреча с людьми разных профессий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24.04</w:t>
            </w:r>
          </w:p>
        </w:tc>
      </w:tr>
      <w:tr w:rsidR="00926030" w:rsidRPr="00055E50" w:rsidTr="000868AE">
        <w:trPr>
          <w:trHeight w:val="15"/>
        </w:trPr>
        <w:tc>
          <w:tcPr>
            <w:tcW w:w="9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Русские писатели и поэты о войне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Литературная гостиная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:rsidR="00926030" w:rsidRPr="000868AE" w:rsidRDefault="00926030" w:rsidP="000868AE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edsoo.ru/Metodicheskie_videouroki.htm</w:t>
            </w:r>
          </w:p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  <w:t>apkpro.ru/razgovory-o-vazhnom/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15.05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Социальная реклама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22.05</w:t>
            </w:r>
          </w:p>
        </w:tc>
      </w:tr>
      <w:tr w:rsidR="00926030" w:rsidRPr="00055E50" w:rsidTr="000868AE">
        <w:trPr>
          <w:trHeight w:val="1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Перед нами все двери открыты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Творческий флешмоб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030" w:rsidRPr="000868AE" w:rsidRDefault="00926030" w:rsidP="000868A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030" w:rsidRPr="000868AE" w:rsidRDefault="00926030" w:rsidP="000868AE">
            <w:pPr>
              <w:spacing w:after="150" w:line="15" w:lineRule="atLeast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0868A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29.05</w:t>
            </w:r>
          </w:p>
        </w:tc>
      </w:tr>
    </w:tbl>
    <w:p w:rsidR="00926030" w:rsidRPr="000868AE" w:rsidRDefault="00926030" w:rsidP="000868AE">
      <w:pPr>
        <w:spacing w:after="15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926030" w:rsidRDefault="00926030" w:rsidP="00C642CE">
      <w:pPr>
        <w:shd w:val="clear" w:color="auto" w:fill="FFFFFF"/>
        <w:rPr>
          <w:rFonts w:ascii="Arial" w:hAnsi="Arial" w:cs="Arial"/>
          <w:color w:val="181818"/>
          <w:sz w:val="17"/>
          <w:szCs w:val="17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Default="00926030" w:rsidP="0013166A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26030" w:rsidRPr="00162D6F" w:rsidRDefault="00926030" w:rsidP="001656E5">
      <w:pPr>
        <w:pStyle w:val="Normal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3"/>
          <w:szCs w:val="13"/>
        </w:rPr>
        <w:br/>
      </w:r>
    </w:p>
    <w:p w:rsidR="00926030" w:rsidRDefault="00926030" w:rsidP="001656E5">
      <w:pPr>
        <w:pStyle w:val="Normal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br/>
      </w:r>
    </w:p>
    <w:p w:rsidR="00926030" w:rsidRDefault="00926030" w:rsidP="001656E5">
      <w:pPr>
        <w:pStyle w:val="NormalWeb"/>
        <w:shd w:val="clear" w:color="auto" w:fill="FFFFFF"/>
        <w:spacing w:before="0" w:beforeAutospacing="0" w:after="92" w:afterAutospacing="0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br/>
      </w:r>
    </w:p>
    <w:p w:rsidR="00926030" w:rsidRDefault="00926030" w:rsidP="001656E5">
      <w:pPr>
        <w:shd w:val="clear" w:color="auto" w:fill="FFFFFF"/>
        <w:spacing w:line="240" w:lineRule="auto"/>
        <w:jc w:val="center"/>
        <w:rPr>
          <w:rFonts w:ascii="Arial" w:hAnsi="Arial" w:cs="Arial"/>
          <w:color w:val="252525"/>
          <w:sz w:val="15"/>
          <w:szCs w:val="15"/>
        </w:rPr>
      </w:pPr>
      <w:r>
        <w:rPr>
          <w:rFonts w:ascii="Arial" w:hAnsi="Arial" w:cs="Arial"/>
          <w:color w:val="252525"/>
          <w:sz w:val="15"/>
          <w:szCs w:val="15"/>
        </w:rPr>
        <w:t xml:space="preserve"> </w:t>
      </w:r>
    </w:p>
    <w:p w:rsidR="00926030" w:rsidRPr="0013166A" w:rsidRDefault="00926030" w:rsidP="0013166A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  <w:lang w:eastAsia="ru-RU"/>
        </w:rPr>
      </w:pPr>
    </w:p>
    <w:sectPr w:rsidR="00926030" w:rsidRPr="0013166A" w:rsidSect="00C74B46">
      <w:pgSz w:w="11906" w:h="16838"/>
      <w:pgMar w:top="1134" w:right="851" w:bottom="113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621"/>
    <w:multiLevelType w:val="multilevel"/>
    <w:tmpl w:val="99A2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C27A2"/>
    <w:multiLevelType w:val="hybridMultilevel"/>
    <w:tmpl w:val="8452A5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9420B8"/>
    <w:multiLevelType w:val="hybridMultilevel"/>
    <w:tmpl w:val="764E236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AB5B26"/>
    <w:multiLevelType w:val="multilevel"/>
    <w:tmpl w:val="04C42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192438"/>
    <w:multiLevelType w:val="multilevel"/>
    <w:tmpl w:val="553C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93AA2"/>
    <w:multiLevelType w:val="multilevel"/>
    <w:tmpl w:val="24CE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3941B3"/>
    <w:multiLevelType w:val="hybridMultilevel"/>
    <w:tmpl w:val="67603EFA"/>
    <w:lvl w:ilvl="0" w:tplc="7F6480D8">
      <w:start w:val="4"/>
      <w:numFmt w:val="decimal"/>
      <w:lvlText w:val="%1."/>
      <w:lvlJc w:val="left"/>
      <w:pPr>
        <w:ind w:left="87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191796B"/>
    <w:multiLevelType w:val="multilevel"/>
    <w:tmpl w:val="875C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922FE9"/>
    <w:multiLevelType w:val="multilevel"/>
    <w:tmpl w:val="79B0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DF1282"/>
    <w:multiLevelType w:val="multilevel"/>
    <w:tmpl w:val="653C23C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0">
    <w:nsid w:val="2A3F71FA"/>
    <w:multiLevelType w:val="multilevel"/>
    <w:tmpl w:val="C354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9952BE"/>
    <w:multiLevelType w:val="multilevel"/>
    <w:tmpl w:val="0B16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73B14"/>
    <w:multiLevelType w:val="multilevel"/>
    <w:tmpl w:val="6F9E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1F2B5C"/>
    <w:multiLevelType w:val="hybridMultilevel"/>
    <w:tmpl w:val="152223A4"/>
    <w:lvl w:ilvl="0" w:tplc="151E7A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246AB7"/>
    <w:multiLevelType w:val="hybridMultilevel"/>
    <w:tmpl w:val="E4CE40DC"/>
    <w:lvl w:ilvl="0" w:tplc="AA3C4F9E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5">
    <w:nsid w:val="31F54383"/>
    <w:multiLevelType w:val="multilevel"/>
    <w:tmpl w:val="913E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A17178"/>
    <w:multiLevelType w:val="hybridMultilevel"/>
    <w:tmpl w:val="5754BE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4154F0A"/>
    <w:multiLevelType w:val="multilevel"/>
    <w:tmpl w:val="EBB8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CB6BE2"/>
    <w:multiLevelType w:val="multilevel"/>
    <w:tmpl w:val="F87C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2D04E8"/>
    <w:multiLevelType w:val="multilevel"/>
    <w:tmpl w:val="F2F4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5831F2"/>
    <w:multiLevelType w:val="multilevel"/>
    <w:tmpl w:val="8C3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0D07DA"/>
    <w:multiLevelType w:val="multilevel"/>
    <w:tmpl w:val="AB70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B86FA8"/>
    <w:multiLevelType w:val="multilevel"/>
    <w:tmpl w:val="AFA8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DF0D33"/>
    <w:multiLevelType w:val="multilevel"/>
    <w:tmpl w:val="092C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E15CBF"/>
    <w:multiLevelType w:val="multilevel"/>
    <w:tmpl w:val="C930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67481A"/>
    <w:multiLevelType w:val="multilevel"/>
    <w:tmpl w:val="B3CAE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98123B1"/>
    <w:multiLevelType w:val="multilevel"/>
    <w:tmpl w:val="FF54C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F146BD0"/>
    <w:multiLevelType w:val="multilevel"/>
    <w:tmpl w:val="BA0A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712855"/>
    <w:multiLevelType w:val="multilevel"/>
    <w:tmpl w:val="0158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025908"/>
    <w:multiLevelType w:val="multilevel"/>
    <w:tmpl w:val="ADA6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2C2F03"/>
    <w:multiLevelType w:val="multilevel"/>
    <w:tmpl w:val="96DC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4D1280"/>
    <w:multiLevelType w:val="multilevel"/>
    <w:tmpl w:val="C870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EC5FDF"/>
    <w:multiLevelType w:val="hybridMultilevel"/>
    <w:tmpl w:val="088A0464"/>
    <w:lvl w:ilvl="0" w:tplc="ADD0B4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7A04B9B"/>
    <w:multiLevelType w:val="multilevel"/>
    <w:tmpl w:val="8684E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EF2E22"/>
    <w:multiLevelType w:val="multilevel"/>
    <w:tmpl w:val="1A60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9E7CCB"/>
    <w:multiLevelType w:val="multilevel"/>
    <w:tmpl w:val="B66C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467A3A"/>
    <w:multiLevelType w:val="multilevel"/>
    <w:tmpl w:val="9F3C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24584E"/>
    <w:multiLevelType w:val="multilevel"/>
    <w:tmpl w:val="017E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817AD5"/>
    <w:multiLevelType w:val="hybridMultilevel"/>
    <w:tmpl w:val="06DC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0314494"/>
    <w:multiLevelType w:val="multilevel"/>
    <w:tmpl w:val="6D720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AC37FF"/>
    <w:multiLevelType w:val="multilevel"/>
    <w:tmpl w:val="00C2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552414"/>
    <w:multiLevelType w:val="multilevel"/>
    <w:tmpl w:val="94E46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56C7AF8"/>
    <w:multiLevelType w:val="multilevel"/>
    <w:tmpl w:val="95184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A5D1E7E"/>
    <w:multiLevelType w:val="multilevel"/>
    <w:tmpl w:val="075E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B120F0"/>
    <w:multiLevelType w:val="multilevel"/>
    <w:tmpl w:val="7EB0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"/>
  </w:num>
  <w:num w:numId="5">
    <w:abstractNumId w:val="16"/>
  </w:num>
  <w:num w:numId="6">
    <w:abstractNumId w:val="38"/>
  </w:num>
  <w:num w:numId="7">
    <w:abstractNumId w:val="41"/>
  </w:num>
  <w:num w:numId="8">
    <w:abstractNumId w:val="9"/>
  </w:num>
  <w:num w:numId="9">
    <w:abstractNumId w:val="32"/>
  </w:num>
  <w:num w:numId="10">
    <w:abstractNumId w:val="13"/>
  </w:num>
  <w:num w:numId="11">
    <w:abstractNumId w:val="8"/>
  </w:num>
  <w:num w:numId="12">
    <w:abstractNumId w:val="26"/>
  </w:num>
  <w:num w:numId="13">
    <w:abstractNumId w:val="4"/>
  </w:num>
  <w:num w:numId="14">
    <w:abstractNumId w:val="25"/>
  </w:num>
  <w:num w:numId="15">
    <w:abstractNumId w:val="34"/>
  </w:num>
  <w:num w:numId="16">
    <w:abstractNumId w:val="33"/>
  </w:num>
  <w:num w:numId="17">
    <w:abstractNumId w:val="36"/>
  </w:num>
  <w:num w:numId="18">
    <w:abstractNumId w:val="3"/>
  </w:num>
  <w:num w:numId="19">
    <w:abstractNumId w:val="28"/>
  </w:num>
  <w:num w:numId="20">
    <w:abstractNumId w:val="43"/>
  </w:num>
  <w:num w:numId="21">
    <w:abstractNumId w:val="42"/>
  </w:num>
  <w:num w:numId="22">
    <w:abstractNumId w:val="11"/>
  </w:num>
  <w:num w:numId="23">
    <w:abstractNumId w:val="24"/>
  </w:num>
  <w:num w:numId="24">
    <w:abstractNumId w:val="5"/>
  </w:num>
  <w:num w:numId="25">
    <w:abstractNumId w:val="29"/>
  </w:num>
  <w:num w:numId="26">
    <w:abstractNumId w:val="23"/>
  </w:num>
  <w:num w:numId="27">
    <w:abstractNumId w:val="12"/>
  </w:num>
  <w:num w:numId="28">
    <w:abstractNumId w:val="39"/>
  </w:num>
  <w:num w:numId="29">
    <w:abstractNumId w:val="27"/>
  </w:num>
  <w:num w:numId="30">
    <w:abstractNumId w:val="30"/>
  </w:num>
  <w:num w:numId="31">
    <w:abstractNumId w:val="22"/>
  </w:num>
  <w:num w:numId="32">
    <w:abstractNumId w:val="19"/>
  </w:num>
  <w:num w:numId="33">
    <w:abstractNumId w:val="37"/>
  </w:num>
  <w:num w:numId="34">
    <w:abstractNumId w:val="40"/>
  </w:num>
  <w:num w:numId="35">
    <w:abstractNumId w:val="35"/>
  </w:num>
  <w:num w:numId="36">
    <w:abstractNumId w:val="17"/>
  </w:num>
  <w:num w:numId="37">
    <w:abstractNumId w:val="15"/>
  </w:num>
  <w:num w:numId="38">
    <w:abstractNumId w:val="44"/>
  </w:num>
  <w:num w:numId="39">
    <w:abstractNumId w:val="20"/>
  </w:num>
  <w:num w:numId="40">
    <w:abstractNumId w:val="10"/>
  </w:num>
  <w:num w:numId="41">
    <w:abstractNumId w:val="0"/>
  </w:num>
  <w:num w:numId="42">
    <w:abstractNumId w:val="7"/>
  </w:num>
  <w:num w:numId="43">
    <w:abstractNumId w:val="18"/>
  </w:num>
  <w:num w:numId="44">
    <w:abstractNumId w:val="21"/>
  </w:num>
  <w:num w:numId="4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71CA"/>
    <w:rsid w:val="00021DB5"/>
    <w:rsid w:val="00055E50"/>
    <w:rsid w:val="000665B6"/>
    <w:rsid w:val="000737E5"/>
    <w:rsid w:val="000868AE"/>
    <w:rsid w:val="00094B19"/>
    <w:rsid w:val="000C1623"/>
    <w:rsid w:val="0013166A"/>
    <w:rsid w:val="001560CF"/>
    <w:rsid w:val="00162D6F"/>
    <w:rsid w:val="00163788"/>
    <w:rsid w:val="001656E5"/>
    <w:rsid w:val="002310B6"/>
    <w:rsid w:val="00281B6A"/>
    <w:rsid w:val="002A01AA"/>
    <w:rsid w:val="002A3502"/>
    <w:rsid w:val="0030167A"/>
    <w:rsid w:val="0032172F"/>
    <w:rsid w:val="00321C40"/>
    <w:rsid w:val="00324973"/>
    <w:rsid w:val="003359EC"/>
    <w:rsid w:val="0035023A"/>
    <w:rsid w:val="003A7A97"/>
    <w:rsid w:val="003E4A3E"/>
    <w:rsid w:val="00456D29"/>
    <w:rsid w:val="004971CB"/>
    <w:rsid w:val="0054059E"/>
    <w:rsid w:val="00546BD3"/>
    <w:rsid w:val="00582142"/>
    <w:rsid w:val="006125EA"/>
    <w:rsid w:val="0062207E"/>
    <w:rsid w:val="006A5E4F"/>
    <w:rsid w:val="006B76C5"/>
    <w:rsid w:val="006E0A89"/>
    <w:rsid w:val="006E6C95"/>
    <w:rsid w:val="007610E7"/>
    <w:rsid w:val="00767C3E"/>
    <w:rsid w:val="007B7BFB"/>
    <w:rsid w:val="007C4DF3"/>
    <w:rsid w:val="007E4C55"/>
    <w:rsid w:val="0084697E"/>
    <w:rsid w:val="00926030"/>
    <w:rsid w:val="009D1AD5"/>
    <w:rsid w:val="009E78FB"/>
    <w:rsid w:val="00A24A60"/>
    <w:rsid w:val="00A2701A"/>
    <w:rsid w:val="00A52C0D"/>
    <w:rsid w:val="00B35F69"/>
    <w:rsid w:val="00B4484A"/>
    <w:rsid w:val="00B52EE3"/>
    <w:rsid w:val="00C12A86"/>
    <w:rsid w:val="00C218A3"/>
    <w:rsid w:val="00C642CE"/>
    <w:rsid w:val="00C74B46"/>
    <w:rsid w:val="00D70D81"/>
    <w:rsid w:val="00DC3D2E"/>
    <w:rsid w:val="00E1730B"/>
    <w:rsid w:val="00E407AD"/>
    <w:rsid w:val="00EE0CC2"/>
    <w:rsid w:val="00F371CA"/>
    <w:rsid w:val="00F37604"/>
    <w:rsid w:val="00F91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C3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B7B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B7BFB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7B7BFB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6E0A8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582142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rsid w:val="00281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281B6A"/>
    <w:rPr>
      <w:rFonts w:ascii="Courier New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7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37E5"/>
    <w:rPr>
      <w:rFonts w:ascii="Tahoma" w:hAnsi="Tahoma" w:cs="Tahoma"/>
      <w:sz w:val="16"/>
      <w:szCs w:val="16"/>
    </w:rPr>
  </w:style>
  <w:style w:type="paragraph" w:customStyle="1" w:styleId="c6">
    <w:name w:val="c6"/>
    <w:basedOn w:val="Normal"/>
    <w:uiPriority w:val="99"/>
    <w:rsid w:val="00335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3359EC"/>
    <w:rPr>
      <w:rFonts w:cs="Times New Roman"/>
    </w:rPr>
  </w:style>
  <w:style w:type="character" w:customStyle="1" w:styleId="c1">
    <w:name w:val="c1"/>
    <w:basedOn w:val="DefaultParagraphFont"/>
    <w:uiPriority w:val="99"/>
    <w:rsid w:val="003359EC"/>
    <w:rPr>
      <w:rFonts w:cs="Times New Roman"/>
    </w:rPr>
  </w:style>
  <w:style w:type="paragraph" w:customStyle="1" w:styleId="c0">
    <w:name w:val="c0"/>
    <w:basedOn w:val="Normal"/>
    <w:uiPriority w:val="99"/>
    <w:rsid w:val="00335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3359EC"/>
    <w:rPr>
      <w:rFonts w:cs="Times New Roman"/>
    </w:rPr>
  </w:style>
  <w:style w:type="character" w:customStyle="1" w:styleId="c13">
    <w:name w:val="c13"/>
    <w:basedOn w:val="DefaultParagraphFont"/>
    <w:uiPriority w:val="99"/>
    <w:rsid w:val="003359EC"/>
    <w:rPr>
      <w:rFonts w:cs="Times New Roman"/>
    </w:rPr>
  </w:style>
  <w:style w:type="character" w:customStyle="1" w:styleId="c12">
    <w:name w:val="c12"/>
    <w:basedOn w:val="DefaultParagraphFont"/>
    <w:uiPriority w:val="99"/>
    <w:rsid w:val="003359EC"/>
    <w:rPr>
      <w:rFonts w:cs="Times New Roman"/>
    </w:rPr>
  </w:style>
  <w:style w:type="paragraph" w:customStyle="1" w:styleId="c4">
    <w:name w:val="c4"/>
    <w:basedOn w:val="Normal"/>
    <w:uiPriority w:val="99"/>
    <w:rsid w:val="00335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Normal"/>
    <w:uiPriority w:val="99"/>
    <w:rsid w:val="00335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3359EC"/>
    <w:rPr>
      <w:rFonts w:cs="Times New Roman"/>
    </w:rPr>
  </w:style>
  <w:style w:type="character" w:customStyle="1" w:styleId="c5">
    <w:name w:val="c5"/>
    <w:basedOn w:val="DefaultParagraphFont"/>
    <w:uiPriority w:val="99"/>
    <w:rsid w:val="003359EC"/>
    <w:rPr>
      <w:rFonts w:cs="Times New Roman"/>
    </w:rPr>
  </w:style>
  <w:style w:type="character" w:customStyle="1" w:styleId="c24">
    <w:name w:val="c24"/>
    <w:basedOn w:val="DefaultParagraphFont"/>
    <w:uiPriority w:val="99"/>
    <w:rsid w:val="003359EC"/>
    <w:rPr>
      <w:rFonts w:cs="Times New Roman"/>
    </w:rPr>
  </w:style>
  <w:style w:type="paragraph" w:customStyle="1" w:styleId="c19">
    <w:name w:val="c19"/>
    <w:basedOn w:val="Normal"/>
    <w:uiPriority w:val="99"/>
    <w:rsid w:val="00335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Normal"/>
    <w:uiPriority w:val="99"/>
    <w:rsid w:val="00335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7">
    <w:name w:val="c27"/>
    <w:basedOn w:val="DefaultParagraphFont"/>
    <w:uiPriority w:val="99"/>
    <w:rsid w:val="003359EC"/>
    <w:rPr>
      <w:rFonts w:cs="Times New Roman"/>
    </w:rPr>
  </w:style>
  <w:style w:type="paragraph" w:customStyle="1" w:styleId="c8">
    <w:name w:val="c8"/>
    <w:basedOn w:val="Normal"/>
    <w:uiPriority w:val="99"/>
    <w:rsid w:val="00335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Normal"/>
    <w:uiPriority w:val="99"/>
    <w:rsid w:val="00335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Normal"/>
    <w:uiPriority w:val="99"/>
    <w:rsid w:val="00335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basedOn w:val="Normal"/>
    <w:uiPriority w:val="99"/>
    <w:qFormat/>
    <w:rsid w:val="00C642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i">
    <w:name w:val="ui"/>
    <w:basedOn w:val="DefaultParagraphFont"/>
    <w:uiPriority w:val="99"/>
    <w:rsid w:val="001656E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01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1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64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4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1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6476">
                      <w:marLeft w:val="0"/>
                      <w:marRight w:val="0"/>
                      <w:marTop w:val="183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97401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016479">
          <w:marLeft w:val="0"/>
          <w:marRight w:val="0"/>
          <w:marTop w:val="0"/>
          <w:marBottom w:val="4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474">
              <w:marLeft w:val="0"/>
              <w:marRight w:val="0"/>
              <w:marTop w:val="13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646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197401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1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1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01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401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1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01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11</Pages>
  <Words>2870</Words>
  <Characters>16361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</dc:creator>
  <cp:keywords/>
  <dc:description/>
  <cp:lastModifiedBy>1</cp:lastModifiedBy>
  <cp:revision>7</cp:revision>
  <cp:lastPrinted>2022-09-18T12:53:00Z</cp:lastPrinted>
  <dcterms:created xsi:type="dcterms:W3CDTF">2022-09-18T12:24:00Z</dcterms:created>
  <dcterms:modified xsi:type="dcterms:W3CDTF">2022-11-17T01:52:00Z</dcterms:modified>
</cp:coreProperties>
</file>