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199" w:rsidRDefault="00EB2199" w:rsidP="0065030B">
      <w:pPr>
        <w:pStyle w:val="NoSpacing"/>
      </w:pPr>
      <w:r>
        <w:t xml:space="preserve"> № _________ «____» _____ 201___ г.     </w:t>
      </w:r>
      <w:bookmarkStart w:id="0" w:name="_GoBack"/>
      <w:bookmarkEnd w:id="0"/>
      <w:r>
        <w:t xml:space="preserve">                                                          </w:t>
      </w:r>
      <w:r w:rsidRPr="0065030B">
        <w:t xml:space="preserve">              </w:t>
      </w:r>
      <w:r>
        <w:t xml:space="preserve">                                 Номер и дата регистрации заявления          </w:t>
      </w:r>
      <w:r w:rsidRPr="008E63F9">
        <w:t>Заведующему</w:t>
      </w:r>
      <w:r>
        <w:t xml:space="preserve"> </w:t>
      </w:r>
    </w:p>
    <w:p w:rsidR="00EB2199" w:rsidRDefault="00EB2199" w:rsidP="0065030B">
      <w:pPr>
        <w:pStyle w:val="NoSpacing"/>
      </w:pPr>
      <w:r>
        <w:t xml:space="preserve">                                                                         МБДОУ  детский сад № 26 </w:t>
      </w:r>
      <w:r w:rsidRPr="008E63F9">
        <w:t xml:space="preserve">с. </w:t>
      </w:r>
      <w:r>
        <w:t>Вознесенка</w:t>
      </w:r>
    </w:p>
    <w:p w:rsidR="00EB2199" w:rsidRPr="008E63F9" w:rsidRDefault="00EB2199" w:rsidP="0065030B">
      <w:pPr>
        <w:pStyle w:val="NoSpacing"/>
      </w:pPr>
      <w:r>
        <w:t xml:space="preserve">                                                    </w:t>
      </w:r>
      <w:r w:rsidRPr="0065030B">
        <w:t xml:space="preserve">                    </w:t>
      </w:r>
      <w:r>
        <w:t xml:space="preserve"> Сафоновой Алене Владимировне</w:t>
      </w:r>
    </w:p>
    <w:p w:rsidR="00EB2199" w:rsidRPr="0065030B" w:rsidRDefault="00EB2199" w:rsidP="0065030B">
      <w:pPr>
        <w:pStyle w:val="NoSpacing"/>
      </w:pPr>
      <w:r w:rsidRPr="0065030B">
        <w:t xml:space="preserve">                                                                        </w:t>
      </w:r>
      <w:r w:rsidRPr="008E63F9">
        <w:t xml:space="preserve">от </w:t>
      </w:r>
      <w:r>
        <w:t>__________</w:t>
      </w:r>
      <w:r w:rsidRPr="008E63F9">
        <w:t>___________________</w:t>
      </w:r>
      <w:r w:rsidRPr="0065030B">
        <w:t>________</w:t>
      </w:r>
      <w:r>
        <w:t>_______</w:t>
      </w:r>
      <w:r w:rsidRPr="0065030B">
        <w:t>_</w:t>
      </w:r>
    </w:p>
    <w:p w:rsidR="00EB2199" w:rsidRPr="00C10B68" w:rsidRDefault="00EB2199" w:rsidP="0065030B">
      <w:pPr>
        <w:pStyle w:val="NoSpacing"/>
      </w:pPr>
      <w:r w:rsidRPr="0065030B">
        <w:t xml:space="preserve">                                                                         </w:t>
      </w:r>
      <w:r>
        <w:t>_________</w:t>
      </w:r>
      <w:r w:rsidRPr="00C10B68">
        <w:t>____________________</w:t>
      </w:r>
      <w:r w:rsidRPr="0065030B">
        <w:t>_________</w:t>
      </w:r>
      <w:r>
        <w:t>________</w:t>
      </w:r>
      <w:r w:rsidRPr="0065030B">
        <w:t>_</w:t>
      </w:r>
      <w:r w:rsidRPr="00C10B68">
        <w:t xml:space="preserve">  </w:t>
      </w:r>
    </w:p>
    <w:p w:rsidR="00EB2199" w:rsidRPr="0065030B" w:rsidRDefault="00EB2199" w:rsidP="0065030B">
      <w:pPr>
        <w:pStyle w:val="NoSpacing"/>
      </w:pPr>
      <w:r w:rsidRPr="0065030B">
        <w:t xml:space="preserve">                                                                        </w:t>
      </w:r>
      <w:r>
        <w:t>Проживающего по адресу:_________</w:t>
      </w:r>
      <w:r w:rsidRPr="0065030B">
        <w:t>_________</w:t>
      </w:r>
      <w:r>
        <w:t>_______</w:t>
      </w:r>
    </w:p>
    <w:p w:rsidR="00EB2199" w:rsidRPr="0065030B" w:rsidRDefault="00EB2199" w:rsidP="0065030B">
      <w:pPr>
        <w:pStyle w:val="NoSpacing"/>
      </w:pPr>
      <w:r w:rsidRPr="0065030B">
        <w:t xml:space="preserve">                                                                         </w:t>
      </w:r>
      <w:r>
        <w:t>________________________________</w:t>
      </w:r>
      <w:r w:rsidRPr="0065030B">
        <w:t>________</w:t>
      </w:r>
      <w:r>
        <w:t>______</w:t>
      </w:r>
    </w:p>
    <w:p w:rsidR="00EB2199" w:rsidRPr="0065030B" w:rsidRDefault="00EB2199" w:rsidP="0065030B">
      <w:pPr>
        <w:pStyle w:val="NoSpacing"/>
      </w:pPr>
      <w:r w:rsidRPr="0065030B">
        <w:t xml:space="preserve">                                                                        </w:t>
      </w:r>
      <w:r>
        <w:t>Контактный телефон______________</w:t>
      </w:r>
      <w:r w:rsidRPr="0065030B">
        <w:t>_______</w:t>
      </w:r>
      <w:r>
        <w:t>_______</w:t>
      </w:r>
      <w:r w:rsidRPr="0065030B">
        <w:t>_</w:t>
      </w:r>
    </w:p>
    <w:p w:rsidR="00EB2199" w:rsidRPr="006117F8" w:rsidRDefault="00EB2199" w:rsidP="00473345">
      <w:pPr>
        <w:jc w:val="right"/>
        <w:rPr>
          <w:sz w:val="28"/>
          <w:szCs w:val="28"/>
        </w:rPr>
      </w:pPr>
    </w:p>
    <w:p w:rsidR="00EB2199" w:rsidRPr="00085CAB" w:rsidRDefault="00EB2199" w:rsidP="00473345">
      <w:pPr>
        <w:jc w:val="center"/>
        <w:rPr>
          <w:b/>
          <w:bCs/>
          <w:sz w:val="32"/>
          <w:szCs w:val="32"/>
        </w:rPr>
      </w:pPr>
      <w:r w:rsidRPr="00085CAB">
        <w:rPr>
          <w:b/>
          <w:bCs/>
          <w:sz w:val="32"/>
          <w:szCs w:val="32"/>
        </w:rPr>
        <w:t>Заявление</w:t>
      </w:r>
    </w:p>
    <w:p w:rsidR="00EB2199" w:rsidRPr="008E63F9" w:rsidRDefault="00EB2199" w:rsidP="00473345">
      <w:pPr>
        <w:jc w:val="center"/>
        <w:rPr>
          <w:sz w:val="28"/>
          <w:szCs w:val="28"/>
        </w:rPr>
      </w:pPr>
    </w:p>
    <w:p w:rsidR="00EB2199" w:rsidRPr="000351D1" w:rsidRDefault="00EB2199" w:rsidP="00473345">
      <w:pPr>
        <w:jc w:val="both"/>
        <w:rPr>
          <w:sz w:val="28"/>
          <w:szCs w:val="28"/>
        </w:rPr>
      </w:pPr>
      <w:r w:rsidRPr="008E63F9">
        <w:rPr>
          <w:sz w:val="28"/>
          <w:szCs w:val="28"/>
        </w:rPr>
        <w:t>Прошу принять моего ребенка ______________________________</w:t>
      </w:r>
      <w:r>
        <w:rPr>
          <w:sz w:val="28"/>
          <w:szCs w:val="28"/>
        </w:rPr>
        <w:t>__</w:t>
      </w:r>
      <w:r w:rsidRPr="000351D1">
        <w:rPr>
          <w:sz w:val="28"/>
          <w:szCs w:val="28"/>
        </w:rPr>
        <w:t>_____________</w:t>
      </w:r>
    </w:p>
    <w:p w:rsidR="00EB2199" w:rsidRPr="000351D1" w:rsidRDefault="00EB2199" w:rsidP="00473345">
      <w:pPr>
        <w:jc w:val="both"/>
        <w:rPr>
          <w:sz w:val="28"/>
          <w:szCs w:val="28"/>
        </w:rPr>
      </w:pPr>
      <w:r w:rsidRPr="008E63F9">
        <w:rPr>
          <w:sz w:val="28"/>
          <w:szCs w:val="28"/>
        </w:rPr>
        <w:t>_________________________________________________________</w:t>
      </w:r>
      <w:r w:rsidRPr="000351D1">
        <w:rPr>
          <w:sz w:val="28"/>
          <w:szCs w:val="28"/>
        </w:rPr>
        <w:t>______________</w:t>
      </w:r>
    </w:p>
    <w:p w:rsidR="00EB2199" w:rsidRPr="008E63F9" w:rsidRDefault="00EB2199" w:rsidP="0047334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(фамилия, имя, отчество </w:t>
      </w:r>
      <w:r w:rsidRPr="008E63F9">
        <w:rPr>
          <w:sz w:val="28"/>
          <w:szCs w:val="28"/>
        </w:rPr>
        <w:t>)</w:t>
      </w:r>
    </w:p>
    <w:p w:rsidR="00EB2199" w:rsidRDefault="00EB2199" w:rsidP="00473345">
      <w:pPr>
        <w:jc w:val="both"/>
        <w:rPr>
          <w:sz w:val="28"/>
          <w:szCs w:val="28"/>
        </w:rPr>
      </w:pPr>
      <w:r w:rsidRPr="008E63F9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</w:t>
      </w:r>
      <w:r w:rsidRPr="000351D1">
        <w:rPr>
          <w:sz w:val="28"/>
          <w:szCs w:val="28"/>
        </w:rPr>
        <w:t>_____________</w:t>
      </w:r>
    </w:p>
    <w:p w:rsidR="00EB2199" w:rsidRDefault="00EB2199" w:rsidP="00473345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(дата и место</w:t>
      </w:r>
      <w:r w:rsidRPr="008E63F9">
        <w:rPr>
          <w:sz w:val="28"/>
          <w:szCs w:val="28"/>
        </w:rPr>
        <w:t xml:space="preserve"> рождения ребенка)</w:t>
      </w:r>
    </w:p>
    <w:p w:rsidR="00EB2199" w:rsidRDefault="00EB2199" w:rsidP="00473345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EB2199" w:rsidRPr="008E63F9" w:rsidRDefault="00EB2199" w:rsidP="00473345">
      <w:pPr>
        <w:jc w:val="center"/>
        <w:rPr>
          <w:sz w:val="28"/>
          <w:szCs w:val="28"/>
        </w:rPr>
      </w:pPr>
      <w:r>
        <w:rPr>
          <w:sz w:val="28"/>
          <w:szCs w:val="28"/>
        </w:rPr>
        <w:t>(адрес проживания)</w:t>
      </w:r>
    </w:p>
    <w:p w:rsidR="00EB2199" w:rsidRDefault="00EB2199" w:rsidP="00473345">
      <w:pPr>
        <w:jc w:val="both"/>
        <w:rPr>
          <w:sz w:val="28"/>
          <w:szCs w:val="28"/>
        </w:rPr>
      </w:pPr>
      <w:r w:rsidRPr="0065030B">
        <w:rPr>
          <w:sz w:val="28"/>
          <w:szCs w:val="28"/>
        </w:rPr>
        <w:t>в МБДОУ детский сад №</w:t>
      </w:r>
      <w:r>
        <w:rPr>
          <w:sz w:val="28"/>
          <w:szCs w:val="28"/>
        </w:rPr>
        <w:t>26</w:t>
      </w:r>
      <w:r w:rsidRPr="0065030B">
        <w:rPr>
          <w:sz w:val="28"/>
          <w:szCs w:val="28"/>
        </w:rPr>
        <w:t xml:space="preserve"> с. </w:t>
      </w:r>
      <w:r>
        <w:rPr>
          <w:sz w:val="28"/>
          <w:szCs w:val="28"/>
        </w:rPr>
        <w:t>Вознесенка</w:t>
      </w:r>
      <w:r w:rsidRPr="0065030B">
        <w:rPr>
          <w:sz w:val="28"/>
          <w:szCs w:val="28"/>
        </w:rPr>
        <w:t xml:space="preserve">. </w:t>
      </w:r>
      <w:r w:rsidRPr="0065030B">
        <w:rPr>
          <w:sz w:val="28"/>
          <w:szCs w:val="28"/>
          <w:lang w:val="en-US"/>
        </w:rPr>
        <w:t>c</w:t>
      </w:r>
      <w:r w:rsidRPr="0065030B">
        <w:rPr>
          <w:sz w:val="28"/>
          <w:szCs w:val="28"/>
        </w:rPr>
        <w:t xml:space="preserve"> «</w:t>
      </w:r>
      <w:r>
        <w:rPr>
          <w:sz w:val="28"/>
          <w:szCs w:val="28"/>
        </w:rPr>
        <w:t>______» _______ 201 ___ г</w:t>
      </w:r>
      <w:r w:rsidRPr="0065030B">
        <w:rPr>
          <w:sz w:val="28"/>
          <w:szCs w:val="28"/>
        </w:rPr>
        <w:t xml:space="preserve">     </w:t>
      </w:r>
    </w:p>
    <w:p w:rsidR="00EB2199" w:rsidRPr="0065030B" w:rsidRDefault="00EB2199" w:rsidP="00473345">
      <w:pPr>
        <w:jc w:val="both"/>
        <w:rPr>
          <w:sz w:val="28"/>
          <w:szCs w:val="28"/>
        </w:rPr>
      </w:pPr>
      <w:r w:rsidRPr="0065030B">
        <w:rPr>
          <w:sz w:val="28"/>
          <w:szCs w:val="28"/>
        </w:rPr>
        <w:t xml:space="preserve">        </w:t>
      </w:r>
    </w:p>
    <w:p w:rsidR="00EB2199" w:rsidRPr="0065030B" w:rsidRDefault="00EB2199" w:rsidP="0065030B">
      <w:pPr>
        <w:jc w:val="both"/>
      </w:pPr>
      <w:r w:rsidRPr="0065030B">
        <w:t>ФИО мамы___________________________________________________</w:t>
      </w:r>
      <w:r>
        <w:t>____________________</w:t>
      </w:r>
    </w:p>
    <w:p w:rsidR="00EB2199" w:rsidRDefault="00EB2199" w:rsidP="0065030B">
      <w:pPr>
        <w:jc w:val="both"/>
      </w:pPr>
      <w:r w:rsidRPr="0065030B">
        <w:t>Место</w:t>
      </w:r>
      <w:r>
        <w:t xml:space="preserve"> </w:t>
      </w:r>
      <w:r w:rsidRPr="0065030B">
        <w:t>работы_____________________________ должность_____________</w:t>
      </w:r>
      <w:r>
        <w:t>__________________</w:t>
      </w:r>
    </w:p>
    <w:p w:rsidR="00EB2199" w:rsidRPr="0065030B" w:rsidRDefault="00EB2199" w:rsidP="0065030B">
      <w:pPr>
        <w:jc w:val="both"/>
      </w:pPr>
      <w:r>
        <w:t>Адрес проживания:________________________________________________________________</w:t>
      </w:r>
    </w:p>
    <w:p w:rsidR="00EB2199" w:rsidRPr="0065030B" w:rsidRDefault="00EB2199" w:rsidP="0065030B">
      <w:pPr>
        <w:jc w:val="both"/>
      </w:pPr>
      <w:r w:rsidRPr="0065030B">
        <w:t xml:space="preserve"> Контактный телефон:Дом:______________________Сот:________</w:t>
      </w:r>
      <w:r>
        <w:t>_________________________</w:t>
      </w:r>
    </w:p>
    <w:p w:rsidR="00EB2199" w:rsidRPr="0065030B" w:rsidRDefault="00EB2199" w:rsidP="0065030B">
      <w:pPr>
        <w:jc w:val="both"/>
      </w:pPr>
      <w:r w:rsidRPr="0065030B">
        <w:t xml:space="preserve">  </w:t>
      </w:r>
      <w:r>
        <w:t xml:space="preserve">                     </w:t>
      </w:r>
      <w:r w:rsidRPr="0065030B">
        <w:t xml:space="preserve">           Раб:____________________________</w:t>
      </w:r>
    </w:p>
    <w:p w:rsidR="00EB2199" w:rsidRPr="0065030B" w:rsidRDefault="00EB2199" w:rsidP="0065030B">
      <w:pPr>
        <w:jc w:val="both"/>
      </w:pPr>
    </w:p>
    <w:p w:rsidR="00EB2199" w:rsidRPr="0065030B" w:rsidRDefault="00EB2199" w:rsidP="0065030B">
      <w:pPr>
        <w:jc w:val="both"/>
      </w:pPr>
      <w:r w:rsidRPr="0065030B">
        <w:t>ФИО папы_______________________________________________</w:t>
      </w:r>
      <w:r>
        <w:t>__________________</w:t>
      </w:r>
      <w:r w:rsidRPr="0065030B">
        <w:t>_______</w:t>
      </w:r>
    </w:p>
    <w:p w:rsidR="00EB2199" w:rsidRDefault="00EB2199" w:rsidP="0065030B">
      <w:r w:rsidRPr="0065030B">
        <w:t>Место работы______________________________</w:t>
      </w:r>
      <w:r>
        <w:t xml:space="preserve"> </w:t>
      </w:r>
      <w:r w:rsidRPr="0065030B">
        <w:t xml:space="preserve">должность </w:t>
      </w:r>
      <w:r>
        <w:t>______________________________</w:t>
      </w:r>
    </w:p>
    <w:p w:rsidR="00EB2199" w:rsidRDefault="00EB2199" w:rsidP="0065030B">
      <w:r>
        <w:t>Адрес проживания: _________________________________________________________________</w:t>
      </w:r>
    </w:p>
    <w:p w:rsidR="00EB2199" w:rsidRPr="0065030B" w:rsidRDefault="00EB2199" w:rsidP="0065030B">
      <w:r w:rsidRPr="0065030B">
        <w:t xml:space="preserve"> Контактный телефон:Дом:______________________Сот:________</w:t>
      </w:r>
      <w:r>
        <w:t>__________________________</w:t>
      </w:r>
    </w:p>
    <w:p w:rsidR="00EB2199" w:rsidRPr="0065030B" w:rsidRDefault="00EB2199" w:rsidP="0065030B">
      <w:pPr>
        <w:jc w:val="both"/>
      </w:pPr>
      <w:r w:rsidRPr="0065030B">
        <w:t xml:space="preserve"> </w:t>
      </w:r>
      <w:r>
        <w:t xml:space="preserve">                    </w:t>
      </w:r>
      <w:r w:rsidRPr="0065030B">
        <w:t xml:space="preserve">            Раб:____________________________</w:t>
      </w:r>
    </w:p>
    <w:p w:rsidR="00EB2199" w:rsidRDefault="00EB2199" w:rsidP="0065030B">
      <w:pPr>
        <w:jc w:val="both"/>
        <w:rPr>
          <w:sz w:val="28"/>
          <w:szCs w:val="28"/>
        </w:rPr>
      </w:pPr>
    </w:p>
    <w:p w:rsidR="00EB2199" w:rsidRDefault="00EB2199" w:rsidP="0065030B">
      <w:pPr>
        <w:jc w:val="both"/>
        <w:rPr>
          <w:sz w:val="28"/>
          <w:szCs w:val="28"/>
        </w:rPr>
      </w:pPr>
    </w:p>
    <w:p w:rsidR="00EB2199" w:rsidRDefault="00EB2199" w:rsidP="00473345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Уставом учреждения, лицензией на право ведения образовательной деятельности, основной общеобразовательной программой</w:t>
      </w:r>
      <w:r w:rsidRPr="00C1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дошкольного образования и другими документами, регламентирующими работу Учреждения, размещёнными на сайте образовательного учреждения: </w:t>
      </w:r>
      <w:r>
        <w:rPr>
          <w:b/>
          <w:bCs/>
          <w:sz w:val="28"/>
          <w:szCs w:val="28"/>
          <w:lang w:val="en-US"/>
        </w:rPr>
        <w:t>sad</w:t>
      </w:r>
      <w:r w:rsidRPr="00892423">
        <w:rPr>
          <w:b/>
          <w:bCs/>
          <w:sz w:val="28"/>
          <w:szCs w:val="28"/>
        </w:rPr>
        <w:t>26</w:t>
      </w:r>
      <w:r>
        <w:rPr>
          <w:b/>
          <w:bCs/>
          <w:sz w:val="28"/>
          <w:szCs w:val="28"/>
          <w:lang w:val="en-US"/>
        </w:rPr>
        <w:t>v</w:t>
      </w:r>
      <w:r w:rsidRPr="0089242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ucoz</w:t>
      </w:r>
      <w:r w:rsidRPr="0089242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ru</w:t>
      </w:r>
    </w:p>
    <w:p w:rsidR="00EB2199" w:rsidRDefault="00EB2199" w:rsidP="00473345">
      <w:pPr>
        <w:jc w:val="both"/>
        <w:rPr>
          <w:sz w:val="28"/>
          <w:szCs w:val="28"/>
        </w:rPr>
      </w:pPr>
      <w:r>
        <w:rPr>
          <w:sz w:val="28"/>
          <w:szCs w:val="28"/>
        </w:rPr>
        <w:t>Ознакомлен(а):______________     ________________________</w:t>
      </w:r>
    </w:p>
    <w:p w:rsidR="00EB2199" w:rsidRDefault="00EB2199" w:rsidP="004733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( расшифровка подписи)</w:t>
      </w:r>
    </w:p>
    <w:p w:rsidR="00EB2199" w:rsidRDefault="00EB2199" w:rsidP="00473345">
      <w:pPr>
        <w:jc w:val="both"/>
        <w:rPr>
          <w:sz w:val="28"/>
          <w:szCs w:val="28"/>
        </w:rPr>
      </w:pPr>
    </w:p>
    <w:p w:rsidR="00EB2199" w:rsidRDefault="00EB2199" w:rsidP="00473345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Согласен(а) на обработку моих персональных данных и персональных данных ребёнка в порядке, установленном законодательством Российской Федерации: _______________    ________________________</w:t>
      </w:r>
    </w:p>
    <w:p w:rsidR="00EB2199" w:rsidRDefault="00EB2199" w:rsidP="004733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(расшифровка подписи)</w:t>
      </w:r>
    </w:p>
    <w:p w:rsidR="00EB2199" w:rsidRPr="001119BF" w:rsidRDefault="00EB2199" w:rsidP="00473345">
      <w:pPr>
        <w:jc w:val="both"/>
        <w:rPr>
          <w:sz w:val="28"/>
          <w:szCs w:val="28"/>
        </w:rPr>
      </w:pPr>
    </w:p>
    <w:p w:rsidR="00EB2199" w:rsidRPr="008E63F9" w:rsidRDefault="00EB2199" w:rsidP="004733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«___»_____20___ г. </w:t>
      </w:r>
      <w:r w:rsidRPr="008E63F9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</w:t>
      </w:r>
      <w:r w:rsidRPr="008E63F9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</w:t>
      </w:r>
    </w:p>
    <w:p w:rsidR="00EB2199" w:rsidRPr="00E076CB" w:rsidRDefault="00EB2199">
      <w:pPr>
        <w:rPr>
          <w:sz w:val="28"/>
          <w:szCs w:val="28"/>
        </w:rPr>
      </w:pPr>
    </w:p>
    <w:p w:rsidR="00EB2199" w:rsidRDefault="00EB2199" w:rsidP="00085CAB">
      <w:pPr>
        <w:jc w:val="center"/>
        <w:rPr>
          <w:b/>
          <w:bCs/>
        </w:rPr>
      </w:pPr>
    </w:p>
    <w:p w:rsidR="00EB2199" w:rsidRDefault="00EB2199">
      <w:pPr>
        <w:rPr>
          <w:sz w:val="28"/>
          <w:szCs w:val="28"/>
        </w:rPr>
      </w:pPr>
    </w:p>
    <w:p w:rsidR="00EB2199" w:rsidRDefault="00EB2199">
      <w:pPr>
        <w:rPr>
          <w:sz w:val="28"/>
          <w:szCs w:val="28"/>
        </w:rPr>
      </w:pPr>
    </w:p>
    <w:p w:rsidR="00EB2199" w:rsidRDefault="00EB2199">
      <w:pPr>
        <w:rPr>
          <w:sz w:val="28"/>
          <w:szCs w:val="28"/>
        </w:rPr>
      </w:pPr>
    </w:p>
    <w:p w:rsidR="00EB2199" w:rsidRDefault="00EB2199">
      <w:pPr>
        <w:rPr>
          <w:sz w:val="28"/>
          <w:szCs w:val="28"/>
        </w:rPr>
      </w:pPr>
    </w:p>
    <w:p w:rsidR="00EB2199" w:rsidRDefault="00EB2199">
      <w:pPr>
        <w:rPr>
          <w:sz w:val="28"/>
          <w:szCs w:val="28"/>
        </w:rPr>
      </w:pPr>
    </w:p>
    <w:p w:rsidR="00EB2199" w:rsidRDefault="00EB2199">
      <w:pPr>
        <w:rPr>
          <w:sz w:val="28"/>
          <w:szCs w:val="28"/>
        </w:rPr>
      </w:pPr>
    </w:p>
    <w:p w:rsidR="00EB2199" w:rsidRDefault="00EB2199">
      <w:pPr>
        <w:rPr>
          <w:sz w:val="28"/>
          <w:szCs w:val="28"/>
        </w:rPr>
      </w:pPr>
    </w:p>
    <w:p w:rsidR="00EB2199" w:rsidRDefault="00EB2199">
      <w:pPr>
        <w:rPr>
          <w:sz w:val="28"/>
          <w:szCs w:val="28"/>
        </w:rPr>
      </w:pPr>
    </w:p>
    <w:sectPr w:rsidR="00EB2199" w:rsidSect="00BB374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345"/>
    <w:rsid w:val="0000022B"/>
    <w:rsid w:val="00001EFA"/>
    <w:rsid w:val="000024FC"/>
    <w:rsid w:val="00002558"/>
    <w:rsid w:val="000027ED"/>
    <w:rsid w:val="00003EFB"/>
    <w:rsid w:val="00006280"/>
    <w:rsid w:val="000100C2"/>
    <w:rsid w:val="00011586"/>
    <w:rsid w:val="00012415"/>
    <w:rsid w:val="0001308E"/>
    <w:rsid w:val="00013768"/>
    <w:rsid w:val="00013781"/>
    <w:rsid w:val="000143C7"/>
    <w:rsid w:val="00017FA9"/>
    <w:rsid w:val="000229DF"/>
    <w:rsid w:val="00024BEA"/>
    <w:rsid w:val="000259FB"/>
    <w:rsid w:val="000278F7"/>
    <w:rsid w:val="00030E64"/>
    <w:rsid w:val="000350CC"/>
    <w:rsid w:val="000351D1"/>
    <w:rsid w:val="00036472"/>
    <w:rsid w:val="00042A11"/>
    <w:rsid w:val="0004308E"/>
    <w:rsid w:val="0004342D"/>
    <w:rsid w:val="00043C85"/>
    <w:rsid w:val="000609E7"/>
    <w:rsid w:val="00061A5F"/>
    <w:rsid w:val="000627A1"/>
    <w:rsid w:val="00072DE4"/>
    <w:rsid w:val="00072EA0"/>
    <w:rsid w:val="00075E78"/>
    <w:rsid w:val="0007646D"/>
    <w:rsid w:val="0008196C"/>
    <w:rsid w:val="00083673"/>
    <w:rsid w:val="00085498"/>
    <w:rsid w:val="00085CAB"/>
    <w:rsid w:val="00086BCF"/>
    <w:rsid w:val="00087252"/>
    <w:rsid w:val="00090B5B"/>
    <w:rsid w:val="00091FA1"/>
    <w:rsid w:val="00094BD7"/>
    <w:rsid w:val="00096752"/>
    <w:rsid w:val="000A006E"/>
    <w:rsid w:val="000A0853"/>
    <w:rsid w:val="000A1E48"/>
    <w:rsid w:val="000A420D"/>
    <w:rsid w:val="000A715C"/>
    <w:rsid w:val="000B0A86"/>
    <w:rsid w:val="000B1149"/>
    <w:rsid w:val="000B2DFE"/>
    <w:rsid w:val="000B45BA"/>
    <w:rsid w:val="000C58FE"/>
    <w:rsid w:val="000C78C9"/>
    <w:rsid w:val="000D23C4"/>
    <w:rsid w:val="000D2DFB"/>
    <w:rsid w:val="000D315E"/>
    <w:rsid w:val="000D4133"/>
    <w:rsid w:val="000D5CC9"/>
    <w:rsid w:val="000D7D99"/>
    <w:rsid w:val="000D7DCE"/>
    <w:rsid w:val="000E16BC"/>
    <w:rsid w:val="000E24B9"/>
    <w:rsid w:val="000E51D6"/>
    <w:rsid w:val="000E59FE"/>
    <w:rsid w:val="000E67CC"/>
    <w:rsid w:val="000E7202"/>
    <w:rsid w:val="000F0933"/>
    <w:rsid w:val="000F6E86"/>
    <w:rsid w:val="00104C98"/>
    <w:rsid w:val="00104ED2"/>
    <w:rsid w:val="001066DA"/>
    <w:rsid w:val="001068D3"/>
    <w:rsid w:val="00107272"/>
    <w:rsid w:val="001119BF"/>
    <w:rsid w:val="00115022"/>
    <w:rsid w:val="00115976"/>
    <w:rsid w:val="001159DE"/>
    <w:rsid w:val="00115E6A"/>
    <w:rsid w:val="00117426"/>
    <w:rsid w:val="00124F98"/>
    <w:rsid w:val="00125CF2"/>
    <w:rsid w:val="001314AF"/>
    <w:rsid w:val="00131820"/>
    <w:rsid w:val="0013517F"/>
    <w:rsid w:val="00135910"/>
    <w:rsid w:val="00135ABC"/>
    <w:rsid w:val="001360B0"/>
    <w:rsid w:val="001368FD"/>
    <w:rsid w:val="00142CD4"/>
    <w:rsid w:val="00143BAC"/>
    <w:rsid w:val="00145856"/>
    <w:rsid w:val="001465BF"/>
    <w:rsid w:val="0014664F"/>
    <w:rsid w:val="00150389"/>
    <w:rsid w:val="001520E6"/>
    <w:rsid w:val="00152553"/>
    <w:rsid w:val="00156640"/>
    <w:rsid w:val="00157900"/>
    <w:rsid w:val="00161D1F"/>
    <w:rsid w:val="00161F05"/>
    <w:rsid w:val="001620A8"/>
    <w:rsid w:val="001659B4"/>
    <w:rsid w:val="00165E75"/>
    <w:rsid w:val="00167134"/>
    <w:rsid w:val="00167D7E"/>
    <w:rsid w:val="0017246A"/>
    <w:rsid w:val="0017271F"/>
    <w:rsid w:val="00173AA8"/>
    <w:rsid w:val="00173DF6"/>
    <w:rsid w:val="001746F7"/>
    <w:rsid w:val="00174EEF"/>
    <w:rsid w:val="00175037"/>
    <w:rsid w:val="0017624D"/>
    <w:rsid w:val="00183D1C"/>
    <w:rsid w:val="0018435C"/>
    <w:rsid w:val="00186697"/>
    <w:rsid w:val="00187A21"/>
    <w:rsid w:val="00190607"/>
    <w:rsid w:val="00191ED7"/>
    <w:rsid w:val="00195810"/>
    <w:rsid w:val="001A416F"/>
    <w:rsid w:val="001A4A2B"/>
    <w:rsid w:val="001B0867"/>
    <w:rsid w:val="001B2911"/>
    <w:rsid w:val="001B3EE8"/>
    <w:rsid w:val="001C4462"/>
    <w:rsid w:val="001C6660"/>
    <w:rsid w:val="001D0EB0"/>
    <w:rsid w:val="001D137A"/>
    <w:rsid w:val="001D146E"/>
    <w:rsid w:val="001D158F"/>
    <w:rsid w:val="001D3929"/>
    <w:rsid w:val="001E15C8"/>
    <w:rsid w:val="001E1F33"/>
    <w:rsid w:val="001E3E08"/>
    <w:rsid w:val="001E5E83"/>
    <w:rsid w:val="001F0D7C"/>
    <w:rsid w:val="001F2672"/>
    <w:rsid w:val="001F58D7"/>
    <w:rsid w:val="001F5A10"/>
    <w:rsid w:val="001F7A28"/>
    <w:rsid w:val="00202B66"/>
    <w:rsid w:val="00202FF9"/>
    <w:rsid w:val="002044E9"/>
    <w:rsid w:val="00205558"/>
    <w:rsid w:val="00205C6E"/>
    <w:rsid w:val="00207636"/>
    <w:rsid w:val="00211AC6"/>
    <w:rsid w:val="00215DDD"/>
    <w:rsid w:val="00216A90"/>
    <w:rsid w:val="00220C0F"/>
    <w:rsid w:val="0022125E"/>
    <w:rsid w:val="00221F17"/>
    <w:rsid w:val="00224C3B"/>
    <w:rsid w:val="002251C2"/>
    <w:rsid w:val="002264F2"/>
    <w:rsid w:val="0024113F"/>
    <w:rsid w:val="0024214F"/>
    <w:rsid w:val="00242658"/>
    <w:rsid w:val="00242AF7"/>
    <w:rsid w:val="002431EB"/>
    <w:rsid w:val="00243F44"/>
    <w:rsid w:val="002467B9"/>
    <w:rsid w:val="002475C5"/>
    <w:rsid w:val="00252341"/>
    <w:rsid w:val="0025276C"/>
    <w:rsid w:val="00255912"/>
    <w:rsid w:val="00256356"/>
    <w:rsid w:val="002568AD"/>
    <w:rsid w:val="00261835"/>
    <w:rsid w:val="00261F1B"/>
    <w:rsid w:val="00263A8E"/>
    <w:rsid w:val="00263E37"/>
    <w:rsid w:val="002641F7"/>
    <w:rsid w:val="002657F4"/>
    <w:rsid w:val="002723A8"/>
    <w:rsid w:val="002731E2"/>
    <w:rsid w:val="002748F4"/>
    <w:rsid w:val="00274DE8"/>
    <w:rsid w:val="0027632C"/>
    <w:rsid w:val="002817EE"/>
    <w:rsid w:val="00282B24"/>
    <w:rsid w:val="002832E7"/>
    <w:rsid w:val="002835C9"/>
    <w:rsid w:val="0028512B"/>
    <w:rsid w:val="00291A4C"/>
    <w:rsid w:val="002A2957"/>
    <w:rsid w:val="002A384E"/>
    <w:rsid w:val="002A57D4"/>
    <w:rsid w:val="002B0361"/>
    <w:rsid w:val="002B0CDD"/>
    <w:rsid w:val="002B156D"/>
    <w:rsid w:val="002B3D4E"/>
    <w:rsid w:val="002B3EBB"/>
    <w:rsid w:val="002B5138"/>
    <w:rsid w:val="002B54A4"/>
    <w:rsid w:val="002C0604"/>
    <w:rsid w:val="002C42C0"/>
    <w:rsid w:val="002C6395"/>
    <w:rsid w:val="002C6A24"/>
    <w:rsid w:val="002D2476"/>
    <w:rsid w:val="002D3C3B"/>
    <w:rsid w:val="002D46AF"/>
    <w:rsid w:val="002D65BA"/>
    <w:rsid w:val="002D7A6A"/>
    <w:rsid w:val="002E44A1"/>
    <w:rsid w:val="002E7C2E"/>
    <w:rsid w:val="002F1095"/>
    <w:rsid w:val="002F50EC"/>
    <w:rsid w:val="002F5272"/>
    <w:rsid w:val="002F71C9"/>
    <w:rsid w:val="0030254E"/>
    <w:rsid w:val="00302902"/>
    <w:rsid w:val="0030315B"/>
    <w:rsid w:val="003046F4"/>
    <w:rsid w:val="00304E29"/>
    <w:rsid w:val="00306263"/>
    <w:rsid w:val="00312A54"/>
    <w:rsid w:val="00314033"/>
    <w:rsid w:val="00315EE7"/>
    <w:rsid w:val="0031601B"/>
    <w:rsid w:val="003206F8"/>
    <w:rsid w:val="0032229C"/>
    <w:rsid w:val="0032324C"/>
    <w:rsid w:val="00323421"/>
    <w:rsid w:val="003256ED"/>
    <w:rsid w:val="0032599F"/>
    <w:rsid w:val="00326CB4"/>
    <w:rsid w:val="00330446"/>
    <w:rsid w:val="00340C7D"/>
    <w:rsid w:val="00342F89"/>
    <w:rsid w:val="00343736"/>
    <w:rsid w:val="00343749"/>
    <w:rsid w:val="0034424F"/>
    <w:rsid w:val="00346088"/>
    <w:rsid w:val="003515D2"/>
    <w:rsid w:val="003519AC"/>
    <w:rsid w:val="003547EF"/>
    <w:rsid w:val="00357DB4"/>
    <w:rsid w:val="003623BF"/>
    <w:rsid w:val="00363502"/>
    <w:rsid w:val="003678A1"/>
    <w:rsid w:val="0037078A"/>
    <w:rsid w:val="00371256"/>
    <w:rsid w:val="0037138A"/>
    <w:rsid w:val="00374B8A"/>
    <w:rsid w:val="00375A5A"/>
    <w:rsid w:val="00377641"/>
    <w:rsid w:val="00381CDD"/>
    <w:rsid w:val="00390596"/>
    <w:rsid w:val="00391D66"/>
    <w:rsid w:val="00393A2E"/>
    <w:rsid w:val="003961E5"/>
    <w:rsid w:val="00397259"/>
    <w:rsid w:val="00397901"/>
    <w:rsid w:val="003A14B1"/>
    <w:rsid w:val="003A15A0"/>
    <w:rsid w:val="003A4956"/>
    <w:rsid w:val="003A4B82"/>
    <w:rsid w:val="003A7AF1"/>
    <w:rsid w:val="003B1DBA"/>
    <w:rsid w:val="003B425B"/>
    <w:rsid w:val="003B6ABF"/>
    <w:rsid w:val="003C0548"/>
    <w:rsid w:val="003C15D6"/>
    <w:rsid w:val="003C29F4"/>
    <w:rsid w:val="003D24D7"/>
    <w:rsid w:val="003D5C2B"/>
    <w:rsid w:val="003E0CD5"/>
    <w:rsid w:val="003E127A"/>
    <w:rsid w:val="003E1925"/>
    <w:rsid w:val="003E3DAB"/>
    <w:rsid w:val="003E4AC8"/>
    <w:rsid w:val="003E4CDF"/>
    <w:rsid w:val="003E50A8"/>
    <w:rsid w:val="003E5986"/>
    <w:rsid w:val="003E6CEC"/>
    <w:rsid w:val="003E794D"/>
    <w:rsid w:val="003F00EB"/>
    <w:rsid w:val="003F1731"/>
    <w:rsid w:val="003F3A28"/>
    <w:rsid w:val="003F5758"/>
    <w:rsid w:val="00401B2B"/>
    <w:rsid w:val="00403772"/>
    <w:rsid w:val="004043FD"/>
    <w:rsid w:val="00404432"/>
    <w:rsid w:val="00404DC0"/>
    <w:rsid w:val="004067AF"/>
    <w:rsid w:val="00407175"/>
    <w:rsid w:val="004076D9"/>
    <w:rsid w:val="0041733A"/>
    <w:rsid w:val="00422552"/>
    <w:rsid w:val="004234C1"/>
    <w:rsid w:val="004236B5"/>
    <w:rsid w:val="00425149"/>
    <w:rsid w:val="00425ABC"/>
    <w:rsid w:val="00425FC3"/>
    <w:rsid w:val="0042779A"/>
    <w:rsid w:val="00433241"/>
    <w:rsid w:val="004332CF"/>
    <w:rsid w:val="00436DDD"/>
    <w:rsid w:val="00440533"/>
    <w:rsid w:val="0044476A"/>
    <w:rsid w:val="00446C46"/>
    <w:rsid w:val="00447115"/>
    <w:rsid w:val="00451801"/>
    <w:rsid w:val="0045307B"/>
    <w:rsid w:val="004536B2"/>
    <w:rsid w:val="00453A15"/>
    <w:rsid w:val="004544E3"/>
    <w:rsid w:val="00454737"/>
    <w:rsid w:val="004576F3"/>
    <w:rsid w:val="00470BD2"/>
    <w:rsid w:val="004718D8"/>
    <w:rsid w:val="00473345"/>
    <w:rsid w:val="00475757"/>
    <w:rsid w:val="00480809"/>
    <w:rsid w:val="00480F0E"/>
    <w:rsid w:val="00480FC1"/>
    <w:rsid w:val="0048371D"/>
    <w:rsid w:val="004846D3"/>
    <w:rsid w:val="00486BEE"/>
    <w:rsid w:val="00486D0A"/>
    <w:rsid w:val="004903D5"/>
    <w:rsid w:val="00490646"/>
    <w:rsid w:val="004914C6"/>
    <w:rsid w:val="004922FF"/>
    <w:rsid w:val="004928CD"/>
    <w:rsid w:val="00494349"/>
    <w:rsid w:val="0049440C"/>
    <w:rsid w:val="004976CD"/>
    <w:rsid w:val="00497EC9"/>
    <w:rsid w:val="004A03E0"/>
    <w:rsid w:val="004A0F24"/>
    <w:rsid w:val="004A24F1"/>
    <w:rsid w:val="004A38AE"/>
    <w:rsid w:val="004A4980"/>
    <w:rsid w:val="004A6833"/>
    <w:rsid w:val="004B1A7C"/>
    <w:rsid w:val="004B3645"/>
    <w:rsid w:val="004B3898"/>
    <w:rsid w:val="004B5351"/>
    <w:rsid w:val="004B6B22"/>
    <w:rsid w:val="004B70B1"/>
    <w:rsid w:val="004B7205"/>
    <w:rsid w:val="004C090B"/>
    <w:rsid w:val="004C7E15"/>
    <w:rsid w:val="004C7FFB"/>
    <w:rsid w:val="004D26A9"/>
    <w:rsid w:val="004D3659"/>
    <w:rsid w:val="004D39FB"/>
    <w:rsid w:val="004E13E8"/>
    <w:rsid w:val="004E243A"/>
    <w:rsid w:val="004E43BA"/>
    <w:rsid w:val="004E538E"/>
    <w:rsid w:val="004E7203"/>
    <w:rsid w:val="004E7A31"/>
    <w:rsid w:val="004F3384"/>
    <w:rsid w:val="00505E37"/>
    <w:rsid w:val="005064D9"/>
    <w:rsid w:val="005066C0"/>
    <w:rsid w:val="00507905"/>
    <w:rsid w:val="0051401E"/>
    <w:rsid w:val="0051677C"/>
    <w:rsid w:val="005224A7"/>
    <w:rsid w:val="005248E3"/>
    <w:rsid w:val="005301F3"/>
    <w:rsid w:val="00532653"/>
    <w:rsid w:val="00533F31"/>
    <w:rsid w:val="005342BF"/>
    <w:rsid w:val="00534F69"/>
    <w:rsid w:val="00540908"/>
    <w:rsid w:val="00544468"/>
    <w:rsid w:val="005449F4"/>
    <w:rsid w:val="00544DDA"/>
    <w:rsid w:val="005468B2"/>
    <w:rsid w:val="005479CD"/>
    <w:rsid w:val="0055370A"/>
    <w:rsid w:val="005542E1"/>
    <w:rsid w:val="00554995"/>
    <w:rsid w:val="00554A72"/>
    <w:rsid w:val="0055524F"/>
    <w:rsid w:val="00556BEC"/>
    <w:rsid w:val="00556FBD"/>
    <w:rsid w:val="005624DC"/>
    <w:rsid w:val="005648B8"/>
    <w:rsid w:val="005667F4"/>
    <w:rsid w:val="005704A9"/>
    <w:rsid w:val="00572ACD"/>
    <w:rsid w:val="00572B83"/>
    <w:rsid w:val="00576ABA"/>
    <w:rsid w:val="00580689"/>
    <w:rsid w:val="00582506"/>
    <w:rsid w:val="00582E3F"/>
    <w:rsid w:val="005856CD"/>
    <w:rsid w:val="00590306"/>
    <w:rsid w:val="00595105"/>
    <w:rsid w:val="00595617"/>
    <w:rsid w:val="005A3D5A"/>
    <w:rsid w:val="005A42EA"/>
    <w:rsid w:val="005A6FFF"/>
    <w:rsid w:val="005A77A8"/>
    <w:rsid w:val="005B113C"/>
    <w:rsid w:val="005B3C4F"/>
    <w:rsid w:val="005B7496"/>
    <w:rsid w:val="005B7F6C"/>
    <w:rsid w:val="005C031F"/>
    <w:rsid w:val="005C1013"/>
    <w:rsid w:val="005C1E31"/>
    <w:rsid w:val="005C387A"/>
    <w:rsid w:val="005C5400"/>
    <w:rsid w:val="005C5698"/>
    <w:rsid w:val="005C6005"/>
    <w:rsid w:val="005D0364"/>
    <w:rsid w:val="005D0A65"/>
    <w:rsid w:val="005D0AAE"/>
    <w:rsid w:val="005D156F"/>
    <w:rsid w:val="005D2C67"/>
    <w:rsid w:val="005D3BC7"/>
    <w:rsid w:val="005D41CA"/>
    <w:rsid w:val="005D781D"/>
    <w:rsid w:val="005D7B06"/>
    <w:rsid w:val="005E0262"/>
    <w:rsid w:val="005E0265"/>
    <w:rsid w:val="005E137D"/>
    <w:rsid w:val="005E174C"/>
    <w:rsid w:val="005E2197"/>
    <w:rsid w:val="005E77A9"/>
    <w:rsid w:val="005E7ADF"/>
    <w:rsid w:val="005F3C1C"/>
    <w:rsid w:val="005F424E"/>
    <w:rsid w:val="005F4C79"/>
    <w:rsid w:val="00600009"/>
    <w:rsid w:val="00603020"/>
    <w:rsid w:val="0060358C"/>
    <w:rsid w:val="006043FB"/>
    <w:rsid w:val="006044A6"/>
    <w:rsid w:val="00604BBB"/>
    <w:rsid w:val="00605B75"/>
    <w:rsid w:val="00606CBE"/>
    <w:rsid w:val="00607277"/>
    <w:rsid w:val="006117F8"/>
    <w:rsid w:val="00611FFD"/>
    <w:rsid w:val="00613F73"/>
    <w:rsid w:val="006152C9"/>
    <w:rsid w:val="006209EF"/>
    <w:rsid w:val="00621451"/>
    <w:rsid w:val="00621933"/>
    <w:rsid w:val="006225D1"/>
    <w:rsid w:val="00623557"/>
    <w:rsid w:val="0062612C"/>
    <w:rsid w:val="00627184"/>
    <w:rsid w:val="00627CAC"/>
    <w:rsid w:val="00631400"/>
    <w:rsid w:val="0063167D"/>
    <w:rsid w:val="00632ED2"/>
    <w:rsid w:val="0063576E"/>
    <w:rsid w:val="00635856"/>
    <w:rsid w:val="0064019B"/>
    <w:rsid w:val="00640D4F"/>
    <w:rsid w:val="006435AC"/>
    <w:rsid w:val="006436C7"/>
    <w:rsid w:val="0064508C"/>
    <w:rsid w:val="00645723"/>
    <w:rsid w:val="006461B6"/>
    <w:rsid w:val="0064683B"/>
    <w:rsid w:val="00646A38"/>
    <w:rsid w:val="0065030B"/>
    <w:rsid w:val="00651ECF"/>
    <w:rsid w:val="006533CC"/>
    <w:rsid w:val="006534D8"/>
    <w:rsid w:val="0065443B"/>
    <w:rsid w:val="00656E4A"/>
    <w:rsid w:val="0065788F"/>
    <w:rsid w:val="006603E8"/>
    <w:rsid w:val="00662B55"/>
    <w:rsid w:val="00665F07"/>
    <w:rsid w:val="00672EDC"/>
    <w:rsid w:val="00674BF1"/>
    <w:rsid w:val="006757ED"/>
    <w:rsid w:val="00677954"/>
    <w:rsid w:val="00681DC3"/>
    <w:rsid w:val="00682A83"/>
    <w:rsid w:val="00686722"/>
    <w:rsid w:val="00686A62"/>
    <w:rsid w:val="00687D1B"/>
    <w:rsid w:val="00690171"/>
    <w:rsid w:val="00690338"/>
    <w:rsid w:val="006909E8"/>
    <w:rsid w:val="00690F25"/>
    <w:rsid w:val="00692314"/>
    <w:rsid w:val="00693111"/>
    <w:rsid w:val="00693994"/>
    <w:rsid w:val="00697B8A"/>
    <w:rsid w:val="006A43A1"/>
    <w:rsid w:val="006A4E2A"/>
    <w:rsid w:val="006A5494"/>
    <w:rsid w:val="006A5D79"/>
    <w:rsid w:val="006B1897"/>
    <w:rsid w:val="006B2E01"/>
    <w:rsid w:val="006B5BC1"/>
    <w:rsid w:val="006B6CB4"/>
    <w:rsid w:val="006C3F80"/>
    <w:rsid w:val="006C44E2"/>
    <w:rsid w:val="006C4CC3"/>
    <w:rsid w:val="006C54B5"/>
    <w:rsid w:val="006C5FA0"/>
    <w:rsid w:val="006C68EC"/>
    <w:rsid w:val="006D0BBD"/>
    <w:rsid w:val="006D1A47"/>
    <w:rsid w:val="006D44E0"/>
    <w:rsid w:val="006D4C45"/>
    <w:rsid w:val="006D539A"/>
    <w:rsid w:val="006D635B"/>
    <w:rsid w:val="006D69BE"/>
    <w:rsid w:val="006E1ADD"/>
    <w:rsid w:val="006E5C05"/>
    <w:rsid w:val="006F3CB4"/>
    <w:rsid w:val="006F51C2"/>
    <w:rsid w:val="006F64C8"/>
    <w:rsid w:val="007008AE"/>
    <w:rsid w:val="007028EC"/>
    <w:rsid w:val="007032AC"/>
    <w:rsid w:val="0070442D"/>
    <w:rsid w:val="0070661A"/>
    <w:rsid w:val="00711595"/>
    <w:rsid w:val="007139D5"/>
    <w:rsid w:val="00714039"/>
    <w:rsid w:val="00714927"/>
    <w:rsid w:val="00714C6F"/>
    <w:rsid w:val="00715DEF"/>
    <w:rsid w:val="007167F6"/>
    <w:rsid w:val="00717A54"/>
    <w:rsid w:val="007206B1"/>
    <w:rsid w:val="00721DB8"/>
    <w:rsid w:val="00721E3F"/>
    <w:rsid w:val="00724294"/>
    <w:rsid w:val="00726887"/>
    <w:rsid w:val="00727533"/>
    <w:rsid w:val="00731218"/>
    <w:rsid w:val="0073362E"/>
    <w:rsid w:val="00735E6E"/>
    <w:rsid w:val="0074166C"/>
    <w:rsid w:val="00741DE8"/>
    <w:rsid w:val="007437AC"/>
    <w:rsid w:val="00743EC4"/>
    <w:rsid w:val="0074454C"/>
    <w:rsid w:val="007455C1"/>
    <w:rsid w:val="0074668B"/>
    <w:rsid w:val="007468CC"/>
    <w:rsid w:val="00747AF0"/>
    <w:rsid w:val="00747B25"/>
    <w:rsid w:val="00755CC3"/>
    <w:rsid w:val="0075645D"/>
    <w:rsid w:val="00756684"/>
    <w:rsid w:val="0076171B"/>
    <w:rsid w:val="007638B8"/>
    <w:rsid w:val="00763BC1"/>
    <w:rsid w:val="00763FF2"/>
    <w:rsid w:val="00764C02"/>
    <w:rsid w:val="007700D9"/>
    <w:rsid w:val="00770445"/>
    <w:rsid w:val="007712DF"/>
    <w:rsid w:val="00771DAD"/>
    <w:rsid w:val="00772918"/>
    <w:rsid w:val="00772FF9"/>
    <w:rsid w:val="007731BA"/>
    <w:rsid w:val="00774D60"/>
    <w:rsid w:val="00774EF3"/>
    <w:rsid w:val="007765B0"/>
    <w:rsid w:val="0077670C"/>
    <w:rsid w:val="00781DCC"/>
    <w:rsid w:val="007824A4"/>
    <w:rsid w:val="0078498C"/>
    <w:rsid w:val="00784DEB"/>
    <w:rsid w:val="00790D9A"/>
    <w:rsid w:val="00791732"/>
    <w:rsid w:val="00792EED"/>
    <w:rsid w:val="00793BF6"/>
    <w:rsid w:val="00795F3F"/>
    <w:rsid w:val="00796946"/>
    <w:rsid w:val="00797A8B"/>
    <w:rsid w:val="00797C01"/>
    <w:rsid w:val="007A3CDB"/>
    <w:rsid w:val="007B26DD"/>
    <w:rsid w:val="007B3BEE"/>
    <w:rsid w:val="007B3C76"/>
    <w:rsid w:val="007B484A"/>
    <w:rsid w:val="007B5622"/>
    <w:rsid w:val="007C1675"/>
    <w:rsid w:val="007C4D9F"/>
    <w:rsid w:val="007C5445"/>
    <w:rsid w:val="007C60E9"/>
    <w:rsid w:val="007C6A3F"/>
    <w:rsid w:val="007D412C"/>
    <w:rsid w:val="007D4431"/>
    <w:rsid w:val="007D4F94"/>
    <w:rsid w:val="007D7442"/>
    <w:rsid w:val="007E0EC2"/>
    <w:rsid w:val="007E1A2E"/>
    <w:rsid w:val="007E1EF0"/>
    <w:rsid w:val="007E77DA"/>
    <w:rsid w:val="007E7B41"/>
    <w:rsid w:val="007F7DA7"/>
    <w:rsid w:val="0080003B"/>
    <w:rsid w:val="00800542"/>
    <w:rsid w:val="00802DC2"/>
    <w:rsid w:val="0080450F"/>
    <w:rsid w:val="0080646B"/>
    <w:rsid w:val="0080745F"/>
    <w:rsid w:val="00811A95"/>
    <w:rsid w:val="00812FEA"/>
    <w:rsid w:val="00813D91"/>
    <w:rsid w:val="00814FCA"/>
    <w:rsid w:val="008155CE"/>
    <w:rsid w:val="0081588C"/>
    <w:rsid w:val="0081645A"/>
    <w:rsid w:val="00816467"/>
    <w:rsid w:val="00816EFF"/>
    <w:rsid w:val="00816F26"/>
    <w:rsid w:val="00817708"/>
    <w:rsid w:val="008231D8"/>
    <w:rsid w:val="008242D7"/>
    <w:rsid w:val="008248B4"/>
    <w:rsid w:val="008248D1"/>
    <w:rsid w:val="0082515D"/>
    <w:rsid w:val="008252A2"/>
    <w:rsid w:val="00831BF2"/>
    <w:rsid w:val="0083321C"/>
    <w:rsid w:val="0083408E"/>
    <w:rsid w:val="00834C28"/>
    <w:rsid w:val="00834D91"/>
    <w:rsid w:val="0083586B"/>
    <w:rsid w:val="00840E7C"/>
    <w:rsid w:val="00843C99"/>
    <w:rsid w:val="00844209"/>
    <w:rsid w:val="00845709"/>
    <w:rsid w:val="00845A67"/>
    <w:rsid w:val="0084609F"/>
    <w:rsid w:val="008475F3"/>
    <w:rsid w:val="008478E5"/>
    <w:rsid w:val="00850359"/>
    <w:rsid w:val="00850482"/>
    <w:rsid w:val="008513A0"/>
    <w:rsid w:val="0085564C"/>
    <w:rsid w:val="008567A4"/>
    <w:rsid w:val="00860317"/>
    <w:rsid w:val="00862E72"/>
    <w:rsid w:val="008639A1"/>
    <w:rsid w:val="00866181"/>
    <w:rsid w:val="00867052"/>
    <w:rsid w:val="008671FA"/>
    <w:rsid w:val="00871056"/>
    <w:rsid w:val="008718A9"/>
    <w:rsid w:val="008721F6"/>
    <w:rsid w:val="00875F99"/>
    <w:rsid w:val="00876DAA"/>
    <w:rsid w:val="008808BF"/>
    <w:rsid w:val="00881735"/>
    <w:rsid w:val="00885736"/>
    <w:rsid w:val="008901DC"/>
    <w:rsid w:val="008910B6"/>
    <w:rsid w:val="00892423"/>
    <w:rsid w:val="008958D3"/>
    <w:rsid w:val="00897145"/>
    <w:rsid w:val="008A0B19"/>
    <w:rsid w:val="008A2959"/>
    <w:rsid w:val="008A6720"/>
    <w:rsid w:val="008A69D1"/>
    <w:rsid w:val="008B0DBA"/>
    <w:rsid w:val="008B21AA"/>
    <w:rsid w:val="008B40A9"/>
    <w:rsid w:val="008B4D42"/>
    <w:rsid w:val="008B6BAF"/>
    <w:rsid w:val="008B7AA0"/>
    <w:rsid w:val="008C2DA8"/>
    <w:rsid w:val="008C2F17"/>
    <w:rsid w:val="008C2FF0"/>
    <w:rsid w:val="008C31E1"/>
    <w:rsid w:val="008C549F"/>
    <w:rsid w:val="008D0A49"/>
    <w:rsid w:val="008D2913"/>
    <w:rsid w:val="008D3528"/>
    <w:rsid w:val="008D4FBE"/>
    <w:rsid w:val="008D5571"/>
    <w:rsid w:val="008E29E7"/>
    <w:rsid w:val="008E4029"/>
    <w:rsid w:val="008E5CCD"/>
    <w:rsid w:val="008E63F9"/>
    <w:rsid w:val="008E7228"/>
    <w:rsid w:val="008E7F56"/>
    <w:rsid w:val="008F11AD"/>
    <w:rsid w:val="008F1E4C"/>
    <w:rsid w:val="008F299E"/>
    <w:rsid w:val="008F37A9"/>
    <w:rsid w:val="008F537E"/>
    <w:rsid w:val="008F5AD6"/>
    <w:rsid w:val="008F5EFD"/>
    <w:rsid w:val="008F6AA7"/>
    <w:rsid w:val="008F7831"/>
    <w:rsid w:val="008F7F9D"/>
    <w:rsid w:val="00900CDE"/>
    <w:rsid w:val="00901337"/>
    <w:rsid w:val="00901E89"/>
    <w:rsid w:val="009020BD"/>
    <w:rsid w:val="00905B5C"/>
    <w:rsid w:val="00905E74"/>
    <w:rsid w:val="00913CC7"/>
    <w:rsid w:val="00915F31"/>
    <w:rsid w:val="00917689"/>
    <w:rsid w:val="00917876"/>
    <w:rsid w:val="00920495"/>
    <w:rsid w:val="009211AD"/>
    <w:rsid w:val="00922AC5"/>
    <w:rsid w:val="009252E8"/>
    <w:rsid w:val="009254D4"/>
    <w:rsid w:val="00927E6E"/>
    <w:rsid w:val="0093126A"/>
    <w:rsid w:val="00931FD9"/>
    <w:rsid w:val="009336DF"/>
    <w:rsid w:val="00936E60"/>
    <w:rsid w:val="00937A22"/>
    <w:rsid w:val="00941CF5"/>
    <w:rsid w:val="009464AA"/>
    <w:rsid w:val="00947A35"/>
    <w:rsid w:val="00951C59"/>
    <w:rsid w:val="00955035"/>
    <w:rsid w:val="00955B06"/>
    <w:rsid w:val="009568A9"/>
    <w:rsid w:val="009569F3"/>
    <w:rsid w:val="0095734C"/>
    <w:rsid w:val="0095783F"/>
    <w:rsid w:val="009607C9"/>
    <w:rsid w:val="00962DDA"/>
    <w:rsid w:val="00963E4E"/>
    <w:rsid w:val="0096583E"/>
    <w:rsid w:val="00965898"/>
    <w:rsid w:val="009701F2"/>
    <w:rsid w:val="00970D20"/>
    <w:rsid w:val="00970D97"/>
    <w:rsid w:val="0097186B"/>
    <w:rsid w:val="0097256B"/>
    <w:rsid w:val="00977419"/>
    <w:rsid w:val="009813ED"/>
    <w:rsid w:val="00983206"/>
    <w:rsid w:val="00984D64"/>
    <w:rsid w:val="0098533D"/>
    <w:rsid w:val="00990F4B"/>
    <w:rsid w:val="00991B76"/>
    <w:rsid w:val="0099606D"/>
    <w:rsid w:val="009968B3"/>
    <w:rsid w:val="00997964"/>
    <w:rsid w:val="009A0CEA"/>
    <w:rsid w:val="009A1BEE"/>
    <w:rsid w:val="009A29B9"/>
    <w:rsid w:val="009A5131"/>
    <w:rsid w:val="009A52C3"/>
    <w:rsid w:val="009A72D3"/>
    <w:rsid w:val="009B1E97"/>
    <w:rsid w:val="009B2DD6"/>
    <w:rsid w:val="009B46D4"/>
    <w:rsid w:val="009B4A5F"/>
    <w:rsid w:val="009C4091"/>
    <w:rsid w:val="009C7197"/>
    <w:rsid w:val="009C7212"/>
    <w:rsid w:val="009C769D"/>
    <w:rsid w:val="009C78E9"/>
    <w:rsid w:val="009D1CF5"/>
    <w:rsid w:val="009D441A"/>
    <w:rsid w:val="009D5D0C"/>
    <w:rsid w:val="009D6A06"/>
    <w:rsid w:val="009D7FF3"/>
    <w:rsid w:val="009E505D"/>
    <w:rsid w:val="009E5E9B"/>
    <w:rsid w:val="009E65AE"/>
    <w:rsid w:val="009F118C"/>
    <w:rsid w:val="009F13B5"/>
    <w:rsid w:val="009F2BAC"/>
    <w:rsid w:val="009F6064"/>
    <w:rsid w:val="009F610D"/>
    <w:rsid w:val="00A01F73"/>
    <w:rsid w:val="00A0269B"/>
    <w:rsid w:val="00A049E1"/>
    <w:rsid w:val="00A10A17"/>
    <w:rsid w:val="00A113EF"/>
    <w:rsid w:val="00A117D7"/>
    <w:rsid w:val="00A207F7"/>
    <w:rsid w:val="00A2289A"/>
    <w:rsid w:val="00A25418"/>
    <w:rsid w:val="00A27586"/>
    <w:rsid w:val="00A31DAF"/>
    <w:rsid w:val="00A320F4"/>
    <w:rsid w:val="00A32503"/>
    <w:rsid w:val="00A32737"/>
    <w:rsid w:val="00A35692"/>
    <w:rsid w:val="00A35AC9"/>
    <w:rsid w:val="00A367D5"/>
    <w:rsid w:val="00A46049"/>
    <w:rsid w:val="00A470B9"/>
    <w:rsid w:val="00A4796A"/>
    <w:rsid w:val="00A50321"/>
    <w:rsid w:val="00A51E75"/>
    <w:rsid w:val="00A53B53"/>
    <w:rsid w:val="00A54557"/>
    <w:rsid w:val="00A54983"/>
    <w:rsid w:val="00A5665C"/>
    <w:rsid w:val="00A60A5A"/>
    <w:rsid w:val="00A61DBE"/>
    <w:rsid w:val="00A70947"/>
    <w:rsid w:val="00A71EF1"/>
    <w:rsid w:val="00A74173"/>
    <w:rsid w:val="00A745F9"/>
    <w:rsid w:val="00A74724"/>
    <w:rsid w:val="00A751CA"/>
    <w:rsid w:val="00A75F4E"/>
    <w:rsid w:val="00A765A0"/>
    <w:rsid w:val="00A77069"/>
    <w:rsid w:val="00A7727C"/>
    <w:rsid w:val="00A77EC6"/>
    <w:rsid w:val="00A80480"/>
    <w:rsid w:val="00A80B16"/>
    <w:rsid w:val="00A814EC"/>
    <w:rsid w:val="00A82CE9"/>
    <w:rsid w:val="00A84656"/>
    <w:rsid w:val="00A84BD9"/>
    <w:rsid w:val="00A90C21"/>
    <w:rsid w:val="00A91DA7"/>
    <w:rsid w:val="00A92F78"/>
    <w:rsid w:val="00A96874"/>
    <w:rsid w:val="00A96922"/>
    <w:rsid w:val="00AA10E4"/>
    <w:rsid w:val="00AA3962"/>
    <w:rsid w:val="00AA4CBF"/>
    <w:rsid w:val="00AA643C"/>
    <w:rsid w:val="00AA646A"/>
    <w:rsid w:val="00AA7820"/>
    <w:rsid w:val="00AB504B"/>
    <w:rsid w:val="00AB691A"/>
    <w:rsid w:val="00AB7097"/>
    <w:rsid w:val="00AB7DA8"/>
    <w:rsid w:val="00AB7DFC"/>
    <w:rsid w:val="00AC083C"/>
    <w:rsid w:val="00AC0AB5"/>
    <w:rsid w:val="00AC1DBE"/>
    <w:rsid w:val="00AC3FF6"/>
    <w:rsid w:val="00AC6033"/>
    <w:rsid w:val="00AC7017"/>
    <w:rsid w:val="00AD0570"/>
    <w:rsid w:val="00AD0AF6"/>
    <w:rsid w:val="00AD2566"/>
    <w:rsid w:val="00AD28FC"/>
    <w:rsid w:val="00AD5958"/>
    <w:rsid w:val="00AE1552"/>
    <w:rsid w:val="00AE25E2"/>
    <w:rsid w:val="00AE6973"/>
    <w:rsid w:val="00AE79AD"/>
    <w:rsid w:val="00AE7A1F"/>
    <w:rsid w:val="00AE7EAC"/>
    <w:rsid w:val="00AF51F1"/>
    <w:rsid w:val="00AF531F"/>
    <w:rsid w:val="00AF586B"/>
    <w:rsid w:val="00AF7496"/>
    <w:rsid w:val="00B01148"/>
    <w:rsid w:val="00B02D85"/>
    <w:rsid w:val="00B03303"/>
    <w:rsid w:val="00B056D9"/>
    <w:rsid w:val="00B05C57"/>
    <w:rsid w:val="00B060B3"/>
    <w:rsid w:val="00B07744"/>
    <w:rsid w:val="00B1221D"/>
    <w:rsid w:val="00B13632"/>
    <w:rsid w:val="00B1549D"/>
    <w:rsid w:val="00B1696F"/>
    <w:rsid w:val="00B2065B"/>
    <w:rsid w:val="00B22004"/>
    <w:rsid w:val="00B22802"/>
    <w:rsid w:val="00B25C1D"/>
    <w:rsid w:val="00B261F3"/>
    <w:rsid w:val="00B3085A"/>
    <w:rsid w:val="00B31AA9"/>
    <w:rsid w:val="00B33030"/>
    <w:rsid w:val="00B33B3C"/>
    <w:rsid w:val="00B35552"/>
    <w:rsid w:val="00B375ED"/>
    <w:rsid w:val="00B4148E"/>
    <w:rsid w:val="00B41B1A"/>
    <w:rsid w:val="00B41E93"/>
    <w:rsid w:val="00B4491B"/>
    <w:rsid w:val="00B46EC7"/>
    <w:rsid w:val="00B511D3"/>
    <w:rsid w:val="00B51F2E"/>
    <w:rsid w:val="00B5230C"/>
    <w:rsid w:val="00B54443"/>
    <w:rsid w:val="00B60873"/>
    <w:rsid w:val="00B614DB"/>
    <w:rsid w:val="00B645EF"/>
    <w:rsid w:val="00B66E6D"/>
    <w:rsid w:val="00B7035C"/>
    <w:rsid w:val="00B70D0A"/>
    <w:rsid w:val="00B7252B"/>
    <w:rsid w:val="00B74123"/>
    <w:rsid w:val="00B76B33"/>
    <w:rsid w:val="00B76DBE"/>
    <w:rsid w:val="00B77A83"/>
    <w:rsid w:val="00B77D9B"/>
    <w:rsid w:val="00B834B0"/>
    <w:rsid w:val="00B85615"/>
    <w:rsid w:val="00B9178B"/>
    <w:rsid w:val="00B94C8C"/>
    <w:rsid w:val="00B9535D"/>
    <w:rsid w:val="00B96D28"/>
    <w:rsid w:val="00BA0797"/>
    <w:rsid w:val="00BA1235"/>
    <w:rsid w:val="00BA3FCD"/>
    <w:rsid w:val="00BA4220"/>
    <w:rsid w:val="00BA5053"/>
    <w:rsid w:val="00BB2A6F"/>
    <w:rsid w:val="00BB3742"/>
    <w:rsid w:val="00BB3752"/>
    <w:rsid w:val="00BB3CAF"/>
    <w:rsid w:val="00BB525D"/>
    <w:rsid w:val="00BB60EF"/>
    <w:rsid w:val="00BC0E32"/>
    <w:rsid w:val="00BC4ACA"/>
    <w:rsid w:val="00BC5AA1"/>
    <w:rsid w:val="00BD57F0"/>
    <w:rsid w:val="00BD64C3"/>
    <w:rsid w:val="00BE1664"/>
    <w:rsid w:val="00BE4F72"/>
    <w:rsid w:val="00BE5569"/>
    <w:rsid w:val="00BF2BAC"/>
    <w:rsid w:val="00BF592E"/>
    <w:rsid w:val="00BF5DB4"/>
    <w:rsid w:val="00BF5FED"/>
    <w:rsid w:val="00C03512"/>
    <w:rsid w:val="00C049B4"/>
    <w:rsid w:val="00C05B52"/>
    <w:rsid w:val="00C0600F"/>
    <w:rsid w:val="00C063F7"/>
    <w:rsid w:val="00C104E9"/>
    <w:rsid w:val="00C10B68"/>
    <w:rsid w:val="00C10F31"/>
    <w:rsid w:val="00C143EA"/>
    <w:rsid w:val="00C16D30"/>
    <w:rsid w:val="00C211A4"/>
    <w:rsid w:val="00C2130C"/>
    <w:rsid w:val="00C244F8"/>
    <w:rsid w:val="00C24749"/>
    <w:rsid w:val="00C26C24"/>
    <w:rsid w:val="00C312D0"/>
    <w:rsid w:val="00C31FCD"/>
    <w:rsid w:val="00C350E0"/>
    <w:rsid w:val="00C3616A"/>
    <w:rsid w:val="00C361CF"/>
    <w:rsid w:val="00C40858"/>
    <w:rsid w:val="00C40DE0"/>
    <w:rsid w:val="00C414F2"/>
    <w:rsid w:val="00C42DCE"/>
    <w:rsid w:val="00C42E68"/>
    <w:rsid w:val="00C4509F"/>
    <w:rsid w:val="00C46744"/>
    <w:rsid w:val="00C519A1"/>
    <w:rsid w:val="00C522BE"/>
    <w:rsid w:val="00C535A1"/>
    <w:rsid w:val="00C54FE8"/>
    <w:rsid w:val="00C57F64"/>
    <w:rsid w:val="00C63AB2"/>
    <w:rsid w:val="00C657F3"/>
    <w:rsid w:val="00C6677D"/>
    <w:rsid w:val="00C679F8"/>
    <w:rsid w:val="00C67F08"/>
    <w:rsid w:val="00C70341"/>
    <w:rsid w:val="00C70783"/>
    <w:rsid w:val="00C7619D"/>
    <w:rsid w:val="00C77CC3"/>
    <w:rsid w:val="00C80F1B"/>
    <w:rsid w:val="00C84DCE"/>
    <w:rsid w:val="00C85BFA"/>
    <w:rsid w:val="00C908F5"/>
    <w:rsid w:val="00C912B5"/>
    <w:rsid w:val="00C935DA"/>
    <w:rsid w:val="00C94338"/>
    <w:rsid w:val="00C95553"/>
    <w:rsid w:val="00C971EE"/>
    <w:rsid w:val="00C977EE"/>
    <w:rsid w:val="00CA01F4"/>
    <w:rsid w:val="00CA2E99"/>
    <w:rsid w:val="00CA3C16"/>
    <w:rsid w:val="00CA686E"/>
    <w:rsid w:val="00CA6B8A"/>
    <w:rsid w:val="00CB3E81"/>
    <w:rsid w:val="00CB503F"/>
    <w:rsid w:val="00CB5F7C"/>
    <w:rsid w:val="00CC393D"/>
    <w:rsid w:val="00CC4D94"/>
    <w:rsid w:val="00CC5580"/>
    <w:rsid w:val="00CC7473"/>
    <w:rsid w:val="00CD1B56"/>
    <w:rsid w:val="00CD5363"/>
    <w:rsid w:val="00CD5EAC"/>
    <w:rsid w:val="00CD763A"/>
    <w:rsid w:val="00CE0B65"/>
    <w:rsid w:val="00CE0E51"/>
    <w:rsid w:val="00CE40C5"/>
    <w:rsid w:val="00CE49C5"/>
    <w:rsid w:val="00CE4D97"/>
    <w:rsid w:val="00CE542E"/>
    <w:rsid w:val="00CE67BC"/>
    <w:rsid w:val="00CF0A7B"/>
    <w:rsid w:val="00CF1678"/>
    <w:rsid w:val="00CF2A9D"/>
    <w:rsid w:val="00CF3A3D"/>
    <w:rsid w:val="00CF446D"/>
    <w:rsid w:val="00CF4828"/>
    <w:rsid w:val="00CF5DC0"/>
    <w:rsid w:val="00CF5F7F"/>
    <w:rsid w:val="00D02561"/>
    <w:rsid w:val="00D042B7"/>
    <w:rsid w:val="00D0501F"/>
    <w:rsid w:val="00D07B21"/>
    <w:rsid w:val="00D10EEE"/>
    <w:rsid w:val="00D122D3"/>
    <w:rsid w:val="00D12FCD"/>
    <w:rsid w:val="00D1385C"/>
    <w:rsid w:val="00D14082"/>
    <w:rsid w:val="00D14C78"/>
    <w:rsid w:val="00D161D5"/>
    <w:rsid w:val="00D2063F"/>
    <w:rsid w:val="00D2104B"/>
    <w:rsid w:val="00D219E5"/>
    <w:rsid w:val="00D2291E"/>
    <w:rsid w:val="00D22A68"/>
    <w:rsid w:val="00D2490C"/>
    <w:rsid w:val="00D24E67"/>
    <w:rsid w:val="00D25C3A"/>
    <w:rsid w:val="00D25F19"/>
    <w:rsid w:val="00D273EA"/>
    <w:rsid w:val="00D30429"/>
    <w:rsid w:val="00D30734"/>
    <w:rsid w:val="00D317B3"/>
    <w:rsid w:val="00D32B0B"/>
    <w:rsid w:val="00D40A5B"/>
    <w:rsid w:val="00D40BF7"/>
    <w:rsid w:val="00D42324"/>
    <w:rsid w:val="00D4342A"/>
    <w:rsid w:val="00D44501"/>
    <w:rsid w:val="00D46BE6"/>
    <w:rsid w:val="00D46E15"/>
    <w:rsid w:val="00D522C8"/>
    <w:rsid w:val="00D526F9"/>
    <w:rsid w:val="00D53D6E"/>
    <w:rsid w:val="00D541A6"/>
    <w:rsid w:val="00D544AD"/>
    <w:rsid w:val="00D556C2"/>
    <w:rsid w:val="00D57708"/>
    <w:rsid w:val="00D5788A"/>
    <w:rsid w:val="00D6020F"/>
    <w:rsid w:val="00D60E62"/>
    <w:rsid w:val="00D63EE8"/>
    <w:rsid w:val="00D6645F"/>
    <w:rsid w:val="00D66E76"/>
    <w:rsid w:val="00D676CD"/>
    <w:rsid w:val="00D70C00"/>
    <w:rsid w:val="00D72470"/>
    <w:rsid w:val="00D727F8"/>
    <w:rsid w:val="00D73EF4"/>
    <w:rsid w:val="00D747E6"/>
    <w:rsid w:val="00D77150"/>
    <w:rsid w:val="00D77DF7"/>
    <w:rsid w:val="00D809E4"/>
    <w:rsid w:val="00D832A2"/>
    <w:rsid w:val="00D85943"/>
    <w:rsid w:val="00D86745"/>
    <w:rsid w:val="00D90032"/>
    <w:rsid w:val="00D9431A"/>
    <w:rsid w:val="00D94D6B"/>
    <w:rsid w:val="00D95ECF"/>
    <w:rsid w:val="00D96A6C"/>
    <w:rsid w:val="00D974BE"/>
    <w:rsid w:val="00DA0B46"/>
    <w:rsid w:val="00DA145F"/>
    <w:rsid w:val="00DA173B"/>
    <w:rsid w:val="00DA2631"/>
    <w:rsid w:val="00DA2AED"/>
    <w:rsid w:val="00DA31FD"/>
    <w:rsid w:val="00DA562A"/>
    <w:rsid w:val="00DA612A"/>
    <w:rsid w:val="00DB0661"/>
    <w:rsid w:val="00DB1D19"/>
    <w:rsid w:val="00DB2409"/>
    <w:rsid w:val="00DB308E"/>
    <w:rsid w:val="00DB3B5F"/>
    <w:rsid w:val="00DB663B"/>
    <w:rsid w:val="00DB6936"/>
    <w:rsid w:val="00DC02AC"/>
    <w:rsid w:val="00DC4EFD"/>
    <w:rsid w:val="00DC66CB"/>
    <w:rsid w:val="00DC7A97"/>
    <w:rsid w:val="00DD0688"/>
    <w:rsid w:val="00DD12ED"/>
    <w:rsid w:val="00DD194A"/>
    <w:rsid w:val="00DD35A9"/>
    <w:rsid w:val="00DD4641"/>
    <w:rsid w:val="00DD65E6"/>
    <w:rsid w:val="00DD7F33"/>
    <w:rsid w:val="00DE0492"/>
    <w:rsid w:val="00DE751A"/>
    <w:rsid w:val="00DE7566"/>
    <w:rsid w:val="00DE771B"/>
    <w:rsid w:val="00DF169E"/>
    <w:rsid w:val="00E0464C"/>
    <w:rsid w:val="00E064BE"/>
    <w:rsid w:val="00E0718F"/>
    <w:rsid w:val="00E076CB"/>
    <w:rsid w:val="00E11EB1"/>
    <w:rsid w:val="00E1229D"/>
    <w:rsid w:val="00E130A6"/>
    <w:rsid w:val="00E1326A"/>
    <w:rsid w:val="00E1507A"/>
    <w:rsid w:val="00E15ACC"/>
    <w:rsid w:val="00E20678"/>
    <w:rsid w:val="00E2192E"/>
    <w:rsid w:val="00E21ADF"/>
    <w:rsid w:val="00E22190"/>
    <w:rsid w:val="00E2265F"/>
    <w:rsid w:val="00E233B0"/>
    <w:rsid w:val="00E23A24"/>
    <w:rsid w:val="00E26072"/>
    <w:rsid w:val="00E2666F"/>
    <w:rsid w:val="00E30339"/>
    <w:rsid w:val="00E33FA9"/>
    <w:rsid w:val="00E366F3"/>
    <w:rsid w:val="00E432BB"/>
    <w:rsid w:val="00E43B62"/>
    <w:rsid w:val="00E4509B"/>
    <w:rsid w:val="00E45BC6"/>
    <w:rsid w:val="00E46764"/>
    <w:rsid w:val="00E47414"/>
    <w:rsid w:val="00E51049"/>
    <w:rsid w:val="00E5607F"/>
    <w:rsid w:val="00E61897"/>
    <w:rsid w:val="00E61AF8"/>
    <w:rsid w:val="00E636C0"/>
    <w:rsid w:val="00E643F4"/>
    <w:rsid w:val="00E64E13"/>
    <w:rsid w:val="00E658AB"/>
    <w:rsid w:val="00E716F7"/>
    <w:rsid w:val="00E71958"/>
    <w:rsid w:val="00E71C4B"/>
    <w:rsid w:val="00E72E0E"/>
    <w:rsid w:val="00E82C2F"/>
    <w:rsid w:val="00E8398B"/>
    <w:rsid w:val="00E8435D"/>
    <w:rsid w:val="00E8455E"/>
    <w:rsid w:val="00E84BE4"/>
    <w:rsid w:val="00E90CC8"/>
    <w:rsid w:val="00E9460F"/>
    <w:rsid w:val="00E960F3"/>
    <w:rsid w:val="00EA05CC"/>
    <w:rsid w:val="00EA1176"/>
    <w:rsid w:val="00EA47AF"/>
    <w:rsid w:val="00EA524F"/>
    <w:rsid w:val="00EA6AFB"/>
    <w:rsid w:val="00EA6D04"/>
    <w:rsid w:val="00EB136A"/>
    <w:rsid w:val="00EB2199"/>
    <w:rsid w:val="00EB6337"/>
    <w:rsid w:val="00EB72D1"/>
    <w:rsid w:val="00EB7327"/>
    <w:rsid w:val="00EC10C1"/>
    <w:rsid w:val="00EC120F"/>
    <w:rsid w:val="00EC1C96"/>
    <w:rsid w:val="00EC1ECA"/>
    <w:rsid w:val="00EC2179"/>
    <w:rsid w:val="00EC4C64"/>
    <w:rsid w:val="00EC4C6C"/>
    <w:rsid w:val="00EC4F42"/>
    <w:rsid w:val="00EC6034"/>
    <w:rsid w:val="00EC6500"/>
    <w:rsid w:val="00EC70E3"/>
    <w:rsid w:val="00ED2450"/>
    <w:rsid w:val="00ED298A"/>
    <w:rsid w:val="00ED5CA4"/>
    <w:rsid w:val="00ED678A"/>
    <w:rsid w:val="00ED7BFF"/>
    <w:rsid w:val="00EE1154"/>
    <w:rsid w:val="00EE3353"/>
    <w:rsid w:val="00EE63DD"/>
    <w:rsid w:val="00EF0A0F"/>
    <w:rsid w:val="00EF16B5"/>
    <w:rsid w:val="00EF4633"/>
    <w:rsid w:val="00F002B5"/>
    <w:rsid w:val="00F034A5"/>
    <w:rsid w:val="00F04331"/>
    <w:rsid w:val="00F04D58"/>
    <w:rsid w:val="00F0559F"/>
    <w:rsid w:val="00F06F52"/>
    <w:rsid w:val="00F07722"/>
    <w:rsid w:val="00F115A9"/>
    <w:rsid w:val="00F11F00"/>
    <w:rsid w:val="00F146B6"/>
    <w:rsid w:val="00F14C66"/>
    <w:rsid w:val="00F1713D"/>
    <w:rsid w:val="00F17F67"/>
    <w:rsid w:val="00F30140"/>
    <w:rsid w:val="00F31749"/>
    <w:rsid w:val="00F34DD3"/>
    <w:rsid w:val="00F35425"/>
    <w:rsid w:val="00F3568D"/>
    <w:rsid w:val="00F3616A"/>
    <w:rsid w:val="00F36615"/>
    <w:rsid w:val="00F37413"/>
    <w:rsid w:val="00F3789C"/>
    <w:rsid w:val="00F412F4"/>
    <w:rsid w:val="00F434B3"/>
    <w:rsid w:val="00F47F77"/>
    <w:rsid w:val="00F50721"/>
    <w:rsid w:val="00F53B63"/>
    <w:rsid w:val="00F540FE"/>
    <w:rsid w:val="00F55C13"/>
    <w:rsid w:val="00F56767"/>
    <w:rsid w:val="00F6151F"/>
    <w:rsid w:val="00F620B5"/>
    <w:rsid w:val="00F6212A"/>
    <w:rsid w:val="00F62C6A"/>
    <w:rsid w:val="00F63462"/>
    <w:rsid w:val="00F63604"/>
    <w:rsid w:val="00F64237"/>
    <w:rsid w:val="00F648C6"/>
    <w:rsid w:val="00F648F4"/>
    <w:rsid w:val="00F65E6C"/>
    <w:rsid w:val="00F71B4E"/>
    <w:rsid w:val="00F72621"/>
    <w:rsid w:val="00F7551B"/>
    <w:rsid w:val="00F80868"/>
    <w:rsid w:val="00F80DBA"/>
    <w:rsid w:val="00F81F28"/>
    <w:rsid w:val="00F86EC0"/>
    <w:rsid w:val="00F90053"/>
    <w:rsid w:val="00F90BA5"/>
    <w:rsid w:val="00F95683"/>
    <w:rsid w:val="00F96858"/>
    <w:rsid w:val="00F97AB8"/>
    <w:rsid w:val="00FA16FB"/>
    <w:rsid w:val="00FA372E"/>
    <w:rsid w:val="00FA5293"/>
    <w:rsid w:val="00FA57C0"/>
    <w:rsid w:val="00FA64C7"/>
    <w:rsid w:val="00FB08C2"/>
    <w:rsid w:val="00FB33EA"/>
    <w:rsid w:val="00FB66CE"/>
    <w:rsid w:val="00FB6D3E"/>
    <w:rsid w:val="00FC03E4"/>
    <w:rsid w:val="00FC0ECF"/>
    <w:rsid w:val="00FC21C1"/>
    <w:rsid w:val="00FC317D"/>
    <w:rsid w:val="00FC4C50"/>
    <w:rsid w:val="00FC4C6E"/>
    <w:rsid w:val="00FC6D14"/>
    <w:rsid w:val="00FC6E4E"/>
    <w:rsid w:val="00FC7738"/>
    <w:rsid w:val="00FC779E"/>
    <w:rsid w:val="00FC7AA2"/>
    <w:rsid w:val="00FD7A65"/>
    <w:rsid w:val="00FD7A83"/>
    <w:rsid w:val="00FE0D93"/>
    <w:rsid w:val="00FE1AA9"/>
    <w:rsid w:val="00FE2672"/>
    <w:rsid w:val="00FE2EF4"/>
    <w:rsid w:val="00FE5CAA"/>
    <w:rsid w:val="00FE6EE1"/>
    <w:rsid w:val="00FF5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345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5030B"/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924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242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287</TotalTime>
  <Pages>2</Pages>
  <Words>446</Words>
  <Characters>2544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34</cp:revision>
  <cp:lastPrinted>2016-06-08T08:02:00Z</cp:lastPrinted>
  <dcterms:created xsi:type="dcterms:W3CDTF">2010-09-17T05:16:00Z</dcterms:created>
  <dcterms:modified xsi:type="dcterms:W3CDTF">2016-09-06T16:37:00Z</dcterms:modified>
</cp:coreProperties>
</file>