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5A38AE">
      <w:pPr>
        <w:spacing w:after="196"/>
        <w:ind w:left="555" w:right="-15"/>
        <w:jc w:val="center"/>
        <w:rPr>
          <w:sz w:val="28"/>
          <w:szCs w:val="22"/>
        </w:rPr>
      </w:pPr>
      <w:r>
        <w:rPr>
          <w:sz w:val="32"/>
        </w:rPr>
        <w:t xml:space="preserve">Отчет </w:t>
      </w:r>
    </w:p>
    <w:p w:rsidR="00011081" w:rsidRDefault="00011081" w:rsidP="005A38AE">
      <w:pPr>
        <w:spacing w:after="203"/>
        <w:ind w:left="749"/>
      </w:pPr>
      <w:r>
        <w:rPr>
          <w:sz w:val="32"/>
        </w:rPr>
        <w:t xml:space="preserve">об исполнении предписания по устранению нарушений, </w:t>
      </w:r>
    </w:p>
    <w:p w:rsidR="00011081" w:rsidRDefault="00011081" w:rsidP="005A38AE">
      <w:pPr>
        <w:spacing w:after="196" w:line="360" w:lineRule="auto"/>
        <w:ind w:left="555" w:right="-15"/>
        <w:jc w:val="center"/>
      </w:pPr>
      <w:r>
        <w:rPr>
          <w:sz w:val="32"/>
        </w:rPr>
        <w:t xml:space="preserve">выявленных в рамках осуществления государственного контроля (надзора) в сфере образования, проведенного </w:t>
      </w:r>
    </w:p>
    <w:p w:rsidR="00011081" w:rsidRDefault="00011081" w:rsidP="005A38AE">
      <w:pPr>
        <w:spacing w:after="203"/>
        <w:ind w:right="589"/>
        <w:jc w:val="right"/>
      </w:pPr>
      <w:r>
        <w:rPr>
          <w:sz w:val="32"/>
        </w:rPr>
        <w:t xml:space="preserve">Управлением по контролю и надзору в сфере образования </w:t>
      </w:r>
    </w:p>
    <w:p w:rsidR="00011081" w:rsidRDefault="00011081" w:rsidP="005A38AE">
      <w:pPr>
        <w:spacing w:after="196" w:line="360" w:lineRule="auto"/>
        <w:ind w:left="555" w:right="-15"/>
        <w:jc w:val="center"/>
      </w:pPr>
      <w:r>
        <w:rPr>
          <w:sz w:val="32"/>
        </w:rPr>
        <w:t xml:space="preserve">Республики Башкортостан в отношении муниципального бюджетного общеобразовательного учреждения основная общеобразовательная школа села Староиликово </w:t>
      </w:r>
    </w:p>
    <w:p w:rsidR="00011081" w:rsidRDefault="00011081" w:rsidP="005A38AE">
      <w:pPr>
        <w:spacing w:after="196" w:line="360" w:lineRule="auto"/>
        <w:ind w:left="555" w:right="551"/>
        <w:jc w:val="center"/>
        <w:rPr>
          <w:sz w:val="32"/>
        </w:rPr>
      </w:pPr>
      <w:r>
        <w:rPr>
          <w:sz w:val="32"/>
        </w:rPr>
        <w:t xml:space="preserve">муниципального района Благовещенский район Республики Башкортостан </w:t>
      </w:r>
    </w:p>
    <w:p w:rsidR="00011081" w:rsidRDefault="00011081" w:rsidP="005A38AE">
      <w:pPr>
        <w:spacing w:after="196" w:line="360" w:lineRule="auto"/>
        <w:ind w:left="555" w:right="551"/>
        <w:jc w:val="center"/>
        <w:rPr>
          <w:sz w:val="32"/>
        </w:rPr>
      </w:pPr>
    </w:p>
    <w:p w:rsidR="00011081" w:rsidRDefault="00011081" w:rsidP="005A38AE">
      <w:pPr>
        <w:spacing w:after="196" w:line="360" w:lineRule="auto"/>
        <w:ind w:left="555" w:right="551"/>
        <w:jc w:val="center"/>
        <w:rPr>
          <w:sz w:val="32"/>
        </w:rPr>
      </w:pPr>
    </w:p>
    <w:p w:rsidR="00011081" w:rsidRDefault="00011081" w:rsidP="005A38AE">
      <w:pPr>
        <w:spacing w:after="196" w:line="360" w:lineRule="auto"/>
        <w:ind w:left="555" w:right="551"/>
        <w:jc w:val="center"/>
        <w:rPr>
          <w:sz w:val="32"/>
        </w:rPr>
      </w:pPr>
    </w:p>
    <w:p w:rsidR="00011081" w:rsidRDefault="00011081" w:rsidP="005A38AE">
      <w:pPr>
        <w:spacing w:after="196" w:line="360" w:lineRule="auto"/>
        <w:ind w:left="555" w:right="551"/>
        <w:jc w:val="center"/>
        <w:rPr>
          <w:sz w:val="32"/>
        </w:rPr>
      </w:pPr>
    </w:p>
    <w:p w:rsidR="00011081" w:rsidRDefault="00011081" w:rsidP="005A38AE">
      <w:pPr>
        <w:spacing w:after="196" w:line="360" w:lineRule="auto"/>
        <w:ind w:left="555" w:right="551"/>
        <w:jc w:val="center"/>
      </w:pPr>
    </w:p>
    <w:p w:rsidR="00011081" w:rsidRPr="00A354DB" w:rsidRDefault="00011081" w:rsidP="005A38AE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/>
    <w:p w:rsidR="00011081" w:rsidRDefault="00011081" w:rsidP="0047679A">
      <w:pPr>
        <w:jc w:val="both"/>
        <w:rPr>
          <w:color w:val="FF0000"/>
        </w:rPr>
      </w:pPr>
    </w:p>
    <w:tbl>
      <w:tblPr>
        <w:tblW w:w="0" w:type="auto"/>
        <w:jc w:val="center"/>
        <w:tblLayout w:type="fixed"/>
        <w:tblLook w:val="00A0"/>
      </w:tblPr>
      <w:tblGrid>
        <w:gridCol w:w="4594"/>
        <w:gridCol w:w="1642"/>
        <w:gridCol w:w="4534"/>
      </w:tblGrid>
      <w:tr w:rsidR="00011081" w:rsidTr="00C05794">
        <w:trPr>
          <w:trHeight w:val="2554"/>
          <w:jc w:val="center"/>
        </w:trPr>
        <w:tc>
          <w:tcPr>
            <w:tcW w:w="4594" w:type="dxa"/>
          </w:tcPr>
          <w:p w:rsidR="00011081" w:rsidRDefault="00011081">
            <w:pPr>
              <w:jc w:val="center"/>
              <w:rPr>
                <w:b/>
                <w:sz w:val="17"/>
                <w:szCs w:val="17"/>
                <w:lang w:val="be-BY"/>
              </w:rPr>
            </w:pPr>
            <w:r>
              <w:rPr>
                <w:b/>
                <w:sz w:val="17"/>
                <w:szCs w:val="17"/>
                <w:lang w:val="be-BY"/>
              </w:rPr>
              <w:t>БАШ</w:t>
            </w:r>
            <w:r>
              <w:rPr>
                <w:rFonts w:ascii="Palatino Linotype" w:hAnsi="Palatino Linotype"/>
                <w:b/>
                <w:sz w:val="17"/>
                <w:szCs w:val="17"/>
                <w:lang w:val="be-BY"/>
              </w:rPr>
              <w:t>Ҡ</w:t>
            </w:r>
            <w:r>
              <w:rPr>
                <w:b/>
                <w:sz w:val="17"/>
                <w:szCs w:val="17"/>
                <w:lang w:val="be-BY"/>
              </w:rPr>
              <w:t>ОРТОСТАН РЕСПУБЛИКАҺЫ</w:t>
            </w:r>
          </w:p>
          <w:p w:rsidR="00011081" w:rsidRDefault="00011081">
            <w:pPr>
              <w:tabs>
                <w:tab w:val="center" w:pos="2189"/>
                <w:tab w:val="right" w:pos="4378"/>
              </w:tabs>
              <w:rPr>
                <w:b/>
                <w:sz w:val="17"/>
                <w:szCs w:val="17"/>
                <w:lang w:val="be-BY"/>
              </w:rPr>
            </w:pPr>
            <w:r>
              <w:rPr>
                <w:b/>
                <w:sz w:val="17"/>
                <w:szCs w:val="17"/>
                <w:lang w:val="be-BY"/>
              </w:rPr>
              <w:tab/>
              <w:t xml:space="preserve">БЛАГОВЕЩЕН РАЙОНЫ  </w:t>
            </w:r>
            <w:r>
              <w:rPr>
                <w:b/>
                <w:sz w:val="17"/>
                <w:szCs w:val="17"/>
                <w:lang w:val="be-BY"/>
              </w:rPr>
              <w:tab/>
            </w:r>
          </w:p>
          <w:p w:rsidR="00011081" w:rsidRDefault="00011081">
            <w:pPr>
              <w:jc w:val="center"/>
              <w:rPr>
                <w:b/>
                <w:sz w:val="17"/>
                <w:szCs w:val="17"/>
                <w:lang w:val="be-BY"/>
              </w:rPr>
            </w:pPr>
            <w:r>
              <w:rPr>
                <w:b/>
                <w:sz w:val="17"/>
                <w:szCs w:val="17"/>
                <w:lang w:val="be-BY"/>
              </w:rPr>
              <w:t>МУНИЦИПАЛЬ РАЙОНЫ ИÇКЕ ИЛЕК</w:t>
            </w:r>
          </w:p>
          <w:p w:rsidR="00011081" w:rsidRDefault="00011081">
            <w:pPr>
              <w:jc w:val="center"/>
              <w:rPr>
                <w:b/>
                <w:sz w:val="17"/>
                <w:szCs w:val="17"/>
                <w:lang w:val="be-BY"/>
              </w:rPr>
            </w:pPr>
            <w:r>
              <w:rPr>
                <w:b/>
                <w:sz w:val="17"/>
                <w:szCs w:val="17"/>
                <w:lang w:val="be-BY"/>
              </w:rPr>
              <w:t xml:space="preserve"> АУЫЛЫНЫҢ ТӨП ДӨЙӨМ БЕЛЕМ</w:t>
            </w:r>
          </w:p>
          <w:p w:rsidR="00011081" w:rsidRDefault="00011081">
            <w:pPr>
              <w:jc w:val="center"/>
              <w:rPr>
                <w:b/>
                <w:sz w:val="17"/>
                <w:szCs w:val="17"/>
                <w:lang w:val="be-BY"/>
              </w:rPr>
            </w:pPr>
            <w:r>
              <w:rPr>
                <w:b/>
                <w:sz w:val="17"/>
                <w:szCs w:val="17"/>
                <w:lang w:val="be-BY"/>
              </w:rPr>
              <w:t xml:space="preserve"> БИРЕҮ МӘКТӘБЕ МУНИЦИПАЛЬ БЮДЖЕТ МӘ</w:t>
            </w:r>
            <w:r>
              <w:rPr>
                <w:b/>
                <w:sz w:val="17"/>
                <w:szCs w:val="16"/>
                <w:lang w:val="en-US"/>
              </w:rPr>
              <w:t>F</w:t>
            </w:r>
            <w:r>
              <w:rPr>
                <w:b/>
                <w:sz w:val="17"/>
                <w:szCs w:val="17"/>
                <w:lang w:val="be-BY"/>
              </w:rPr>
              <w:t>АРИФ УЧРЕЖДЕНИЕҺЫ</w:t>
            </w:r>
          </w:p>
          <w:p w:rsidR="00011081" w:rsidRDefault="00011081">
            <w:pPr>
              <w:jc w:val="center"/>
              <w:rPr>
                <w:b/>
                <w:sz w:val="17"/>
                <w:szCs w:val="17"/>
                <w:lang w:val="be-BY"/>
              </w:rPr>
            </w:pPr>
            <w:r>
              <w:rPr>
                <w:b/>
                <w:sz w:val="17"/>
                <w:szCs w:val="17"/>
                <w:lang w:val="be-BY"/>
              </w:rPr>
              <w:t>(ИÇКЕ ИЛЕК а. ТДББМ МБМУ)</w:t>
            </w:r>
          </w:p>
          <w:p w:rsidR="00011081" w:rsidRDefault="00011081">
            <w:pPr>
              <w:jc w:val="center"/>
              <w:rPr>
                <w:b/>
                <w:sz w:val="17"/>
                <w:szCs w:val="17"/>
                <w:lang w:val="be-BY"/>
              </w:rPr>
            </w:pPr>
          </w:p>
          <w:p w:rsidR="00011081" w:rsidRDefault="00011081">
            <w:pPr>
              <w:shd w:val="clear" w:color="auto" w:fill="FFFFFF"/>
              <w:spacing w:before="5" w:line="250" w:lineRule="exact"/>
              <w:ind w:right="19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 xml:space="preserve">453456,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Баш</w:t>
            </w:r>
            <w:r>
              <w:rPr>
                <w:rFonts w:ascii="Palatino Linotype" w:hAnsi="Palatino Linotype"/>
                <w:sz w:val="17"/>
                <w:szCs w:val="17"/>
                <w:lang w:val="be-BY"/>
              </w:rPr>
              <w:t>ҡ</w:t>
            </w:r>
            <w:r>
              <w:rPr>
                <w:sz w:val="16"/>
                <w:szCs w:val="16"/>
              </w:rPr>
              <w:t xml:space="preserve">ортостан   Республикаһы, </w:t>
            </w:r>
            <w:r>
              <w:rPr>
                <w:spacing w:val="-3"/>
                <w:sz w:val="16"/>
                <w:szCs w:val="16"/>
              </w:rPr>
              <w:t xml:space="preserve">Благовещен </w:t>
            </w:r>
            <w:r>
              <w:rPr>
                <w:rFonts w:ascii="BelZAGZ" w:hAnsi="BelZAGZ"/>
                <w:spacing w:val="-3"/>
                <w:sz w:val="16"/>
                <w:szCs w:val="16"/>
              </w:rPr>
              <w:t xml:space="preserve"> район</w:t>
            </w:r>
            <w:r>
              <w:rPr>
                <w:spacing w:val="-3"/>
                <w:sz w:val="16"/>
                <w:szCs w:val="16"/>
              </w:rPr>
              <w:t xml:space="preserve">ы, </w:t>
            </w:r>
          </w:p>
          <w:p w:rsidR="00011081" w:rsidRDefault="00011081">
            <w:pPr>
              <w:shd w:val="clear" w:color="auto" w:fill="FFFFFF"/>
              <w:spacing w:line="250" w:lineRule="exact"/>
              <w:jc w:val="center"/>
              <w:rPr>
                <w:spacing w:val="-3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 xml:space="preserve">Иçке Илек ауылы,   </w:t>
            </w:r>
          </w:p>
          <w:p w:rsidR="00011081" w:rsidRDefault="00011081">
            <w:pPr>
              <w:shd w:val="clear" w:color="auto" w:fill="FFFFFF"/>
              <w:spacing w:line="250" w:lineRule="exact"/>
              <w:jc w:val="center"/>
              <w:rPr>
                <w:spacing w:val="-3"/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 xml:space="preserve">Октябрның 50 йыл урамы 21. </w:t>
            </w:r>
          </w:p>
          <w:p w:rsidR="00011081" w:rsidRDefault="00011081">
            <w:pPr>
              <w:shd w:val="clear" w:color="auto" w:fill="FFFFFF"/>
              <w:spacing w:line="250" w:lineRule="exact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тел.  (34766) 2-56-32</w:t>
            </w:r>
          </w:p>
          <w:p w:rsidR="00011081" w:rsidRDefault="00011081">
            <w:pPr>
              <w:shd w:val="clear" w:color="auto" w:fill="FFFFFF"/>
              <w:spacing w:line="250" w:lineRule="exact"/>
              <w:jc w:val="center"/>
              <w:rPr>
                <w:spacing w:val="-2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E</w:t>
            </w: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color w:val="000000"/>
                <w:sz w:val="16"/>
                <w:szCs w:val="16"/>
              </w:rPr>
              <w:t xml:space="preserve">: </w:t>
            </w:r>
            <w:hyperlink r:id="rId5" w:history="1">
              <w:r>
                <w:rPr>
                  <w:rStyle w:val="Hyperlink"/>
                  <w:sz w:val="16"/>
                  <w:szCs w:val="16"/>
                  <w:lang w:val="en-US"/>
                </w:rPr>
                <w:t>ilikschool</w:t>
              </w:r>
              <w:r>
                <w:rPr>
                  <w:rStyle w:val="Hyperlink"/>
                  <w:sz w:val="16"/>
                  <w:szCs w:val="16"/>
                </w:rPr>
                <w:t>@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mail</w:t>
              </w:r>
              <w:r>
                <w:rPr>
                  <w:rStyle w:val="Hyperlink"/>
                  <w:sz w:val="16"/>
                  <w:szCs w:val="16"/>
                </w:rPr>
                <w:t>.</w:t>
              </w:r>
              <w:r>
                <w:rPr>
                  <w:rStyle w:val="Hyperlink"/>
                  <w:sz w:val="16"/>
                  <w:szCs w:val="16"/>
                  <w:lang w:val="en-US"/>
                </w:rPr>
                <w:t>ru</w:t>
              </w:r>
            </w:hyperlink>
            <w:r>
              <w:rPr>
                <w:spacing w:val="-3"/>
                <w:sz w:val="16"/>
                <w:szCs w:val="16"/>
              </w:rPr>
              <w:t xml:space="preserve">                          </w:t>
            </w:r>
            <w:r>
              <w:rPr>
                <w:spacing w:val="-3"/>
              </w:rPr>
              <w:t xml:space="preserve"> </w:t>
            </w:r>
          </w:p>
          <w:p w:rsidR="00011081" w:rsidRDefault="00011081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 xml:space="preserve">                                 </w:t>
            </w:r>
            <w:r>
              <w:rPr>
                <w:sz w:val="17"/>
                <w:szCs w:val="17"/>
                <w:lang w:val="en-US"/>
              </w:rPr>
              <w:t xml:space="preserve">http:// </w:t>
            </w:r>
            <w:hyperlink r:id="rId6" w:history="1">
              <w:r>
                <w:rPr>
                  <w:rStyle w:val="Hyperlink"/>
                  <w:sz w:val="16"/>
                  <w:szCs w:val="16"/>
                  <w:lang w:val="en-US"/>
                </w:rPr>
                <w:t>ilikschool 2. ucoz.ru</w:t>
              </w:r>
            </w:hyperlink>
          </w:p>
        </w:tc>
        <w:tc>
          <w:tcPr>
            <w:tcW w:w="1642" w:type="dxa"/>
            <w:vAlign w:val="center"/>
          </w:tcPr>
          <w:p w:rsidR="00011081" w:rsidRDefault="00011081">
            <w:pPr>
              <w:rPr>
                <w:lang w:val="be-BY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12.2pt;width:73.05pt;height:96.4pt;z-index:251658240;mso-position-horizontal:center;mso-position-horizontal-relative:margin;mso-position-vertical-relative:text">
                  <v:imagedata r:id="rId7" o:title=""/>
                  <w10:wrap anchorx="margin"/>
                </v:shape>
              </w:pict>
            </w:r>
          </w:p>
        </w:tc>
        <w:tc>
          <w:tcPr>
            <w:tcW w:w="4534" w:type="dxa"/>
          </w:tcPr>
          <w:p w:rsidR="00011081" w:rsidRDefault="00011081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МУНИЦИПАЛЬНОЕ ОБЩЕОБРАЗОВАТЕЛЬНОЕ </w:t>
            </w:r>
          </w:p>
          <w:p w:rsidR="00011081" w:rsidRDefault="00011081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 БЮДЖЕТНОЕ УЧРЕЖДЕНИЕ ОСНОВНАЯ ОБЩЕОБРАЗОВАТЕЛЬНАЯ ШКОЛА </w:t>
            </w:r>
          </w:p>
          <w:p w:rsidR="00011081" w:rsidRDefault="00011081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 СЕЛА СТАРОИЛИКОВО МУНИЦИПАЛЬНОГО РАЙОНА БЛАГОВЕЩЕНСКИЙ РАЙОН </w:t>
            </w:r>
          </w:p>
          <w:p w:rsidR="00011081" w:rsidRDefault="00011081">
            <w:pPr>
              <w:spacing w:line="252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РЕСПУБЛИКИ БАШКОРТОСТАН</w:t>
            </w:r>
          </w:p>
          <w:p w:rsidR="00011081" w:rsidRDefault="00011081">
            <w:pPr>
              <w:spacing w:line="252" w:lineRule="auto"/>
              <w:jc w:val="center"/>
              <w:rPr>
                <w:b/>
                <w:caps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(МОБУ ООШ </w:t>
            </w:r>
            <w:r>
              <w:rPr>
                <w:b/>
                <w:sz w:val="17"/>
                <w:szCs w:val="17"/>
                <w:lang w:val="en-US"/>
              </w:rPr>
              <w:t>c</w:t>
            </w:r>
            <w:r>
              <w:rPr>
                <w:b/>
                <w:sz w:val="17"/>
                <w:szCs w:val="17"/>
              </w:rPr>
              <w:t>.СТАРОИЛИКОВО)</w:t>
            </w:r>
          </w:p>
          <w:p w:rsidR="00011081" w:rsidRDefault="00011081">
            <w:pPr>
              <w:spacing w:line="252" w:lineRule="auto"/>
              <w:jc w:val="center"/>
              <w:rPr>
                <w:b/>
                <w:caps/>
                <w:sz w:val="17"/>
                <w:szCs w:val="17"/>
              </w:rPr>
            </w:pPr>
          </w:p>
          <w:p w:rsidR="00011081" w:rsidRDefault="00011081">
            <w:pPr>
              <w:shd w:val="clear" w:color="auto" w:fill="FFFFFF"/>
              <w:spacing w:line="250" w:lineRule="exact"/>
              <w:ind w:left="-142"/>
              <w:jc w:val="center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453456, Республика Башкортостан, Благовещенский район,</w:t>
            </w:r>
          </w:p>
          <w:p w:rsidR="00011081" w:rsidRDefault="00011081">
            <w:pPr>
              <w:shd w:val="clear" w:color="auto" w:fill="FFFFFF"/>
              <w:spacing w:line="250" w:lineRule="exact"/>
              <w:ind w:left="-142"/>
              <w:jc w:val="center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 xml:space="preserve">село Староиликово, </w:t>
            </w:r>
          </w:p>
          <w:p w:rsidR="00011081" w:rsidRDefault="00011081">
            <w:pPr>
              <w:shd w:val="clear" w:color="auto" w:fill="FFFFFF"/>
              <w:spacing w:line="250" w:lineRule="exact"/>
              <w:ind w:left="-142"/>
              <w:jc w:val="center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ул. 50 лет Октября 21.</w:t>
            </w:r>
          </w:p>
          <w:p w:rsidR="00011081" w:rsidRPr="002E1D83" w:rsidRDefault="00011081" w:rsidP="00C05794">
            <w:pPr>
              <w:shd w:val="clear" w:color="auto" w:fill="FFFFFF"/>
              <w:spacing w:line="250" w:lineRule="exact"/>
              <w:ind w:left="-142"/>
              <w:jc w:val="center"/>
              <w:rPr>
                <w:sz w:val="16"/>
                <w:szCs w:val="16"/>
              </w:rPr>
            </w:pPr>
            <w:r>
              <w:t>тел</w:t>
            </w:r>
            <w:r w:rsidRPr="002E1D83">
              <w:t xml:space="preserve">. </w:t>
            </w:r>
            <w:r w:rsidRPr="002E1D83">
              <w:rPr>
                <w:spacing w:val="-2"/>
              </w:rPr>
              <w:t xml:space="preserve">(34766) 2-56-32                                                                                     </w:t>
            </w:r>
            <w:r w:rsidRPr="00C05794">
              <w:rPr>
                <w:color w:val="000000"/>
                <w:sz w:val="16"/>
                <w:szCs w:val="16"/>
                <w:lang w:val="en-US"/>
              </w:rPr>
              <w:t>E</w:t>
            </w:r>
            <w:r w:rsidRPr="002E1D83">
              <w:rPr>
                <w:color w:val="000000"/>
                <w:sz w:val="16"/>
                <w:szCs w:val="16"/>
              </w:rPr>
              <w:t>-</w:t>
            </w:r>
            <w:r w:rsidRPr="00C05794">
              <w:rPr>
                <w:color w:val="000000"/>
                <w:sz w:val="16"/>
                <w:szCs w:val="16"/>
                <w:lang w:val="en-US"/>
              </w:rPr>
              <w:t>mail</w:t>
            </w:r>
            <w:r w:rsidRPr="002E1D83">
              <w:rPr>
                <w:color w:val="000000"/>
                <w:sz w:val="16"/>
                <w:szCs w:val="16"/>
              </w:rPr>
              <w:t xml:space="preserve">: </w:t>
            </w:r>
            <w:hyperlink r:id="rId8" w:history="1">
              <w:r w:rsidRPr="00C05794">
                <w:rPr>
                  <w:rStyle w:val="Hyperlink"/>
                  <w:sz w:val="16"/>
                  <w:szCs w:val="16"/>
                  <w:lang w:val="en-US"/>
                </w:rPr>
                <w:t>ilikschool</w:t>
              </w:r>
              <w:r w:rsidRPr="002E1D83">
                <w:rPr>
                  <w:rStyle w:val="Hyperlink"/>
                  <w:sz w:val="16"/>
                  <w:szCs w:val="16"/>
                </w:rPr>
                <w:t>@</w:t>
              </w:r>
              <w:r w:rsidRPr="00C05794">
                <w:rPr>
                  <w:rStyle w:val="Hyperlink"/>
                  <w:sz w:val="16"/>
                  <w:szCs w:val="16"/>
                  <w:lang w:val="en-US"/>
                </w:rPr>
                <w:t>mail</w:t>
              </w:r>
              <w:r w:rsidRPr="002E1D83">
                <w:rPr>
                  <w:rStyle w:val="Hyperlink"/>
                  <w:sz w:val="16"/>
                  <w:szCs w:val="16"/>
                </w:rPr>
                <w:t>.</w:t>
              </w:r>
              <w:r w:rsidRPr="00C05794">
                <w:rPr>
                  <w:rStyle w:val="Hyperlink"/>
                  <w:sz w:val="16"/>
                  <w:szCs w:val="16"/>
                  <w:lang w:val="en-US"/>
                </w:rPr>
                <w:t>ru</w:t>
              </w:r>
            </w:hyperlink>
            <w:r w:rsidRPr="002E1D83">
              <w:rPr>
                <w:sz w:val="16"/>
                <w:szCs w:val="16"/>
              </w:rPr>
              <w:t xml:space="preserve"> </w:t>
            </w:r>
          </w:p>
          <w:p w:rsidR="00011081" w:rsidRDefault="00011081">
            <w:pPr>
              <w:spacing w:line="252" w:lineRule="auto"/>
              <w:ind w:left="18"/>
              <w:jc w:val="center"/>
              <w:rPr>
                <w:sz w:val="17"/>
                <w:szCs w:val="17"/>
                <w:lang w:val="en-US"/>
              </w:rPr>
            </w:pPr>
            <w:r w:rsidRPr="00C05794">
              <w:rPr>
                <w:sz w:val="16"/>
                <w:szCs w:val="16"/>
                <w:lang w:val="en-US"/>
              </w:rPr>
              <w:t xml:space="preserve">http:// </w:t>
            </w:r>
            <w:hyperlink r:id="rId9" w:history="1">
              <w:r w:rsidRPr="00C05794">
                <w:rPr>
                  <w:rStyle w:val="Hyperlink"/>
                  <w:sz w:val="16"/>
                  <w:szCs w:val="16"/>
                  <w:lang w:val="en-US"/>
                </w:rPr>
                <w:t>ilikschool 2. ucoz.ru</w:t>
              </w:r>
            </w:hyperlink>
          </w:p>
          <w:p w:rsidR="00011081" w:rsidRDefault="00011081">
            <w:pPr>
              <w:spacing w:line="252" w:lineRule="auto"/>
              <w:ind w:left="18"/>
              <w:jc w:val="center"/>
              <w:rPr>
                <w:sz w:val="17"/>
                <w:szCs w:val="17"/>
                <w:lang w:val="en-US"/>
              </w:rPr>
            </w:pPr>
          </w:p>
        </w:tc>
      </w:tr>
      <w:tr w:rsidR="00011081" w:rsidTr="00C05794">
        <w:trPr>
          <w:jc w:val="center"/>
        </w:trPr>
        <w:tc>
          <w:tcPr>
            <w:tcW w:w="10770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011081" w:rsidRDefault="00011081">
            <w:pPr>
              <w:shd w:val="clear" w:color="auto" w:fill="FFFFFF"/>
              <w:spacing w:before="14" w:line="293" w:lineRule="exact"/>
              <w:jc w:val="center"/>
              <w:rPr>
                <w:noProof/>
                <w:color w:val="FF0000"/>
                <w:spacing w:val="-1"/>
                <w:lang w:val="en-US"/>
              </w:rPr>
            </w:pPr>
            <w:r>
              <w:rPr>
                <w:sz w:val="20"/>
                <w:szCs w:val="20"/>
                <w:lang w:val="be-BY"/>
              </w:rPr>
              <w:t xml:space="preserve">ОКПО </w:t>
            </w:r>
            <w:r>
              <w:rPr>
                <w:sz w:val="20"/>
                <w:szCs w:val="20"/>
              </w:rPr>
              <w:t>48894219</w:t>
            </w:r>
            <w:r>
              <w:rPr>
                <w:sz w:val="20"/>
                <w:szCs w:val="20"/>
                <w:lang w:val="be-BY"/>
              </w:rPr>
              <w:t xml:space="preserve">, ОГРН </w:t>
            </w:r>
            <w:r>
              <w:rPr>
                <w:sz w:val="20"/>
                <w:szCs w:val="20"/>
              </w:rPr>
              <w:t>102020</w:t>
            </w:r>
            <w:r>
              <w:rPr>
                <w:sz w:val="20"/>
                <w:szCs w:val="20"/>
                <w:lang w:val="en-US"/>
              </w:rPr>
              <w:t>1700</w:t>
            </w:r>
            <w:r>
              <w:rPr>
                <w:sz w:val="20"/>
                <w:szCs w:val="20"/>
              </w:rPr>
              <w:t>837</w:t>
            </w:r>
            <w:r>
              <w:rPr>
                <w:sz w:val="20"/>
                <w:szCs w:val="20"/>
                <w:lang w:val="be-BY"/>
              </w:rPr>
              <w:t xml:space="preserve">, ИНН/КПП </w:t>
            </w:r>
            <w:r>
              <w:rPr>
                <w:sz w:val="20"/>
                <w:szCs w:val="20"/>
              </w:rPr>
              <w:t>02580072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</w:rPr>
              <w:t>0258</w:t>
            </w:r>
            <w:r>
              <w:rPr>
                <w:sz w:val="20"/>
                <w:szCs w:val="20"/>
                <w:lang w:val="en-US"/>
              </w:rPr>
              <w:t>01001</w:t>
            </w:r>
          </w:p>
        </w:tc>
      </w:tr>
    </w:tbl>
    <w:p w:rsidR="00011081" w:rsidRDefault="00011081" w:rsidP="00C05794">
      <w:pPr>
        <w:jc w:val="both"/>
        <w:rPr>
          <w:spacing w:val="-3"/>
        </w:rPr>
      </w:pPr>
    </w:p>
    <w:tbl>
      <w:tblPr>
        <w:tblW w:w="11340" w:type="dxa"/>
        <w:tblInd w:w="-612" w:type="dxa"/>
        <w:tblLayout w:type="fixed"/>
        <w:tblLook w:val="00A0"/>
      </w:tblPr>
      <w:tblGrid>
        <w:gridCol w:w="5230"/>
        <w:gridCol w:w="6110"/>
      </w:tblGrid>
      <w:tr w:rsidR="00011081" w:rsidTr="00C05794">
        <w:trPr>
          <w:trHeight w:val="1298"/>
        </w:trPr>
        <w:tc>
          <w:tcPr>
            <w:tcW w:w="5230" w:type="dxa"/>
            <w:vAlign w:val="center"/>
          </w:tcPr>
          <w:p w:rsidR="00011081" w:rsidRDefault="00011081">
            <w:pPr>
              <w:jc w:val="both"/>
              <w:rPr>
                <w:bCs/>
                <w:spacing w:val="-6"/>
                <w:u w:val="single"/>
              </w:rPr>
            </w:pPr>
            <w:r>
              <w:rPr>
                <w:bCs/>
                <w:spacing w:val="-6"/>
              </w:rPr>
              <w:t xml:space="preserve">Исх. № </w:t>
            </w:r>
            <w:r w:rsidRPr="00C05794">
              <w:rPr>
                <w:bCs/>
                <w:spacing w:val="-6"/>
              </w:rPr>
              <w:t xml:space="preserve">  </w:t>
            </w:r>
            <w:r>
              <w:rPr>
                <w:bCs/>
                <w:spacing w:val="-6"/>
              </w:rPr>
              <w:t>16</w:t>
            </w:r>
            <w:r w:rsidRPr="00C05794">
              <w:rPr>
                <w:bCs/>
                <w:spacing w:val="-6"/>
              </w:rPr>
              <w:t xml:space="preserve">    </w:t>
            </w:r>
            <w:r>
              <w:rPr>
                <w:bCs/>
                <w:spacing w:val="-6"/>
              </w:rPr>
              <w:t xml:space="preserve">от 05.08.2019 г. </w:t>
            </w:r>
          </w:p>
          <w:p w:rsidR="00011081" w:rsidRPr="00C05794" w:rsidRDefault="00011081">
            <w:pPr>
              <w:jc w:val="both"/>
            </w:pPr>
            <w:r w:rsidRPr="00C05794">
              <w:rPr>
                <w:bCs/>
                <w:spacing w:val="-6"/>
              </w:rPr>
              <w:t>На №</w:t>
            </w:r>
          </w:p>
          <w:p w:rsidR="00011081" w:rsidRDefault="00011081">
            <w:pPr>
              <w:suppressAutoHyphens/>
              <w:rPr>
                <w:lang w:eastAsia="zh-CN"/>
              </w:rPr>
            </w:pPr>
          </w:p>
        </w:tc>
        <w:tc>
          <w:tcPr>
            <w:tcW w:w="6110" w:type="dxa"/>
            <w:vAlign w:val="center"/>
          </w:tcPr>
          <w:p w:rsidR="00011081" w:rsidRPr="00272B04" w:rsidRDefault="00011081" w:rsidP="00C05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Исполняющему  обязанности</w:t>
            </w:r>
            <w:r>
              <w:t xml:space="preserve">                                 </w:t>
            </w:r>
            <w:r w:rsidRPr="00400577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</w:t>
            </w:r>
            <w:r w:rsidRPr="00272B04">
              <w:rPr>
                <w:sz w:val="28"/>
                <w:szCs w:val="28"/>
              </w:rPr>
              <w:t>Управления</w:t>
            </w:r>
          </w:p>
          <w:p w:rsidR="00011081" w:rsidRPr="00272B04" w:rsidRDefault="00011081" w:rsidP="00C05794">
            <w:pPr>
              <w:rPr>
                <w:sz w:val="28"/>
                <w:szCs w:val="28"/>
              </w:rPr>
            </w:pPr>
            <w:r w:rsidRPr="00272B04">
              <w:rPr>
                <w:sz w:val="28"/>
                <w:szCs w:val="28"/>
              </w:rPr>
              <w:t>по контролю и надзору</w:t>
            </w:r>
          </w:p>
          <w:p w:rsidR="00011081" w:rsidRPr="00272B04" w:rsidRDefault="00011081" w:rsidP="00C05794">
            <w:pPr>
              <w:rPr>
                <w:sz w:val="28"/>
                <w:szCs w:val="28"/>
              </w:rPr>
            </w:pPr>
            <w:r w:rsidRPr="00272B04">
              <w:rPr>
                <w:sz w:val="28"/>
                <w:szCs w:val="28"/>
              </w:rPr>
              <w:t>в сфере образования</w:t>
            </w:r>
          </w:p>
          <w:p w:rsidR="00011081" w:rsidRPr="00272B04" w:rsidRDefault="00011081" w:rsidP="00C05794">
            <w:pPr>
              <w:rPr>
                <w:sz w:val="28"/>
                <w:szCs w:val="28"/>
              </w:rPr>
            </w:pPr>
            <w:r w:rsidRPr="00272B04">
              <w:rPr>
                <w:sz w:val="28"/>
                <w:szCs w:val="28"/>
              </w:rPr>
              <w:t xml:space="preserve">Республики </w:t>
            </w:r>
            <w:r>
              <w:rPr>
                <w:sz w:val="28"/>
                <w:szCs w:val="28"/>
              </w:rPr>
              <w:t>Башкортостан</w:t>
            </w:r>
          </w:p>
          <w:p w:rsidR="00011081" w:rsidRDefault="00011081">
            <w:pPr>
              <w:suppressAutoHyphens/>
              <w:rPr>
                <w:lang w:eastAsia="zh-CN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А.М. Яримову</w:t>
            </w:r>
          </w:p>
        </w:tc>
      </w:tr>
    </w:tbl>
    <w:p w:rsidR="00011081" w:rsidRDefault="00011081" w:rsidP="0047679A">
      <w:pPr>
        <w:jc w:val="both"/>
        <w:rPr>
          <w:color w:val="FF0000"/>
        </w:rPr>
      </w:pPr>
    </w:p>
    <w:p w:rsidR="00011081" w:rsidRDefault="00011081" w:rsidP="0047679A">
      <w:pPr>
        <w:jc w:val="both"/>
        <w:rPr>
          <w:color w:val="FF0000"/>
        </w:rPr>
      </w:pPr>
    </w:p>
    <w:p w:rsidR="00011081" w:rsidRPr="00DB016E" w:rsidRDefault="00011081" w:rsidP="0047679A">
      <w:pPr>
        <w:jc w:val="both"/>
        <w:rPr>
          <w:sz w:val="28"/>
          <w:szCs w:val="28"/>
        </w:rPr>
      </w:pPr>
      <w:r w:rsidRPr="00DB016E">
        <w:rPr>
          <w:sz w:val="28"/>
          <w:szCs w:val="28"/>
        </w:rPr>
        <w:t xml:space="preserve">     В соответствии с предписанием Управления по контролю и надзору в сфере образования Республики Башкортостан </w:t>
      </w:r>
      <w:r>
        <w:rPr>
          <w:sz w:val="28"/>
          <w:szCs w:val="28"/>
        </w:rPr>
        <w:t xml:space="preserve">об устранении выявленных нарушений требований законодательства об образовании и (или) федерального государственного образовательного стандарта и лицензионных требований </w:t>
      </w:r>
      <w:r w:rsidRPr="00DB016E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B016E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 2019</w:t>
      </w:r>
      <w:r w:rsidRPr="00DB016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03-14/66</w:t>
      </w:r>
    </w:p>
    <w:p w:rsidR="00011081" w:rsidRPr="00DB016E" w:rsidRDefault="00011081" w:rsidP="0047679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Pr="00DB016E">
        <w:rPr>
          <w:sz w:val="28"/>
          <w:szCs w:val="28"/>
          <w:u w:val="single"/>
        </w:rPr>
        <w:t xml:space="preserve">униципальное общеобразовательное бюджетное учреждение </w:t>
      </w:r>
      <w:r>
        <w:rPr>
          <w:sz w:val="28"/>
          <w:szCs w:val="28"/>
          <w:u w:val="single"/>
        </w:rPr>
        <w:t>основная</w:t>
      </w:r>
      <w:r w:rsidRPr="00DB016E">
        <w:rPr>
          <w:sz w:val="28"/>
          <w:szCs w:val="28"/>
          <w:u w:val="single"/>
        </w:rPr>
        <w:t xml:space="preserve"> общеобразовательная школа села </w:t>
      </w:r>
      <w:r>
        <w:rPr>
          <w:sz w:val="28"/>
          <w:szCs w:val="28"/>
          <w:u w:val="single"/>
        </w:rPr>
        <w:t>Староиликово</w:t>
      </w:r>
      <w:r w:rsidRPr="00DB016E">
        <w:rPr>
          <w:sz w:val="28"/>
          <w:szCs w:val="28"/>
          <w:u w:val="single"/>
        </w:rPr>
        <w:t xml:space="preserve"> муниципального района Благовещенский район Республики Башкортостан </w:t>
      </w:r>
    </w:p>
    <w:p w:rsidR="00011081" w:rsidRPr="00DB016E" w:rsidRDefault="00011081" w:rsidP="0047679A">
      <w:pPr>
        <w:jc w:val="both"/>
        <w:rPr>
          <w:sz w:val="28"/>
          <w:szCs w:val="28"/>
        </w:rPr>
      </w:pPr>
      <w:r>
        <w:rPr>
          <w:sz w:val="28"/>
          <w:szCs w:val="28"/>
        </w:rPr>
        <w:t>в срок до 09 августа 2019</w:t>
      </w:r>
      <w:r w:rsidRPr="00DB016E">
        <w:rPr>
          <w:sz w:val="28"/>
          <w:szCs w:val="28"/>
        </w:rPr>
        <w:t xml:space="preserve"> года устранило указанные в предписании нарушения законодательства Российской Федерации в сфере образования:</w:t>
      </w:r>
    </w:p>
    <w:p w:rsidR="00011081" w:rsidRPr="00DB016E" w:rsidRDefault="00011081" w:rsidP="0047679A">
      <w:pPr>
        <w:jc w:val="both"/>
        <w:rPr>
          <w:sz w:val="28"/>
          <w:szCs w:val="28"/>
        </w:rPr>
      </w:pPr>
    </w:p>
    <w:p w:rsidR="00011081" w:rsidRPr="00DB016E" w:rsidRDefault="00011081" w:rsidP="007F22F7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Нарушение </w:t>
      </w:r>
      <w:r w:rsidRPr="00DB016E">
        <w:rPr>
          <w:b/>
          <w:sz w:val="28"/>
          <w:szCs w:val="28"/>
        </w:rPr>
        <w:t>Федерального закона от 29.12.2012 №273-ФЗ «Об образовании в Российской Федерации»</w:t>
      </w:r>
      <w:r w:rsidRPr="00D12A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части содержания устава:                  п.4 ч.2 ст.25, ч.5 ст.26 – уставом МОБУ ООШ с.Староиликово не установлены срок полномочий, порядок принятия решения совета обучающихся; выступление от имени образовательной организации общего собрания работников Учреждения, совета Учреждения и педагогического совета;                                                                                               п.17 ч.1 ст.34 – уставом МОБУ ООШ с.Староиликово не установлен порядок участия обучающихся в управлении образовательной организацией;                                                                                                                 п.7 ч.3 ст.44 – уставом МОБУ ООШ с.Староиликово не определена форма участия родителей (законных представителей) несовершеннолетних обучающихся в управлении организацией, осуществляющей образовательную деятельность:</w:t>
      </w:r>
    </w:p>
    <w:p w:rsidR="00011081" w:rsidRPr="00DB016E" w:rsidRDefault="00011081" w:rsidP="007F22F7">
      <w:pPr>
        <w:jc w:val="both"/>
        <w:rPr>
          <w:sz w:val="28"/>
          <w:szCs w:val="28"/>
        </w:rPr>
      </w:pPr>
    </w:p>
    <w:p w:rsidR="00011081" w:rsidRDefault="00011081" w:rsidP="007F22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Исполнено. Внесены изменения и дополнения в Устав </w:t>
      </w:r>
      <w:r w:rsidRPr="0023489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23489E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го</w:t>
      </w:r>
      <w:r w:rsidRPr="0023489E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23489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23489E">
        <w:rPr>
          <w:sz w:val="28"/>
          <w:szCs w:val="28"/>
        </w:rPr>
        <w:t xml:space="preserve"> основная общеобразовательная школа села Староиликово муниципального района Благовещенский район Республики Башкортостан</w:t>
      </w:r>
    </w:p>
    <w:p w:rsidR="00011081" w:rsidRDefault="00011081" w:rsidP="007F22F7">
      <w:pPr>
        <w:jc w:val="both"/>
        <w:rPr>
          <w:sz w:val="28"/>
          <w:szCs w:val="28"/>
        </w:rPr>
      </w:pPr>
    </w:p>
    <w:p w:rsidR="00011081" w:rsidRDefault="00011081" w:rsidP="007F22F7">
      <w:pPr>
        <w:jc w:val="both"/>
        <w:rPr>
          <w:sz w:val="28"/>
          <w:szCs w:val="28"/>
        </w:rPr>
      </w:pPr>
      <w:r w:rsidRPr="00921549">
        <w:rPr>
          <w:sz w:val="28"/>
          <w:szCs w:val="28"/>
        </w:rPr>
        <w:t>2.</w:t>
      </w:r>
      <w:r w:rsidRPr="00921549">
        <w:rPr>
          <w:b/>
          <w:sz w:val="28"/>
          <w:szCs w:val="28"/>
        </w:rPr>
        <w:t xml:space="preserve"> Нарушение </w:t>
      </w:r>
      <w:r>
        <w:rPr>
          <w:b/>
          <w:sz w:val="28"/>
          <w:szCs w:val="28"/>
        </w:rPr>
        <w:t xml:space="preserve">п.1 ч.3 ст.28, ч.3 ст.30 </w:t>
      </w:r>
      <w:r w:rsidRPr="00DB016E">
        <w:rPr>
          <w:b/>
          <w:sz w:val="28"/>
          <w:szCs w:val="28"/>
        </w:rPr>
        <w:t>Федерального закона от 29.12.2012 №273-ФЗ «Об образовании в Российской Федерации</w:t>
      </w:r>
      <w:r>
        <w:rPr>
          <w:b/>
          <w:sz w:val="28"/>
          <w:szCs w:val="28"/>
        </w:rPr>
        <w:t>»</w:t>
      </w:r>
      <w:r w:rsidRPr="00921549">
        <w:rPr>
          <w:b/>
          <w:sz w:val="28"/>
          <w:szCs w:val="28"/>
        </w:rPr>
        <w:t xml:space="preserve"> в части разработки и</w:t>
      </w:r>
      <w:r>
        <w:rPr>
          <w:b/>
          <w:sz w:val="28"/>
          <w:szCs w:val="28"/>
        </w:rPr>
        <w:t xml:space="preserve"> принятия локальных нормативных актов: отсутствие учета мнения советов обучающихся, советов родителей, представительных органов обучающихся при принятии локальных нормативных актов, затрагивающих права обучающихся и работников образовательной организации («Порядок освоения учебных предметов, курсов, дисциплин, модулей, не входящих в основную образовательную программу в МОБУ ООШ с.Староиликово», «Порядок обучения по индивидуальному учебному плану и ускоренного обучения учащихся МОБУ ООШ с.Староиликово», «Положение о языке образования МОБУ ООШ с.Староиликово»)</w:t>
      </w:r>
    </w:p>
    <w:p w:rsidR="00011081" w:rsidRDefault="00011081" w:rsidP="00512BBE">
      <w:pPr>
        <w:jc w:val="both"/>
        <w:rPr>
          <w:sz w:val="28"/>
          <w:szCs w:val="28"/>
        </w:rPr>
      </w:pPr>
    </w:p>
    <w:p w:rsidR="00011081" w:rsidRDefault="00011081" w:rsidP="00512B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Исполнено. Разработаны и приняты локальные нормативные акты: </w:t>
      </w:r>
      <w:r w:rsidRPr="00512BBE">
        <w:rPr>
          <w:sz w:val="28"/>
          <w:szCs w:val="28"/>
        </w:rPr>
        <w:t>«Порядок освоения учебных предметов, курсов, дисциплин, модулей, не входящих в основную образовательную программу в МОБУ ООШ с.Староиликово», «Порядок обучения по индивидуальному учебному плану и ускоренного обучения учащихся МОБУ ООШ с.Староиликово», «Положение о языке образования МОБУ ООШ с.Староиликово»</w:t>
      </w:r>
      <w:r>
        <w:rPr>
          <w:sz w:val="28"/>
          <w:szCs w:val="28"/>
        </w:rPr>
        <w:t xml:space="preserve"> согласованные </w:t>
      </w:r>
      <w:r w:rsidRPr="00512BBE">
        <w:rPr>
          <w:sz w:val="28"/>
          <w:szCs w:val="28"/>
        </w:rPr>
        <w:t>совет</w:t>
      </w:r>
      <w:r>
        <w:rPr>
          <w:sz w:val="28"/>
          <w:szCs w:val="28"/>
        </w:rPr>
        <w:t>ом</w:t>
      </w:r>
      <w:r w:rsidRPr="00512BBE">
        <w:rPr>
          <w:sz w:val="28"/>
          <w:szCs w:val="28"/>
        </w:rPr>
        <w:t xml:space="preserve"> обучающихся, совет</w:t>
      </w:r>
      <w:r>
        <w:rPr>
          <w:sz w:val="28"/>
          <w:szCs w:val="28"/>
        </w:rPr>
        <w:t>ом</w:t>
      </w:r>
      <w:r w:rsidRPr="00512BBE">
        <w:rPr>
          <w:sz w:val="28"/>
          <w:szCs w:val="28"/>
        </w:rPr>
        <w:t xml:space="preserve"> родителей</w:t>
      </w:r>
    </w:p>
    <w:p w:rsidR="00011081" w:rsidRDefault="00011081" w:rsidP="00512BBE">
      <w:pPr>
        <w:pStyle w:val="BodyText"/>
        <w:shd w:val="clear" w:color="auto" w:fill="auto"/>
        <w:tabs>
          <w:tab w:val="left" w:pos="1157"/>
        </w:tabs>
        <w:spacing w:line="317" w:lineRule="exact"/>
        <w:ind w:right="40"/>
        <w:jc w:val="both"/>
        <w:rPr>
          <w:rFonts w:ascii="Times New Roman" w:hAnsi="Times New Roman"/>
          <w:b/>
          <w:sz w:val="28"/>
          <w:szCs w:val="28"/>
        </w:rPr>
      </w:pPr>
    </w:p>
    <w:p w:rsidR="00011081" w:rsidRPr="009246B4" w:rsidRDefault="00011081" w:rsidP="00293184">
      <w:pPr>
        <w:pStyle w:val="BodyText"/>
        <w:shd w:val="clear" w:color="auto" w:fill="auto"/>
        <w:tabs>
          <w:tab w:val="left" w:pos="1157"/>
        </w:tabs>
        <w:spacing w:line="317" w:lineRule="exact"/>
        <w:ind w:right="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7F22F7">
        <w:rPr>
          <w:rFonts w:ascii="Times New Roman" w:hAnsi="Times New Roman"/>
          <w:b/>
          <w:sz w:val="28"/>
          <w:szCs w:val="28"/>
        </w:rPr>
        <w:t>. Нарушение п.21. ч.3. ст.28, ст. 29 Федерального закона от 29.12.2012 №273-ФЗ «Об образовании в Российской Федерации»</w:t>
      </w:r>
      <w:r>
        <w:rPr>
          <w:rFonts w:ascii="Times New Roman" w:hAnsi="Times New Roman"/>
          <w:b/>
          <w:sz w:val="28"/>
          <w:szCs w:val="28"/>
        </w:rPr>
        <w:t>,</w:t>
      </w:r>
      <w:r w:rsidRPr="00512BBE">
        <w:rPr>
          <w:rFonts w:ascii="Times New Roman" w:hAnsi="Times New Roman"/>
          <w:b/>
          <w:sz w:val="28"/>
          <w:szCs w:val="28"/>
        </w:rPr>
        <w:t xml:space="preserve"> </w:t>
      </w:r>
      <w:r w:rsidRPr="007F22F7">
        <w:rPr>
          <w:rFonts w:ascii="Times New Roman" w:hAnsi="Times New Roman"/>
          <w:b/>
          <w:sz w:val="28"/>
          <w:szCs w:val="28"/>
        </w:rPr>
        <w:t xml:space="preserve">Правил </w:t>
      </w:r>
      <w:r w:rsidRPr="007F22F7">
        <w:rPr>
          <w:rFonts w:ascii="Times New Roman" w:hAnsi="Times New Roman"/>
          <w:b/>
          <w:color w:val="000000"/>
          <w:sz w:val="28"/>
          <w:szCs w:val="28"/>
        </w:rPr>
        <w:t xml:space="preserve">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</w:t>
      </w:r>
      <w:r>
        <w:rPr>
          <w:rFonts w:ascii="Times New Roman" w:hAnsi="Times New Roman"/>
          <w:b/>
          <w:color w:val="000000"/>
          <w:sz w:val="28"/>
          <w:szCs w:val="28"/>
        </w:rPr>
        <w:t>й Федерации от 10.07.2013 № 582,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информации, утвержденных</w:t>
      </w:r>
      <w:r w:rsidRPr="00293184">
        <w:rPr>
          <w:rFonts w:ascii="Times New Roman" w:hAnsi="Times New Roman"/>
          <w:b/>
          <w:color w:val="FF0000"/>
          <w:sz w:val="28"/>
          <w:szCs w:val="28"/>
        </w:rPr>
        <w:t xml:space="preserve"> приказ</w:t>
      </w:r>
      <w:r>
        <w:rPr>
          <w:rFonts w:ascii="Times New Roman" w:hAnsi="Times New Roman"/>
          <w:b/>
          <w:color w:val="FF0000"/>
          <w:sz w:val="28"/>
          <w:szCs w:val="28"/>
        </w:rPr>
        <w:t>ом</w:t>
      </w:r>
      <w:r w:rsidRPr="0029318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Министерства образования </w:t>
      </w:r>
      <w:r w:rsidRPr="00293184">
        <w:rPr>
          <w:rFonts w:ascii="Times New Roman" w:hAnsi="Times New Roman"/>
          <w:b/>
          <w:color w:val="FF0000"/>
          <w:sz w:val="28"/>
          <w:szCs w:val="28"/>
        </w:rPr>
        <w:t>и науки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от 29.05.2014. №785  (далее - Требований), </w:t>
      </w:r>
      <w:r w:rsidRPr="007F22F7">
        <w:rPr>
          <w:rFonts w:ascii="Times New Roman" w:hAnsi="Times New Roman"/>
          <w:b/>
          <w:color w:val="000000"/>
          <w:sz w:val="28"/>
          <w:szCs w:val="28"/>
        </w:rPr>
        <w:t>в части размещения информации на официальном сайте образовательной организации в информационно-телекоммуникацио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нной сети «Интернет»: в части содержания информации </w:t>
      </w:r>
      <w:r w:rsidRPr="007F22F7">
        <w:rPr>
          <w:rFonts w:ascii="Times New Roman" w:hAnsi="Times New Roman"/>
          <w:b/>
          <w:color w:val="000000"/>
          <w:sz w:val="28"/>
          <w:szCs w:val="28"/>
        </w:rPr>
        <w:t>на официальном са</w:t>
      </w:r>
      <w:r>
        <w:rPr>
          <w:rFonts w:ascii="Times New Roman" w:hAnsi="Times New Roman"/>
          <w:b/>
          <w:color w:val="000000"/>
          <w:sz w:val="28"/>
          <w:szCs w:val="28"/>
        </w:rPr>
        <w:t>йте МОБУ ООШ с.Староиликово http://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ilikschool</w:t>
      </w:r>
      <w:r w:rsidRPr="00293184">
        <w:rPr>
          <w:rFonts w:ascii="Times New Roman" w:hAnsi="Times New Roman"/>
          <w:b/>
          <w:color w:val="000000"/>
          <w:sz w:val="28"/>
          <w:szCs w:val="28"/>
        </w:rPr>
        <w:t>2/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ucoz</w:t>
      </w:r>
      <w:r w:rsidRPr="00293184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ru</w:t>
      </w:r>
    </w:p>
    <w:p w:rsidR="00011081" w:rsidRDefault="00011081" w:rsidP="00512BBE">
      <w:pPr>
        <w:pStyle w:val="ListParagraph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п.3.3 Требований: в подразделе «Документы» отсутствует документ об установлении размера платы, взимаемой с родителей (законных представителей)  за присмотр и уход за детьми, осваивающими образовательные программы дошкольного образования, осуществляющих образовательную деятельность; </w:t>
      </w:r>
    </w:p>
    <w:p w:rsidR="00011081" w:rsidRDefault="00011081" w:rsidP="00512BBE">
      <w:pPr>
        <w:pStyle w:val="ListParagraph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п.3.3 Требований: в подразделе «Документы» отсутствуют отчеты органов, осуществляющих контроль (надзор) в сфере образования</w:t>
      </w:r>
    </w:p>
    <w:p w:rsidR="00011081" w:rsidRDefault="00011081" w:rsidP="00512BBE">
      <w:pPr>
        <w:pStyle w:val="ListParagraph"/>
        <w:ind w:left="0"/>
        <w:jc w:val="both"/>
        <w:rPr>
          <w:b/>
          <w:sz w:val="28"/>
          <w:szCs w:val="28"/>
        </w:rPr>
      </w:pPr>
    </w:p>
    <w:p w:rsidR="00011081" w:rsidRPr="00EC63F7" w:rsidRDefault="00011081" w:rsidP="00512BBE">
      <w:pPr>
        <w:pStyle w:val="ListParagraph"/>
        <w:ind w:left="0"/>
        <w:jc w:val="both"/>
        <w:rPr>
          <w:b/>
          <w:sz w:val="28"/>
          <w:szCs w:val="28"/>
          <w:u w:val="single"/>
        </w:rPr>
      </w:pPr>
      <w:r w:rsidRPr="007F22F7">
        <w:rPr>
          <w:sz w:val="28"/>
          <w:szCs w:val="28"/>
        </w:rPr>
        <w:t>Испо</w:t>
      </w:r>
      <w:r>
        <w:rPr>
          <w:sz w:val="28"/>
          <w:szCs w:val="28"/>
        </w:rPr>
        <w:t xml:space="preserve">лнено. Информация на сайте МОБУ ООШ с.Староиликово размещена в полном объеме: ссылка на сайт МОБУ ООШ с.Староиликово </w:t>
      </w:r>
      <w:r>
        <w:rPr>
          <w:b/>
          <w:color w:val="000000"/>
          <w:sz w:val="28"/>
          <w:szCs w:val="28"/>
        </w:rPr>
        <w:t>http://</w:t>
      </w:r>
      <w:r>
        <w:rPr>
          <w:b/>
          <w:color w:val="000000"/>
          <w:sz w:val="28"/>
          <w:szCs w:val="28"/>
          <w:lang w:val="en-US"/>
        </w:rPr>
        <w:t>ilikschool</w:t>
      </w:r>
      <w:r w:rsidRPr="00293184">
        <w:rPr>
          <w:b/>
          <w:color w:val="000000"/>
          <w:sz w:val="28"/>
          <w:szCs w:val="28"/>
        </w:rPr>
        <w:t>2/</w:t>
      </w:r>
      <w:r>
        <w:rPr>
          <w:b/>
          <w:color w:val="000000"/>
          <w:sz w:val="28"/>
          <w:szCs w:val="28"/>
          <w:lang w:val="en-US"/>
        </w:rPr>
        <w:t>ucoz</w:t>
      </w:r>
      <w:r w:rsidRPr="00293184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en-US"/>
        </w:rPr>
        <w:t>ru</w:t>
      </w:r>
      <w:r>
        <w:rPr>
          <w:b/>
          <w:color w:val="000000"/>
          <w:sz w:val="28"/>
          <w:szCs w:val="28"/>
        </w:rPr>
        <w:t>.</w:t>
      </w:r>
    </w:p>
    <w:p w:rsidR="00011081" w:rsidRDefault="00011081" w:rsidP="00512BBE">
      <w:pPr>
        <w:pStyle w:val="ListParagraph"/>
        <w:ind w:left="0"/>
        <w:jc w:val="both"/>
        <w:rPr>
          <w:sz w:val="28"/>
          <w:szCs w:val="28"/>
        </w:rPr>
      </w:pPr>
    </w:p>
    <w:p w:rsidR="00011081" w:rsidRPr="00921549" w:rsidRDefault="00011081" w:rsidP="0092154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21549">
        <w:rPr>
          <w:sz w:val="28"/>
          <w:szCs w:val="28"/>
        </w:rPr>
        <w:t>.</w:t>
      </w:r>
      <w:r w:rsidRPr="00921549">
        <w:rPr>
          <w:b/>
          <w:sz w:val="28"/>
          <w:szCs w:val="28"/>
        </w:rPr>
        <w:t xml:space="preserve"> Нарушение </w:t>
      </w:r>
      <w:r>
        <w:rPr>
          <w:b/>
          <w:sz w:val="28"/>
          <w:szCs w:val="28"/>
        </w:rPr>
        <w:t xml:space="preserve">ч.9 ст.2, ст.12, п.6 ч.3 ст.28 </w:t>
      </w:r>
      <w:r w:rsidRPr="00DB016E">
        <w:rPr>
          <w:b/>
          <w:sz w:val="28"/>
          <w:szCs w:val="28"/>
        </w:rPr>
        <w:t>Федерального закона от 29.12.2012 №273-ФЗ «Об образовании в Российской Федерации</w:t>
      </w:r>
      <w:r>
        <w:rPr>
          <w:b/>
          <w:sz w:val="28"/>
          <w:szCs w:val="28"/>
        </w:rPr>
        <w:t>»,</w:t>
      </w:r>
      <w:r w:rsidRPr="009215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требований </w:t>
      </w:r>
      <w:r w:rsidRPr="00921549">
        <w:rPr>
          <w:b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Стандарт НОО</w:t>
      </w:r>
      <w:r>
        <w:rPr>
          <w:b/>
          <w:sz w:val="28"/>
          <w:szCs w:val="28"/>
        </w:rPr>
        <w:t xml:space="preserve">) </w:t>
      </w:r>
      <w:r w:rsidRPr="00921549">
        <w:rPr>
          <w:b/>
          <w:sz w:val="28"/>
          <w:szCs w:val="28"/>
        </w:rPr>
        <w:t>в части разработки и утверждения образовательных прогр</w:t>
      </w:r>
      <w:r>
        <w:rPr>
          <w:b/>
          <w:sz w:val="28"/>
          <w:szCs w:val="28"/>
        </w:rPr>
        <w:t>амм образовательной организации</w:t>
      </w:r>
      <w:r w:rsidRPr="00921549">
        <w:rPr>
          <w:b/>
          <w:sz w:val="28"/>
          <w:szCs w:val="28"/>
        </w:rPr>
        <w:t>:</w:t>
      </w:r>
    </w:p>
    <w:p w:rsidR="00011081" w:rsidRDefault="00011081" w:rsidP="00921549">
      <w:pPr>
        <w:pStyle w:val="BodyText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п.16</w:t>
      </w:r>
      <w:r w:rsidRPr="00921549">
        <w:rPr>
          <w:rFonts w:ascii="Times New Roman" w:hAnsi="Times New Roman"/>
          <w:b/>
          <w:sz w:val="28"/>
          <w:szCs w:val="28"/>
        </w:rPr>
        <w:t xml:space="preserve"> Стандарт</w:t>
      </w:r>
      <w:r>
        <w:rPr>
          <w:rFonts w:ascii="Times New Roman" w:hAnsi="Times New Roman"/>
          <w:b/>
          <w:sz w:val="28"/>
          <w:szCs w:val="28"/>
        </w:rPr>
        <w:t>а</w:t>
      </w:r>
      <w:r w:rsidRPr="00921549">
        <w:rPr>
          <w:rFonts w:ascii="Times New Roman" w:hAnsi="Times New Roman"/>
          <w:b/>
          <w:sz w:val="28"/>
          <w:szCs w:val="28"/>
        </w:rPr>
        <w:t xml:space="preserve"> НОО: </w:t>
      </w:r>
      <w:r>
        <w:rPr>
          <w:rFonts w:ascii="Times New Roman" w:hAnsi="Times New Roman"/>
          <w:b/>
          <w:sz w:val="28"/>
          <w:szCs w:val="28"/>
        </w:rPr>
        <w:t>отсутствие в содержательном разделе курсов и курсов внеурочной деятельности содержания;</w:t>
      </w:r>
    </w:p>
    <w:p w:rsidR="00011081" w:rsidRPr="00921549" w:rsidRDefault="00011081" w:rsidP="00921549">
      <w:pPr>
        <w:pStyle w:val="BodyText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п.19.8</w:t>
      </w:r>
      <w:r w:rsidRPr="00921549">
        <w:rPr>
          <w:rFonts w:ascii="Times New Roman" w:hAnsi="Times New Roman"/>
          <w:b/>
          <w:sz w:val="28"/>
          <w:szCs w:val="28"/>
        </w:rPr>
        <w:t xml:space="preserve"> Стандарт</w:t>
      </w:r>
      <w:r>
        <w:rPr>
          <w:rFonts w:ascii="Times New Roman" w:hAnsi="Times New Roman"/>
          <w:b/>
          <w:sz w:val="28"/>
          <w:szCs w:val="28"/>
        </w:rPr>
        <w:t>а</w:t>
      </w:r>
      <w:r w:rsidRPr="00921549">
        <w:rPr>
          <w:rFonts w:ascii="Times New Roman" w:hAnsi="Times New Roman"/>
          <w:b/>
          <w:sz w:val="28"/>
          <w:szCs w:val="28"/>
        </w:rPr>
        <w:t xml:space="preserve"> НОО: </w:t>
      </w:r>
      <w:r>
        <w:rPr>
          <w:rFonts w:ascii="Times New Roman" w:hAnsi="Times New Roman"/>
          <w:b/>
          <w:sz w:val="28"/>
          <w:szCs w:val="28"/>
        </w:rPr>
        <w:t>Программа коррекционной работы не содержит планируемых результатов коррекционной работы.</w:t>
      </w:r>
    </w:p>
    <w:p w:rsidR="00011081" w:rsidRDefault="00011081" w:rsidP="00921549">
      <w:pPr>
        <w:pStyle w:val="ListParagraph"/>
        <w:tabs>
          <w:tab w:val="left" w:pos="0"/>
          <w:tab w:val="left" w:pos="927"/>
        </w:tabs>
        <w:ind w:left="0" w:right="-569" w:hanging="20"/>
        <w:rPr>
          <w:sz w:val="28"/>
          <w:szCs w:val="28"/>
        </w:rPr>
      </w:pPr>
    </w:p>
    <w:p w:rsidR="00011081" w:rsidRPr="00FF7E6B" w:rsidRDefault="00011081" w:rsidP="007C5E27">
      <w:pPr>
        <w:pStyle w:val="ListParagraph"/>
        <w:tabs>
          <w:tab w:val="left" w:pos="0"/>
          <w:tab w:val="left" w:pos="927"/>
        </w:tabs>
        <w:ind w:left="0" w:right="-29" w:hanging="20"/>
        <w:rPr>
          <w:sz w:val="28"/>
          <w:szCs w:val="28"/>
        </w:rPr>
      </w:pPr>
      <w:r>
        <w:rPr>
          <w:sz w:val="28"/>
          <w:szCs w:val="28"/>
        </w:rPr>
        <w:t xml:space="preserve">Исполнено. Внесены </w:t>
      </w:r>
      <w:r w:rsidRPr="00921549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и дополнения </w:t>
      </w:r>
      <w:r w:rsidRPr="0092154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ООП </w:t>
      </w:r>
      <w:r w:rsidRPr="00921549">
        <w:rPr>
          <w:sz w:val="28"/>
          <w:szCs w:val="28"/>
        </w:rPr>
        <w:t xml:space="preserve">НОО: </w:t>
      </w:r>
      <w:r>
        <w:rPr>
          <w:sz w:val="28"/>
          <w:szCs w:val="28"/>
        </w:rPr>
        <w:t xml:space="preserve">                                    в </w:t>
      </w:r>
      <w:r w:rsidRPr="00927A5C">
        <w:rPr>
          <w:color w:val="FF0000"/>
          <w:sz w:val="28"/>
          <w:szCs w:val="28"/>
        </w:rPr>
        <w:t>содержательный раздел п.2.1 «Основное содержание учебных предметов и курсов внеурочной деятельности» добавлены содержание программ курсов внеурочной деятельности</w:t>
      </w:r>
    </w:p>
    <w:p w:rsidR="00011081" w:rsidRDefault="00011081" w:rsidP="007C5E27">
      <w:pPr>
        <w:pStyle w:val="ListParagraph"/>
        <w:tabs>
          <w:tab w:val="left" w:pos="0"/>
          <w:tab w:val="left" w:pos="927"/>
        </w:tabs>
        <w:ind w:left="0" w:right="-29" w:hanging="20"/>
        <w:rPr>
          <w:b/>
          <w:sz w:val="28"/>
          <w:szCs w:val="28"/>
        </w:rPr>
      </w:pPr>
    </w:p>
    <w:p w:rsidR="00011081" w:rsidRDefault="00011081" w:rsidP="007C5E27">
      <w:pPr>
        <w:pStyle w:val="ListParagraph"/>
        <w:tabs>
          <w:tab w:val="left" w:pos="0"/>
          <w:tab w:val="left" w:pos="927"/>
        </w:tabs>
        <w:ind w:left="0" w:right="-29" w:hanging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19.11 </w:t>
      </w:r>
      <w:r w:rsidRPr="00921549">
        <w:rPr>
          <w:b/>
          <w:sz w:val="28"/>
          <w:szCs w:val="28"/>
        </w:rPr>
        <w:t xml:space="preserve"> Стандарт</w:t>
      </w:r>
      <w:r>
        <w:rPr>
          <w:b/>
          <w:sz w:val="28"/>
          <w:szCs w:val="28"/>
        </w:rPr>
        <w:t>а</w:t>
      </w:r>
      <w:r w:rsidRPr="00921549">
        <w:rPr>
          <w:b/>
          <w:sz w:val="28"/>
          <w:szCs w:val="28"/>
        </w:rPr>
        <w:t xml:space="preserve"> НОО:  отсутствие </w:t>
      </w:r>
      <w:r>
        <w:rPr>
          <w:b/>
          <w:sz w:val="28"/>
          <w:szCs w:val="28"/>
        </w:rPr>
        <w:t>в организационном разделе системы условий реализации основной образовательной программы начального общего образования.</w:t>
      </w:r>
    </w:p>
    <w:p w:rsidR="00011081" w:rsidRPr="00921549" w:rsidRDefault="00011081" w:rsidP="007C5E27">
      <w:pPr>
        <w:pStyle w:val="ListParagraph"/>
        <w:tabs>
          <w:tab w:val="left" w:pos="0"/>
          <w:tab w:val="left" w:pos="927"/>
        </w:tabs>
        <w:ind w:left="0" w:right="-29" w:hanging="20"/>
        <w:jc w:val="both"/>
        <w:rPr>
          <w:b/>
          <w:sz w:val="28"/>
          <w:szCs w:val="28"/>
        </w:rPr>
      </w:pPr>
    </w:p>
    <w:p w:rsidR="00011081" w:rsidRPr="00FF7E6B" w:rsidRDefault="00011081" w:rsidP="007C5E27">
      <w:pPr>
        <w:pStyle w:val="ListParagraph"/>
        <w:tabs>
          <w:tab w:val="left" w:pos="0"/>
          <w:tab w:val="left" w:pos="927"/>
        </w:tabs>
        <w:ind w:left="0" w:right="-29" w:hanging="20"/>
        <w:rPr>
          <w:sz w:val="28"/>
          <w:szCs w:val="28"/>
        </w:rPr>
      </w:pPr>
      <w:r>
        <w:rPr>
          <w:sz w:val="28"/>
          <w:szCs w:val="28"/>
        </w:rPr>
        <w:t xml:space="preserve">Исполнено. Внесены </w:t>
      </w:r>
      <w:r w:rsidRPr="00921549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и дополнения </w:t>
      </w:r>
      <w:r w:rsidRPr="0092154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ООП</w:t>
      </w:r>
      <w:r w:rsidRPr="00921549">
        <w:rPr>
          <w:sz w:val="28"/>
          <w:szCs w:val="28"/>
        </w:rPr>
        <w:t>НОО:</w:t>
      </w:r>
      <w:r>
        <w:rPr>
          <w:sz w:val="28"/>
          <w:szCs w:val="28"/>
        </w:rPr>
        <w:t xml:space="preserve"> с организационный раздел дополнен п.3.4 «Система условий реализации основной образовательной программы начального общего образования». </w:t>
      </w:r>
    </w:p>
    <w:p w:rsidR="00011081" w:rsidRPr="00921549" w:rsidRDefault="00011081" w:rsidP="007C5E27">
      <w:pPr>
        <w:pStyle w:val="BodyText"/>
        <w:shd w:val="clear" w:color="auto" w:fill="auto"/>
        <w:tabs>
          <w:tab w:val="left" w:pos="927"/>
        </w:tabs>
        <w:spacing w:line="317" w:lineRule="exact"/>
        <w:ind w:right="-29"/>
        <w:jc w:val="both"/>
        <w:rPr>
          <w:rFonts w:ascii="Times New Roman" w:hAnsi="Times New Roman"/>
          <w:sz w:val="28"/>
          <w:szCs w:val="28"/>
        </w:rPr>
      </w:pPr>
    </w:p>
    <w:p w:rsidR="00011081" w:rsidRDefault="00011081" w:rsidP="007C5E27">
      <w:pPr>
        <w:pStyle w:val="BodyText"/>
        <w:shd w:val="clear" w:color="auto" w:fill="auto"/>
        <w:tabs>
          <w:tab w:val="left" w:pos="0"/>
        </w:tabs>
        <w:spacing w:line="317" w:lineRule="exact"/>
        <w:ind w:right="-2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0E19C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19CA">
        <w:rPr>
          <w:rFonts w:ascii="Times New Roman" w:hAnsi="Times New Roman"/>
          <w:b/>
          <w:sz w:val="28"/>
          <w:szCs w:val="28"/>
        </w:rPr>
        <w:t xml:space="preserve">Нарушение ч.9 ст.2, </w:t>
      </w:r>
      <w:r>
        <w:rPr>
          <w:rFonts w:ascii="Times New Roman" w:hAnsi="Times New Roman"/>
          <w:b/>
          <w:sz w:val="28"/>
          <w:szCs w:val="28"/>
        </w:rPr>
        <w:t xml:space="preserve">с.12, </w:t>
      </w:r>
      <w:r w:rsidRPr="000E19CA">
        <w:rPr>
          <w:rFonts w:ascii="Times New Roman" w:hAnsi="Times New Roman"/>
          <w:b/>
          <w:sz w:val="28"/>
          <w:szCs w:val="28"/>
        </w:rPr>
        <w:t>п.6 ч.3, ст.28 Федерального закона от 29.12.2012 №273-ФЗ «Об образовании в Российской Федерации»</w:t>
      </w:r>
      <w:r>
        <w:rPr>
          <w:rFonts w:ascii="Times New Roman" w:hAnsi="Times New Roman"/>
          <w:b/>
          <w:sz w:val="28"/>
          <w:szCs w:val="28"/>
        </w:rPr>
        <w:t>,</w:t>
      </w:r>
      <w:r w:rsidRPr="00927A5C">
        <w:rPr>
          <w:rFonts w:ascii="Times New Roman" w:hAnsi="Times New Roman"/>
          <w:b/>
          <w:sz w:val="28"/>
          <w:szCs w:val="28"/>
        </w:rPr>
        <w:t xml:space="preserve"> </w:t>
      </w:r>
      <w:r w:rsidRPr="000E19CA">
        <w:rPr>
          <w:rFonts w:ascii="Times New Roman" w:hAnsi="Times New Roman"/>
          <w:b/>
          <w:sz w:val="28"/>
          <w:szCs w:val="28"/>
        </w:rPr>
        <w:t>требований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/>
          <w:b/>
          <w:sz w:val="28"/>
          <w:szCs w:val="28"/>
        </w:rPr>
        <w:t>, утвержденного приказом Министерства образования</w:t>
      </w:r>
      <w:r w:rsidRPr="000E19CA">
        <w:rPr>
          <w:rFonts w:ascii="Times New Roman" w:hAnsi="Times New Roman"/>
          <w:b/>
          <w:sz w:val="28"/>
          <w:szCs w:val="28"/>
        </w:rPr>
        <w:t xml:space="preserve"> и науки Российской Федерации от 17.12.2010. №1897 (далее – Стандарт ООО</w:t>
      </w:r>
      <w:r>
        <w:rPr>
          <w:rFonts w:ascii="Times New Roman" w:hAnsi="Times New Roman"/>
          <w:b/>
          <w:sz w:val="28"/>
          <w:szCs w:val="28"/>
        </w:rPr>
        <w:t>),</w:t>
      </w:r>
      <w:r w:rsidRPr="000E19CA">
        <w:rPr>
          <w:rFonts w:ascii="Times New Roman" w:hAnsi="Times New Roman"/>
          <w:b/>
          <w:sz w:val="28"/>
          <w:szCs w:val="28"/>
        </w:rPr>
        <w:t xml:space="preserve"> в части разработки и утверждения образовательных прогр</w:t>
      </w:r>
      <w:r>
        <w:rPr>
          <w:rFonts w:ascii="Times New Roman" w:hAnsi="Times New Roman"/>
          <w:b/>
          <w:sz w:val="28"/>
          <w:szCs w:val="28"/>
        </w:rPr>
        <w:t>амм образовательной организации</w:t>
      </w:r>
      <w:r w:rsidRPr="000E19CA">
        <w:rPr>
          <w:rFonts w:ascii="Times New Roman" w:hAnsi="Times New Roman"/>
          <w:b/>
          <w:sz w:val="28"/>
          <w:szCs w:val="28"/>
        </w:rPr>
        <w:t>):</w:t>
      </w:r>
    </w:p>
    <w:p w:rsidR="00011081" w:rsidRDefault="00011081" w:rsidP="00215DBB">
      <w:pPr>
        <w:pStyle w:val="BodyText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п.11.4. Стандарта ООО: несоответствие содержания учебного предмета «Истрия России. Всеобщая история» в содержательном разделе основной образовательной программы основного общего образования требованиям Стандарта ООО (отсутствие усвоения базовых национальных ценностей современного российского общества, приобретения опыта историко-культурного, цивилизованного подхода к оценке социальных явлений, современных глобальных процессов);</w:t>
      </w:r>
    </w:p>
    <w:p w:rsidR="00011081" w:rsidRDefault="00011081" w:rsidP="003628C9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п.14 Стандарта ООО: в организационном разделе</w:t>
      </w:r>
      <w:r w:rsidRPr="008946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основной образовательной программы основного общего образования не содержится календарный учебный график основного общего образования;</w:t>
      </w:r>
    </w:p>
    <w:p w:rsidR="00011081" w:rsidRDefault="00011081" w:rsidP="00215DBB">
      <w:pPr>
        <w:pStyle w:val="BodyText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п.15 Стандарта ООО: обязательная часть</w:t>
      </w:r>
      <w:r w:rsidRPr="0089462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основной образовательной программы основного общего образования составляет менее 70% от общего объема; часть, формируемая участниками образовательных отношений,</w:t>
      </w:r>
      <w:r w:rsidRPr="003628C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составляет более 30% от общего объема,</w:t>
      </w:r>
    </w:p>
    <w:p w:rsidR="00011081" w:rsidRPr="000E19CA" w:rsidRDefault="00011081" w:rsidP="00215DBB">
      <w:pPr>
        <w:pStyle w:val="BodyText"/>
        <w:shd w:val="clear" w:color="auto" w:fill="auto"/>
        <w:tabs>
          <w:tab w:val="left" w:pos="0"/>
        </w:tabs>
        <w:spacing w:line="317" w:lineRule="exact"/>
        <w:ind w:right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п.18.2.1 Стандарта ООО: отсутствие в программе развития универсальных учебных действий (программа формирования общеучебных умений и навыков) основной образовательной программы основного общего образования при получении основного общего образования: систем оценки деятельности организации, осуществляющей образовательную деятельность, по формированию и развитию универсальных учебных действий у обучающихся;</w:t>
      </w:r>
    </w:p>
    <w:p w:rsidR="00011081" w:rsidRDefault="00011081" w:rsidP="00215DB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п.18.3.2 Стандарта ООО: отсутствие в системе условий реализации основной образовательной программы основного общего образования:</w:t>
      </w:r>
    </w:p>
    <w:p w:rsidR="00011081" w:rsidRDefault="00011081" w:rsidP="00215DB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а) контроля системы условий;</w:t>
      </w:r>
    </w:p>
    <w:p w:rsidR="00011081" w:rsidRDefault="00011081" w:rsidP="00215DB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б) обоснования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</w:t>
      </w:r>
      <w:r w:rsidRPr="005E03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осуществляющей образовательную деятельность;</w:t>
      </w:r>
    </w:p>
    <w:p w:rsidR="00011081" w:rsidRDefault="00011081" w:rsidP="00215DB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п.24 Стандарта ООО: отсутствие доступа в школьной библиотеке информационным ресурсам Интернета.</w:t>
      </w:r>
    </w:p>
    <w:p w:rsidR="00011081" w:rsidRDefault="00011081" w:rsidP="00215DBB">
      <w:pPr>
        <w:tabs>
          <w:tab w:val="left" w:pos="0"/>
        </w:tabs>
        <w:jc w:val="both"/>
        <w:rPr>
          <w:sz w:val="28"/>
          <w:szCs w:val="28"/>
        </w:rPr>
      </w:pPr>
    </w:p>
    <w:p w:rsidR="00011081" w:rsidRPr="000E19CA" w:rsidRDefault="00011081" w:rsidP="00215DB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Исполнено. Внесены </w:t>
      </w:r>
      <w:r w:rsidRPr="00921549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и дополнения </w:t>
      </w:r>
      <w:r w:rsidRPr="0092154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ООП О</w:t>
      </w:r>
      <w:r w:rsidRPr="00921549">
        <w:rPr>
          <w:sz w:val="28"/>
          <w:szCs w:val="28"/>
        </w:rPr>
        <w:t>ОО</w:t>
      </w:r>
      <w:r>
        <w:rPr>
          <w:sz w:val="28"/>
          <w:szCs w:val="28"/>
        </w:rPr>
        <w:t xml:space="preserve">: содержательный раздел п. 2.2.2.8. «История России. Всеобщая история» дополнен  абзацами содержащими </w:t>
      </w:r>
      <w:r w:rsidRPr="00215DBB">
        <w:rPr>
          <w:sz w:val="28"/>
          <w:szCs w:val="28"/>
        </w:rPr>
        <w:t>усвоение базовых национальных ценностей современного российского общества, приобретение опыта историко-культурного, цивилизованного подхода к оценке социальных явлений, современных глобальных процессов</w:t>
      </w:r>
      <w:r w:rsidRPr="000E19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11081" w:rsidRDefault="00011081" w:rsidP="00215DBB">
      <w:pPr>
        <w:pStyle w:val="ListParagraph"/>
        <w:ind w:left="0"/>
        <w:jc w:val="both"/>
        <w:rPr>
          <w:b/>
          <w:sz w:val="28"/>
          <w:szCs w:val="28"/>
        </w:rPr>
      </w:pPr>
    </w:p>
    <w:p w:rsidR="00011081" w:rsidRDefault="00011081" w:rsidP="00125B24">
      <w:pPr>
        <w:pStyle w:val="ListParagraph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Нарушение п.1 ч.3 ст.44</w:t>
      </w:r>
      <w:r w:rsidRPr="00F72A14">
        <w:rPr>
          <w:b/>
          <w:sz w:val="28"/>
          <w:szCs w:val="28"/>
        </w:rPr>
        <w:t xml:space="preserve">  Федерального закона от 29.12.2012 №273-ФЗ «Об обра</w:t>
      </w:r>
      <w:r>
        <w:rPr>
          <w:b/>
          <w:sz w:val="28"/>
          <w:szCs w:val="28"/>
        </w:rPr>
        <w:t>зовании в Российской Федерации»,</w:t>
      </w:r>
      <w:r w:rsidRPr="007123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п.18.3.1. Стандарта ООО: отсутствие учета образовательных потребностей и запросов обучающихся и их родителей (законных представителей) при формировании компонента образовательного учреждения учебного плана:</w:t>
      </w:r>
      <w:r w:rsidRPr="007123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части, формируемой участниками образовательных отношений, учебного плана МОБУ ООШ с.Староиликово на 2018-2019 учебный год для 5-8 классов от 30.08.2018 года эти предметы отсутствуют (от 1 до 3 предметов в заявлениях);</w:t>
      </w:r>
    </w:p>
    <w:p w:rsidR="00011081" w:rsidRDefault="00011081" w:rsidP="00215DBB">
      <w:pPr>
        <w:pStyle w:val="ListParagraph"/>
        <w:ind w:left="0"/>
        <w:jc w:val="both"/>
        <w:rPr>
          <w:sz w:val="28"/>
          <w:szCs w:val="28"/>
        </w:rPr>
      </w:pPr>
    </w:p>
    <w:p w:rsidR="00011081" w:rsidRDefault="00011081" w:rsidP="00215DBB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Исполнено. Внесены </w:t>
      </w:r>
      <w:r w:rsidRPr="00921549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>и дополнения.</w:t>
      </w:r>
    </w:p>
    <w:p w:rsidR="00011081" w:rsidRDefault="00011081" w:rsidP="00125B24">
      <w:pPr>
        <w:pStyle w:val="ListParagraph"/>
        <w:ind w:left="0"/>
        <w:jc w:val="both"/>
        <w:rPr>
          <w:b/>
          <w:sz w:val="28"/>
          <w:szCs w:val="28"/>
        </w:rPr>
      </w:pPr>
    </w:p>
    <w:p w:rsidR="00011081" w:rsidRDefault="00011081" w:rsidP="00654343">
      <w:pPr>
        <w:pStyle w:val="BodyText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206D02">
        <w:rPr>
          <w:rFonts w:ascii="Times New Roman" w:hAnsi="Times New Roman"/>
          <w:b/>
          <w:sz w:val="28"/>
          <w:szCs w:val="28"/>
        </w:rPr>
        <w:t>. Нарушение</w:t>
      </w:r>
      <w:r>
        <w:rPr>
          <w:rFonts w:ascii="Times New Roman" w:hAnsi="Times New Roman"/>
          <w:b/>
          <w:sz w:val="28"/>
          <w:szCs w:val="28"/>
        </w:rPr>
        <w:t>ч.3 ст. 79</w:t>
      </w:r>
      <w:r w:rsidRPr="00544CA9">
        <w:rPr>
          <w:rFonts w:ascii="Times New Roman" w:hAnsi="Times New Roman"/>
          <w:b/>
          <w:sz w:val="28"/>
          <w:szCs w:val="28"/>
        </w:rPr>
        <w:t xml:space="preserve"> Федерального закона от 29.12.2012 №273-Ф3 «Об образовании в Российской Федерац</w:t>
      </w:r>
      <w:r>
        <w:rPr>
          <w:rFonts w:ascii="Times New Roman" w:hAnsi="Times New Roman"/>
          <w:b/>
          <w:sz w:val="28"/>
          <w:szCs w:val="28"/>
        </w:rPr>
        <w:t>ии»,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утвержденного приказом Министерства образования и науки Российской Федерации  от 09.11.2015 №1309, в части обеспечения условий доступности:</w:t>
      </w:r>
    </w:p>
    <w:p w:rsidR="00011081" w:rsidRDefault="00011081" w:rsidP="00654343">
      <w:pPr>
        <w:pStyle w:val="BodyText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п.п.б.п.8 Порядка обеспечения условий доступности – отсутствие в Паспорте доступности оценки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пунктом 11 настоящего Порядка;</w:t>
      </w:r>
    </w:p>
    <w:p w:rsidR="00011081" w:rsidRDefault="00011081" w:rsidP="002734F1">
      <w:pPr>
        <w:pStyle w:val="BodyText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п.п.в.п.8 Порядка обеспечения условий доступности – отсутствие в Паспорте доступности</w:t>
      </w:r>
      <w:r w:rsidRPr="00AD3C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оценки соответствия уровня доступности для инвалидов предоставляемых услуг и имеющихся недостатков в обеспечении условий его доступности для инвалидов с использованием показателей, предусмотренных пунктом 12 настоящего Порядка.</w:t>
      </w:r>
    </w:p>
    <w:p w:rsidR="00011081" w:rsidRDefault="00011081" w:rsidP="00654343">
      <w:pPr>
        <w:pStyle w:val="BodyText"/>
        <w:shd w:val="clear" w:color="auto" w:fill="auto"/>
        <w:spacing w:line="322" w:lineRule="exact"/>
        <w:ind w:left="20" w:right="40" w:hanging="20"/>
        <w:jc w:val="both"/>
        <w:rPr>
          <w:rFonts w:ascii="Times New Roman" w:hAnsi="Times New Roman"/>
          <w:b/>
          <w:sz w:val="28"/>
          <w:szCs w:val="28"/>
        </w:rPr>
      </w:pPr>
    </w:p>
    <w:p w:rsidR="00011081" w:rsidRPr="000E19CA" w:rsidRDefault="00011081" w:rsidP="00125B24">
      <w:pPr>
        <w:tabs>
          <w:tab w:val="left" w:pos="0"/>
        </w:tabs>
        <w:jc w:val="both"/>
        <w:rPr>
          <w:sz w:val="28"/>
          <w:szCs w:val="28"/>
        </w:rPr>
      </w:pPr>
      <w:r w:rsidRPr="0048718C">
        <w:rPr>
          <w:sz w:val="28"/>
          <w:szCs w:val="28"/>
        </w:rPr>
        <w:t xml:space="preserve">Исправлено. </w:t>
      </w:r>
      <w:r>
        <w:rPr>
          <w:sz w:val="28"/>
          <w:szCs w:val="28"/>
        </w:rPr>
        <w:t>Разработан и утвержден П</w:t>
      </w:r>
      <w:r w:rsidRPr="0048718C">
        <w:rPr>
          <w:sz w:val="28"/>
          <w:szCs w:val="28"/>
        </w:rPr>
        <w:t>аспорт доступности</w:t>
      </w:r>
      <w:r>
        <w:rPr>
          <w:sz w:val="28"/>
          <w:szCs w:val="28"/>
        </w:rPr>
        <w:t xml:space="preserve"> </w:t>
      </w:r>
      <w:r w:rsidRPr="00AD3C85">
        <w:rPr>
          <w:sz w:val="28"/>
          <w:szCs w:val="28"/>
        </w:rPr>
        <w:t xml:space="preserve">оценки соответствия уровня доступности для инвалидов </w:t>
      </w:r>
      <w:r w:rsidRPr="0023489E">
        <w:rPr>
          <w:sz w:val="28"/>
          <w:szCs w:val="28"/>
        </w:rPr>
        <w:t>предоставляемых услуг и имеющихся недостатков в обеспечении условий его доступности для инвалидов</w:t>
      </w:r>
      <w:r w:rsidRPr="00AD3C85">
        <w:rPr>
          <w:sz w:val="28"/>
          <w:szCs w:val="28"/>
        </w:rPr>
        <w:t xml:space="preserve"> с использованием показателей, предусмотренных пунктом 11 и пунктом 12 настоящего Порядка</w:t>
      </w:r>
      <w:r>
        <w:rPr>
          <w:b/>
          <w:sz w:val="28"/>
          <w:szCs w:val="28"/>
        </w:rPr>
        <w:t xml:space="preserve"> </w:t>
      </w:r>
    </w:p>
    <w:p w:rsidR="00011081" w:rsidRDefault="00011081" w:rsidP="00125B24">
      <w:pPr>
        <w:pStyle w:val="ListParagraph"/>
        <w:ind w:left="0"/>
        <w:jc w:val="both"/>
        <w:rPr>
          <w:b/>
          <w:sz w:val="28"/>
          <w:szCs w:val="28"/>
        </w:rPr>
      </w:pPr>
    </w:p>
    <w:p w:rsidR="00011081" w:rsidRDefault="00011081" w:rsidP="00215DBB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215DBB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215DBB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Default="00011081" w:rsidP="00215DBB">
      <w:pPr>
        <w:pStyle w:val="ListParagraph"/>
        <w:ind w:left="0" w:hanging="20"/>
        <w:jc w:val="both"/>
        <w:rPr>
          <w:sz w:val="28"/>
          <w:szCs w:val="28"/>
        </w:rPr>
      </w:pPr>
    </w:p>
    <w:p w:rsidR="00011081" w:rsidRPr="005A38AE" w:rsidRDefault="00011081" w:rsidP="00661308">
      <w:pPr>
        <w:pStyle w:val="ListParagraph"/>
        <w:ind w:left="0" w:hanging="20"/>
        <w:jc w:val="both"/>
      </w:pPr>
      <w:r>
        <w:t xml:space="preserve">Директор МОБУ ООШ с.Староиликово                            Э.А. Гайсина </w:t>
      </w:r>
      <w:bookmarkStart w:id="0" w:name="_GoBack"/>
      <w:bookmarkEnd w:id="0"/>
    </w:p>
    <w:sectPr w:rsidR="00011081" w:rsidRPr="005A38AE" w:rsidSect="00B200C3">
      <w:pgSz w:w="11906" w:h="16838"/>
      <w:pgMar w:top="1134" w:right="850" w:bottom="993" w:left="1701" w:header="709" w:footer="709" w:gutter="17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BelZAGZ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6"/>
        <w:u w:val="none"/>
      </w:rPr>
    </w:lvl>
  </w:abstractNum>
  <w:abstractNum w:abstractNumId="1">
    <w:nsid w:val="31B94157"/>
    <w:multiLevelType w:val="hybridMultilevel"/>
    <w:tmpl w:val="3C4E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BA29CF"/>
    <w:multiLevelType w:val="hybridMultilevel"/>
    <w:tmpl w:val="932A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57FF"/>
    <w:rsid w:val="00011081"/>
    <w:rsid w:val="00026F78"/>
    <w:rsid w:val="00034014"/>
    <w:rsid w:val="0003780C"/>
    <w:rsid w:val="0005569A"/>
    <w:rsid w:val="00055B5B"/>
    <w:rsid w:val="000B7C56"/>
    <w:rsid w:val="000E19CA"/>
    <w:rsid w:val="000E5BF1"/>
    <w:rsid w:val="000F451C"/>
    <w:rsid w:val="00125B24"/>
    <w:rsid w:val="00137230"/>
    <w:rsid w:val="001426A5"/>
    <w:rsid w:val="00167FD5"/>
    <w:rsid w:val="00197D8E"/>
    <w:rsid w:val="001B03AE"/>
    <w:rsid w:val="00206D02"/>
    <w:rsid w:val="00210C68"/>
    <w:rsid w:val="00215DBB"/>
    <w:rsid w:val="00233D9A"/>
    <w:rsid w:val="0023489E"/>
    <w:rsid w:val="00241DA5"/>
    <w:rsid w:val="0026265C"/>
    <w:rsid w:val="00272B04"/>
    <w:rsid w:val="002734F1"/>
    <w:rsid w:val="00283097"/>
    <w:rsid w:val="00293184"/>
    <w:rsid w:val="002A4642"/>
    <w:rsid w:val="002C7B20"/>
    <w:rsid w:val="002E1D83"/>
    <w:rsid w:val="002E6ABE"/>
    <w:rsid w:val="002F5C8A"/>
    <w:rsid w:val="00301A43"/>
    <w:rsid w:val="003049CB"/>
    <w:rsid w:val="0031119B"/>
    <w:rsid w:val="003628C9"/>
    <w:rsid w:val="00362BB6"/>
    <w:rsid w:val="0036543B"/>
    <w:rsid w:val="003672DC"/>
    <w:rsid w:val="00381D8F"/>
    <w:rsid w:val="00385C52"/>
    <w:rsid w:val="003B232F"/>
    <w:rsid w:val="003D7AAB"/>
    <w:rsid w:val="003E1D01"/>
    <w:rsid w:val="003E267B"/>
    <w:rsid w:val="00400577"/>
    <w:rsid w:val="00433EA2"/>
    <w:rsid w:val="0047516F"/>
    <w:rsid w:val="0047679A"/>
    <w:rsid w:val="0048718C"/>
    <w:rsid w:val="004A412D"/>
    <w:rsid w:val="004C3880"/>
    <w:rsid w:val="004D2266"/>
    <w:rsid w:val="00512BBE"/>
    <w:rsid w:val="00527FCD"/>
    <w:rsid w:val="00544CA9"/>
    <w:rsid w:val="00571BD3"/>
    <w:rsid w:val="005924F0"/>
    <w:rsid w:val="005A38AE"/>
    <w:rsid w:val="005E03F8"/>
    <w:rsid w:val="00604A36"/>
    <w:rsid w:val="00652663"/>
    <w:rsid w:val="00654343"/>
    <w:rsid w:val="00661308"/>
    <w:rsid w:val="00680C41"/>
    <w:rsid w:val="00686244"/>
    <w:rsid w:val="00690338"/>
    <w:rsid w:val="006D423B"/>
    <w:rsid w:val="0071235F"/>
    <w:rsid w:val="00742837"/>
    <w:rsid w:val="00774CD1"/>
    <w:rsid w:val="007822B8"/>
    <w:rsid w:val="007C5E27"/>
    <w:rsid w:val="007E631C"/>
    <w:rsid w:val="007F22F7"/>
    <w:rsid w:val="0082176F"/>
    <w:rsid w:val="00860D6C"/>
    <w:rsid w:val="00875A84"/>
    <w:rsid w:val="008860C6"/>
    <w:rsid w:val="00887BD8"/>
    <w:rsid w:val="0089446D"/>
    <w:rsid w:val="0089462C"/>
    <w:rsid w:val="008B51A8"/>
    <w:rsid w:val="008D1FF1"/>
    <w:rsid w:val="008E2082"/>
    <w:rsid w:val="008E533E"/>
    <w:rsid w:val="00921549"/>
    <w:rsid w:val="009246B4"/>
    <w:rsid w:val="00925ED5"/>
    <w:rsid w:val="00927A5C"/>
    <w:rsid w:val="00953232"/>
    <w:rsid w:val="009568AE"/>
    <w:rsid w:val="00966FF2"/>
    <w:rsid w:val="00970F5B"/>
    <w:rsid w:val="009904F9"/>
    <w:rsid w:val="00993251"/>
    <w:rsid w:val="009B6E74"/>
    <w:rsid w:val="009F680C"/>
    <w:rsid w:val="00A12323"/>
    <w:rsid w:val="00A34267"/>
    <w:rsid w:val="00A354DB"/>
    <w:rsid w:val="00A457FF"/>
    <w:rsid w:val="00A4591D"/>
    <w:rsid w:val="00A46597"/>
    <w:rsid w:val="00A51233"/>
    <w:rsid w:val="00AB54C1"/>
    <w:rsid w:val="00AD3C85"/>
    <w:rsid w:val="00AE1666"/>
    <w:rsid w:val="00B03B17"/>
    <w:rsid w:val="00B200C3"/>
    <w:rsid w:val="00B45721"/>
    <w:rsid w:val="00B636FE"/>
    <w:rsid w:val="00B821DD"/>
    <w:rsid w:val="00B91FE7"/>
    <w:rsid w:val="00B9428E"/>
    <w:rsid w:val="00BB0859"/>
    <w:rsid w:val="00BB61A1"/>
    <w:rsid w:val="00BC2E3A"/>
    <w:rsid w:val="00BE5DDD"/>
    <w:rsid w:val="00BF512E"/>
    <w:rsid w:val="00C05794"/>
    <w:rsid w:val="00C1447C"/>
    <w:rsid w:val="00C21C0F"/>
    <w:rsid w:val="00C41335"/>
    <w:rsid w:val="00C608EB"/>
    <w:rsid w:val="00C852B3"/>
    <w:rsid w:val="00C97BCD"/>
    <w:rsid w:val="00CE10D1"/>
    <w:rsid w:val="00D01C79"/>
    <w:rsid w:val="00D0738D"/>
    <w:rsid w:val="00D12AF2"/>
    <w:rsid w:val="00D6636D"/>
    <w:rsid w:val="00D861FF"/>
    <w:rsid w:val="00D91170"/>
    <w:rsid w:val="00DB016E"/>
    <w:rsid w:val="00DF7223"/>
    <w:rsid w:val="00E14612"/>
    <w:rsid w:val="00E91A0B"/>
    <w:rsid w:val="00E92F7A"/>
    <w:rsid w:val="00EA29CF"/>
    <w:rsid w:val="00EB57F9"/>
    <w:rsid w:val="00EC63F7"/>
    <w:rsid w:val="00F30932"/>
    <w:rsid w:val="00F43138"/>
    <w:rsid w:val="00F72A14"/>
    <w:rsid w:val="00F752AE"/>
    <w:rsid w:val="00FA0ADE"/>
    <w:rsid w:val="00FC0387"/>
    <w:rsid w:val="00FC7409"/>
    <w:rsid w:val="00FF5204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79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57FF"/>
    <w:pPr>
      <w:ind w:left="720"/>
      <w:contextualSpacing/>
    </w:pPr>
  </w:style>
  <w:style w:type="character" w:customStyle="1" w:styleId="BodyTextChar">
    <w:name w:val="Body Text Char"/>
    <w:link w:val="BodyText"/>
    <w:uiPriority w:val="99"/>
    <w:locked/>
    <w:rsid w:val="007F22F7"/>
    <w:rPr>
      <w:spacing w:val="3"/>
      <w:sz w:val="26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7F22F7"/>
    <w:pPr>
      <w:widowControl w:val="0"/>
      <w:shd w:val="clear" w:color="auto" w:fill="FFFFFF"/>
      <w:spacing w:line="326" w:lineRule="exact"/>
      <w:jc w:val="center"/>
    </w:pPr>
    <w:rPr>
      <w:rFonts w:ascii="Calibri" w:eastAsia="Calibri" w:hAnsi="Calibri"/>
      <w:spacing w:val="3"/>
      <w:sz w:val="26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E5BF1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semiHidden/>
    <w:rsid w:val="007F22F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Normal"/>
    <w:next w:val="Normal"/>
    <w:uiPriority w:val="99"/>
    <w:rsid w:val="00544CA9"/>
    <w:pPr>
      <w:spacing w:after="200" w:line="276" w:lineRule="auto"/>
      <w:ind w:left="360"/>
    </w:pPr>
    <w:rPr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70F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0F5B"/>
    <w:rPr>
      <w:rFonts w:ascii="Segoe UI" w:hAnsi="Segoe UI" w:cs="Segoe UI"/>
      <w:sz w:val="18"/>
      <w:szCs w:val="18"/>
      <w:lang w:eastAsia="ru-RU"/>
    </w:rPr>
  </w:style>
  <w:style w:type="paragraph" w:styleId="NoSpacing">
    <w:name w:val="No Spacing"/>
    <w:uiPriority w:val="99"/>
    <w:qFormat/>
    <w:rsid w:val="0040057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05794"/>
    <w:rPr>
      <w:rFonts w:ascii="Times New Roman" w:hAnsi="Times New Roman" w:cs="Times New Roman"/>
      <w:color w:val="0000FF"/>
      <w:u w:val="single"/>
    </w:rPr>
  </w:style>
  <w:style w:type="paragraph" w:customStyle="1" w:styleId="msonormalcxspmiddle">
    <w:name w:val="msonormalcxspmiddle"/>
    <w:basedOn w:val="Normal"/>
    <w:uiPriority w:val="99"/>
    <w:rsid w:val="00C05794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03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iksch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ikschool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likschool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likscho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263</TotalTime>
  <Pages>6</Pages>
  <Words>1783</Words>
  <Characters>10168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User</cp:lastModifiedBy>
  <cp:revision>9</cp:revision>
  <cp:lastPrinted>2019-07-19T08:14:00Z</cp:lastPrinted>
  <dcterms:created xsi:type="dcterms:W3CDTF">2019-07-23T08:07:00Z</dcterms:created>
  <dcterms:modified xsi:type="dcterms:W3CDTF">2019-08-05T04:31:00Z</dcterms:modified>
</cp:coreProperties>
</file>