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5D03" w:rsidRPr="007070E4" w:rsidRDefault="00195D03" w:rsidP="007070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lang w:eastAsia="ru-RU"/>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4.25pt;height:10in">
            <v:imagedata r:id="rId4" o:title=""/>
          </v:shape>
        </w:pict>
      </w:r>
      <w:r w:rsidRPr="007070E4">
        <w:rPr>
          <w:lang w:eastAsia="ru-RU"/>
        </w:rPr>
        <w:t>муниципальное бюджетное общеобразовательное учреждение основная общеобразовательная школа села Нижнеаташево муниципального района Дюртюлинский район Республики Башкортостан</w:t>
      </w:r>
    </w:p>
    <w:p w:rsidR="00195D03" w:rsidRPr="007070E4" w:rsidRDefault="00195D03" w:rsidP="007070E4">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lang w:eastAsia="ru-RU"/>
        </w:rPr>
      </w:pPr>
      <w:r w:rsidRPr="007070E4">
        <w:rPr>
          <w:lang w:eastAsia="ru-RU"/>
        </w:rPr>
        <w:t>(МБОУ ООШ с.Нижнеаташево)</w:t>
      </w:r>
    </w:p>
    <w:p w:rsidR="00195D03" w:rsidRDefault="00195D03" w:rsidP="005A13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lang w:eastAsia="ru-RU"/>
        </w:rPr>
      </w:pPr>
    </w:p>
    <w:p w:rsidR="00195D03" w:rsidRDefault="00195D03" w:rsidP="005A13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lang w:eastAsia="ru-RU"/>
        </w:rPr>
      </w:pPr>
    </w:p>
    <w:p w:rsidR="00195D03" w:rsidRDefault="00195D03" w:rsidP="005A13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eastAsia="ru-RU"/>
        </w:rPr>
      </w:pPr>
      <w:r w:rsidRPr="005A1328">
        <w:rPr>
          <w:lang w:eastAsia="ru-RU"/>
        </w:rPr>
        <w:t xml:space="preserve">               </w:t>
      </w:r>
    </w:p>
    <w:p w:rsidR="00195D03"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5812"/>
        <w:rPr>
          <w:lang w:eastAsia="ru-RU"/>
        </w:rPr>
      </w:pPr>
      <w:r>
        <w:rPr>
          <w:lang w:eastAsia="ru-RU"/>
        </w:rPr>
        <w:t>Утвеждаю</w:t>
      </w:r>
    </w:p>
    <w:p w:rsidR="00195D03"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5812"/>
        <w:rPr>
          <w:lang w:eastAsia="ru-RU"/>
        </w:rPr>
      </w:pPr>
      <w:r>
        <w:rPr>
          <w:lang w:eastAsia="ru-RU"/>
        </w:rPr>
        <w:t xml:space="preserve">Директор </w:t>
      </w:r>
    </w:p>
    <w:p w:rsidR="00195D03"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5812"/>
        <w:rPr>
          <w:lang w:eastAsia="ru-RU"/>
        </w:rPr>
      </w:pPr>
      <w:r>
        <w:rPr>
          <w:lang w:eastAsia="ru-RU"/>
        </w:rPr>
        <w:t>________И.К.Ахунов</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5812"/>
        <w:rPr>
          <w:lang w:eastAsia="ru-RU"/>
        </w:rPr>
      </w:pPr>
      <w:r>
        <w:rPr>
          <w:lang w:eastAsia="ru-RU"/>
        </w:rPr>
        <w:t>Приказ</w:t>
      </w:r>
      <w:bookmarkStart w:id="0" w:name="_GoBack"/>
      <w:bookmarkEnd w:id="0"/>
      <w:r>
        <w:rPr>
          <w:lang w:eastAsia="ru-RU"/>
        </w:rPr>
        <w:t xml:space="preserve">  от     __.10.2020г.</w:t>
      </w:r>
    </w:p>
    <w:p w:rsidR="00195D03" w:rsidRPr="005A1328" w:rsidRDefault="00195D03" w:rsidP="005A13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lang w:eastAsia="ru-RU"/>
        </w:rPr>
      </w:pPr>
      <w:r w:rsidRPr="005A1328">
        <w:rPr>
          <w:b/>
          <w:bCs/>
          <w:lang w:eastAsia="ru-RU"/>
        </w:rPr>
        <w:t>ПОЛИТИКА</w:t>
      </w:r>
    </w:p>
    <w:p w:rsidR="00195D03" w:rsidRPr="005A1328" w:rsidRDefault="00195D03" w:rsidP="005A13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lang w:eastAsia="ru-RU"/>
        </w:rPr>
      </w:pPr>
      <w:r w:rsidRPr="005A1328">
        <w:rPr>
          <w:b/>
          <w:bCs/>
          <w:lang w:eastAsia="ru-RU"/>
        </w:rPr>
        <w:t>обработки персональных данных</w:t>
      </w:r>
    </w:p>
    <w:p w:rsidR="00195D03" w:rsidRPr="005A1328" w:rsidRDefault="00195D03" w:rsidP="005A13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rPr>
          <w:lang w:eastAsia="ru-RU"/>
        </w:rPr>
      </w:pPr>
      <w:r w:rsidRPr="005A1328">
        <w:rPr>
          <w:lang w:eastAsia="ru-RU"/>
        </w:rPr>
        <w:t xml:space="preserve">               </w:t>
      </w:r>
    </w:p>
    <w:p w:rsidR="00195D03" w:rsidRPr="005A1328" w:rsidRDefault="00195D03" w:rsidP="005A132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center"/>
        <w:rPr>
          <w:b/>
          <w:bCs/>
          <w:lang w:eastAsia="ru-RU"/>
        </w:rPr>
      </w:pPr>
      <w:r w:rsidRPr="005A1328">
        <w:rPr>
          <w:b/>
          <w:bCs/>
          <w:lang w:eastAsia="ru-RU"/>
        </w:rPr>
        <w:t>1. Общие положения</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1.1. Настоящая политика обработки и защиты персональных данных (далее – Политика) определяет цели сбора, правовые основания, условия и способы обработки персональных данных, права и обязанности оператора, субъектов персональных данных, объем и категории обрабатываемых персональных данных и меры их защиты в </w:t>
      </w:r>
      <w:r w:rsidRPr="007070E4">
        <w:t xml:space="preserve">МБОУ </w:t>
      </w:r>
      <w:r>
        <w:t>ООШ с.Нижнеаташево</w:t>
      </w:r>
      <w:r w:rsidRPr="007070E4">
        <w:t>.</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1.2. Локальные нормативные акты и иные документы, регламентирующие обработку персональных данных в  </w:t>
      </w:r>
      <w:r w:rsidRPr="007070E4">
        <w:rPr>
          <w:lang w:eastAsia="ru-RU"/>
        </w:rPr>
        <w:t>МБОУ</w:t>
      </w:r>
      <w:r>
        <w:rPr>
          <w:lang w:eastAsia="ru-RU"/>
        </w:rPr>
        <w:t xml:space="preserve"> ООШ с.Нижнеаташево</w:t>
      </w:r>
      <w:r w:rsidRPr="005A1328">
        <w:rPr>
          <w:lang w:eastAsia="ru-RU"/>
        </w:rPr>
        <w:t>, разрабатываются с учетом положений Политики.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1.3. Действие Политики распространяется на персональные данные, которые в </w:t>
      </w:r>
      <w:r>
        <w:rPr>
          <w:lang w:eastAsia="ru-RU"/>
        </w:rPr>
        <w:t>МБОУ ООШ с.Нижнеаташево</w:t>
      </w:r>
      <w:r w:rsidRPr="005A1328">
        <w:rPr>
          <w:lang w:eastAsia="ru-RU"/>
        </w:rPr>
        <w:t xml:space="preserve"> обрабатыва</w:t>
      </w:r>
      <w:r>
        <w:rPr>
          <w:lang w:eastAsia="ru-RU"/>
        </w:rPr>
        <w:t>ю</w:t>
      </w:r>
      <w:r w:rsidRPr="005A1328">
        <w:rPr>
          <w:lang w:eastAsia="ru-RU"/>
        </w:rPr>
        <w:t>т</w:t>
      </w:r>
      <w:r>
        <w:rPr>
          <w:lang w:eastAsia="ru-RU"/>
        </w:rPr>
        <w:t>ся</w:t>
      </w:r>
      <w:r w:rsidRPr="005A1328">
        <w:rPr>
          <w:lang w:eastAsia="ru-RU"/>
        </w:rPr>
        <w:t xml:space="preserve"> с использованием и без использования средств автоматизации.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1.4. В Политике используются следующие понятия:</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персональные данные – любая информация, относящаяся прямо или косвенно к определенному или определяемому физическому лицу (субъекту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оператор персональных данных (оператор) –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обработка персональных данных – действие (операция) или совокупность действий (операций) с персональными данными с использованием и без использования средств автоматизации,</w:t>
      </w:r>
      <w:r>
        <w:rPr>
          <w:lang w:eastAsia="ru-RU"/>
        </w:rPr>
        <w:t xml:space="preserve"> </w:t>
      </w:r>
      <w:r w:rsidRPr="005A1328">
        <w:rPr>
          <w:lang w:eastAsia="ru-RU"/>
        </w:rPr>
        <w:t>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автоматизированная обработка персональных данных – обработка персональных данных с помощью средств вычислительной техники;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распространение персональных данных – действия, направленные на раскрытие</w:t>
      </w:r>
      <w:r w:rsidRPr="005A1328">
        <w:rPr>
          <w:lang w:eastAsia="ru-RU"/>
        </w:rPr>
        <w:br/>
        <w:t>персональных данных неопределенному кругу лиц;</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предоставление персональных данных – действия, направленные на раскрытие</w:t>
      </w:r>
      <w:r w:rsidRPr="005A1328">
        <w:rPr>
          <w:lang w:eastAsia="ru-RU"/>
        </w:rPr>
        <w:br/>
        <w:t>персональных данных определенному лицу или определенному кругу лиц;</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блокирование персональных данных – временное прекращение обработки персональных данных (за исключением случаев, если обработка необходима для уточнения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уничтожение персональных данных – действия, в результате которых становится</w:t>
      </w:r>
      <w:r w:rsidRPr="005A1328">
        <w:rPr>
          <w:lang w:eastAsia="ru-RU"/>
        </w:rPr>
        <w:br/>
        <w:t>невозможным восстановить содержание персональных данных в информационной системе</w:t>
      </w:r>
      <w:r w:rsidRPr="005A1328">
        <w:rPr>
          <w:lang w:eastAsia="ru-RU"/>
        </w:rPr>
        <w:br/>
        <w:t>персональных данных и (или) в результате которых уничтожаются материальные носители</w:t>
      </w:r>
      <w:r w:rsidRPr="005A1328">
        <w:rPr>
          <w:lang w:eastAsia="ru-RU"/>
        </w:rPr>
        <w:br/>
        <w:t>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обезличивание персональных данных – действия,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информационная система персональных данных – совокупность содержащихся в базах данных персональных данных и обеспечивающих их обработку информационных технологий и технических средств;</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трансграничная передача персональных данных – передача персональных данных на территорию иностранного государства органу власти иностранного государства, иностранному физическому лицу или иностранному юридическому лицу.</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1.5. </w:t>
      </w:r>
      <w:r>
        <w:rPr>
          <w:lang w:eastAsia="ru-RU"/>
        </w:rPr>
        <w:t>МБОУ ООШ с.Нижнеаташево</w:t>
      </w:r>
      <w:r w:rsidRPr="005A1328">
        <w:rPr>
          <w:lang w:eastAsia="ru-RU"/>
        </w:rPr>
        <w:t xml:space="preserve"> – оператор персональных данных – обязано:</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1.5.1. Соблюдать конфиденциальность персональных данных, а именно не распространять персональные данные и не передавать их третьим лицам без согласия субъекта персональных данных</w:t>
      </w:r>
      <w:r>
        <w:rPr>
          <w:lang w:eastAsia="ru-RU"/>
        </w:rPr>
        <w:t xml:space="preserve"> </w:t>
      </w:r>
      <w:r w:rsidRPr="005A1328">
        <w:rPr>
          <w:lang w:eastAsia="ru-RU"/>
        </w:rPr>
        <w:t>или его законного представителя, если иное не предусмотрено законодательством.</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1.5.2. Обеспечить субъектам персональных данных, их законным представителям возможность ознакомления с документами и материалами, содержащими их персональные данные, если иное не</w:t>
      </w:r>
      <w:r>
        <w:rPr>
          <w:lang w:eastAsia="ru-RU"/>
        </w:rPr>
        <w:t xml:space="preserve"> </w:t>
      </w:r>
      <w:r w:rsidRPr="005A1328">
        <w:rPr>
          <w:lang w:eastAsia="ru-RU"/>
        </w:rPr>
        <w:t>предусмотрено законодательством.</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1.5.3. Разъяснять субъектам персональных данных, их законным представителям юридические последствия отказа предоставить персональные данные.</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1.5.4. Блокировать или удалять неправомерно обрабатываемые, неточные персональные данные либо обеспечить их блокирование или удаление.</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1.5.5. Прекратить обработку и уничтожить персональные данные либо обеспечить</w:t>
      </w:r>
      <w:r w:rsidRPr="005A1328">
        <w:rPr>
          <w:lang w:eastAsia="ru-RU"/>
        </w:rPr>
        <w:br/>
        <w:t>прекращение обработки и уничтожение персональных данных при достижении цели их обработки.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1.5.6. Прекратить обработку персональных данных или обеспечить прекращение обработки персональных данных в случае отзыва субъектом персональных данных согласия на обработку его персональных данных, если иное не предусмотрено договором, стороной которого, выгодоприобретателем или поручителем по которому является субъект персональных данных, или иным соглашением между </w:t>
      </w:r>
      <w:r>
        <w:rPr>
          <w:lang w:eastAsia="ru-RU"/>
        </w:rPr>
        <w:t xml:space="preserve">МБОУ ООШ с.Нижнеаташево </w:t>
      </w:r>
      <w:r w:rsidRPr="005A1328">
        <w:rPr>
          <w:lang w:eastAsia="ru-RU"/>
        </w:rPr>
        <w:t>и субъектом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1.6. </w:t>
      </w:r>
      <w:r>
        <w:rPr>
          <w:lang w:eastAsia="ru-RU"/>
        </w:rPr>
        <w:t xml:space="preserve">МБОУ ООШ с.Нижнеаташево </w:t>
      </w:r>
      <w:r w:rsidRPr="005A1328">
        <w:rPr>
          <w:lang w:eastAsia="ru-RU"/>
        </w:rPr>
        <w:t xml:space="preserve"> вправе:</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1.6.1. Использовать персональные данные субъектов персональных данных без их согласия в случаях, предусмотренных законодательством.</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1.6.2. Предоставлять персональные данные субъектов персональных данных третьим лицам в случаях, предусмотренных законодательством.</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1.7. Работники, совершеннолетние учащиеся, родители несовершеннолетних учащихся, иные субъекты персональных данных обязаны:</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1.7.1. В случаях, предусмотренных законодательством, предоставлять </w:t>
      </w:r>
      <w:r>
        <w:rPr>
          <w:lang w:eastAsia="ru-RU"/>
        </w:rPr>
        <w:t xml:space="preserve">МБОУ ООШ с.Нижнеаташево </w:t>
      </w:r>
      <w:r w:rsidRPr="005A1328">
        <w:rPr>
          <w:lang w:eastAsia="ru-RU"/>
        </w:rPr>
        <w:t>достоверные персональные данные.</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1.7.2. При изменении персональных данных, обнаружении ошибок или неточностей в них незамедлительно сообщать об этом </w:t>
      </w:r>
      <w:r>
        <w:rPr>
          <w:lang w:eastAsia="ru-RU"/>
        </w:rPr>
        <w:t>МБОУ ООШ с.Нижнеаташево.</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1.8. Субъекты персональных данных вправе:</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1.8.1. Получать информацию, касающуюся обработки своих персональных данных, кроме случаев, когда такой доступ ограничен федеральными законами.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1.8.2. Требовать от </w:t>
      </w:r>
      <w:r>
        <w:rPr>
          <w:lang w:eastAsia="ru-RU"/>
        </w:rPr>
        <w:t>МБОУ ООШ с.Нижнеаташево</w:t>
      </w:r>
      <w:r w:rsidRPr="005A1328">
        <w:rPr>
          <w:lang w:eastAsia="ru-RU"/>
        </w:rPr>
        <w:t xml:space="preserve"> уточнить персональные данные, блокировать их или уничтожить,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1.8.3. Дополнить персональные данные оценочного характера заявлением, выражающим собственную точку зрения.</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1.8.4. Обжаловать действия или бездействие </w:t>
      </w:r>
      <w:r>
        <w:rPr>
          <w:lang w:eastAsia="ru-RU"/>
        </w:rPr>
        <w:t>МБОУ ООШ с.Нижнеаташево</w:t>
      </w:r>
      <w:r w:rsidRPr="005A1328">
        <w:rPr>
          <w:lang w:eastAsia="ru-RU"/>
        </w:rPr>
        <w:t xml:space="preserve"> в уполномоченном органе по защите прав субъектов персональных данных или в судебном порядке.</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bCs/>
          <w:lang w:eastAsia="ru-RU"/>
        </w:rPr>
      </w:pPr>
      <w:r w:rsidRPr="005A1328">
        <w:rPr>
          <w:b/>
          <w:bCs/>
          <w:lang w:eastAsia="ru-RU"/>
        </w:rPr>
        <w:t>2. Цели сбора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2.1. Целями сбора персональных данных </w:t>
      </w:r>
      <w:r>
        <w:rPr>
          <w:lang w:eastAsia="ru-RU"/>
        </w:rPr>
        <w:t>МБОУ ООШ с.Нижнеаташево</w:t>
      </w:r>
      <w:r w:rsidRPr="005A1328">
        <w:rPr>
          <w:lang w:eastAsia="ru-RU"/>
        </w:rPr>
        <w:t xml:space="preserve"> являются:</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2.1.1. Организация образовательной деятельности по образовательным программам</w:t>
      </w:r>
      <w:r w:rsidRPr="005A1328">
        <w:rPr>
          <w:lang w:eastAsia="ru-RU"/>
        </w:rPr>
        <w:br/>
        <w:t xml:space="preserve">начального общего, основного общего и среднего общего образования в соответствии с законодательством и уставом </w:t>
      </w:r>
      <w:r w:rsidRPr="00113FBA">
        <w:rPr>
          <w:lang w:eastAsia="ru-RU"/>
        </w:rPr>
        <w:t>МБОУ ООШ с.Нижнеаташево.</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2.1.2. Регулирование трудовых отношений с работниками </w:t>
      </w:r>
      <w:r>
        <w:rPr>
          <w:lang w:eastAsia="ru-RU"/>
        </w:rPr>
        <w:t>МБОУ ООШ с.Нижнеаташево</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2.1.3. Реализация гражданско-правовых договоров, стороной, выгодоприобретателем или получателем которых является субъект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2.1.4. Обеспечение безопасности.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b/>
          <w:bCs/>
          <w:lang w:eastAsia="ru-RU"/>
        </w:rPr>
        <w:t>3. Правовые основания обработки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3.1. Правовыми основаниями обработки персональных данных в </w:t>
      </w:r>
      <w:r>
        <w:rPr>
          <w:lang w:eastAsia="ru-RU"/>
        </w:rPr>
        <w:t xml:space="preserve">МБОУ ООШ с.Нижнеаташево </w:t>
      </w:r>
      <w:r w:rsidRPr="005A1328">
        <w:rPr>
          <w:lang w:eastAsia="ru-RU"/>
        </w:rPr>
        <w:t xml:space="preserve">являются устав и нормативные правовые акты, для исполнения которых и в соответствии с которыми </w:t>
      </w:r>
      <w:r>
        <w:rPr>
          <w:lang w:eastAsia="ru-RU"/>
        </w:rPr>
        <w:t>МБОУ ООШ с.Нижнеаташево</w:t>
      </w:r>
      <w:r w:rsidRPr="005A1328">
        <w:rPr>
          <w:lang w:eastAsia="ru-RU"/>
        </w:rPr>
        <w:t xml:space="preserve">  осуществляет обработку персональных данных, в том числе:</w:t>
      </w:r>
    </w:p>
    <w:p w:rsidR="00195D03" w:rsidRPr="00DF3E9A"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w:t>
      </w:r>
      <w:r w:rsidRPr="00DF3E9A">
        <w:rPr>
          <w:lang w:eastAsia="ru-RU"/>
        </w:rPr>
        <w:t>Трудовой кодекс, иные нормативные правовые акты, содержащие нормы трудового права;</w:t>
      </w:r>
    </w:p>
    <w:p w:rsidR="00195D03" w:rsidRPr="00DF3E9A"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DF3E9A">
        <w:rPr>
          <w:lang w:eastAsia="ru-RU"/>
        </w:rPr>
        <w:t xml:space="preserve">              – Бюджетный кодекс;</w:t>
      </w:r>
    </w:p>
    <w:p w:rsidR="00195D03" w:rsidRPr="00DF3E9A"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DF3E9A">
        <w:rPr>
          <w:lang w:eastAsia="ru-RU"/>
        </w:rPr>
        <w:t xml:space="preserve">              – Налоговый кодекс;</w:t>
      </w:r>
    </w:p>
    <w:p w:rsidR="00195D03" w:rsidRPr="00DF3E9A"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DF3E9A">
        <w:rPr>
          <w:lang w:eastAsia="ru-RU"/>
        </w:rPr>
        <w:t xml:space="preserve">              – Гражданский кодекс;</w:t>
      </w:r>
    </w:p>
    <w:p w:rsidR="00195D03" w:rsidRPr="00DF3E9A"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DF3E9A">
        <w:rPr>
          <w:lang w:eastAsia="ru-RU"/>
        </w:rPr>
        <w:t xml:space="preserve">              – Семейный кодекс;</w:t>
      </w:r>
    </w:p>
    <w:p w:rsidR="00195D03" w:rsidRPr="00DF3E9A"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DF3E9A">
        <w:rPr>
          <w:lang w:eastAsia="ru-RU"/>
        </w:rPr>
        <w:t xml:space="preserve">              – Закон от 29.12.2012 № 273-ФЗ «Об образовании в Российской Федерации»</w:t>
      </w:r>
    </w:p>
    <w:p w:rsidR="00195D03" w:rsidRPr="00DF3E9A" w:rsidRDefault="00195D03" w:rsidP="00DF3E9A">
      <w:pPr>
        <w:shd w:val="clear" w:color="auto" w:fill="FFFFFF"/>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851"/>
        <w:jc w:val="both"/>
        <w:rPr>
          <w:b/>
          <w:lang w:eastAsia="ru-RU"/>
        </w:rPr>
      </w:pPr>
      <w:r w:rsidRPr="00DF3E9A">
        <w:rPr>
          <w:lang w:eastAsia="ru-RU"/>
        </w:rPr>
        <w:t xml:space="preserve">– Закон от 27.07.2006 № 152-ФЗ «О </w:t>
      </w:r>
      <w:r>
        <w:rPr>
          <w:lang w:eastAsia="ru-RU"/>
        </w:rPr>
        <w:t>персональных данных</w:t>
      </w:r>
      <w:r w:rsidRPr="005A1328">
        <w:rPr>
          <w:lang w:eastAsia="ru-RU"/>
        </w:rPr>
        <w:t>»</w:t>
      </w:r>
      <w:r>
        <w:rPr>
          <w:lang w:eastAsia="ru-RU"/>
        </w:rPr>
        <w:t>.</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3.2. Правовыми основаниями обработки персональных данных в </w:t>
      </w:r>
      <w:r>
        <w:rPr>
          <w:lang w:eastAsia="ru-RU"/>
        </w:rPr>
        <w:t xml:space="preserve">МБОУ ООШ с.Нижнеаташево </w:t>
      </w:r>
      <w:r w:rsidRPr="005A1328">
        <w:rPr>
          <w:lang w:eastAsia="ru-RU"/>
        </w:rPr>
        <w:t>также являются договоры с физическими лицами, заявления (согласия, доверенности) учащихся и родителей (законных представителей) несовершеннолетних учащихся, согласия на обработку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b/>
          <w:bCs/>
          <w:lang w:eastAsia="ru-RU"/>
        </w:rPr>
        <w:t xml:space="preserve">4. Объем и категории обрабатываемых персональных данных, категории субъектов </w:t>
      </w:r>
      <w:r w:rsidRPr="005A1328">
        <w:rPr>
          <w:b/>
          <w:bCs/>
          <w:lang w:eastAsia="ru-RU"/>
        </w:rPr>
        <w:br/>
        <w:t>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4.1. </w:t>
      </w:r>
      <w:r>
        <w:rPr>
          <w:lang w:eastAsia="ru-RU"/>
        </w:rPr>
        <w:t>МБОУ ООШ с.Нижнеаташево</w:t>
      </w:r>
      <w:r w:rsidRPr="005A1328">
        <w:rPr>
          <w:lang w:eastAsia="ru-RU"/>
        </w:rPr>
        <w:t xml:space="preserve"> обрабатывает персональные данные:</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работников, в том числе бывших;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кандидатов на замещение вакантных должностей;</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родственников работников, в том числе бывших;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учащихся;</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родителей (законных представителей) учащихся;</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физических лиц по гражданско-правовым договорам;</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физических лиц, указанных в заявлениях (согласиях, доверенностях) учащихся и родителей (законных представителей) несовершеннолетних учащихся;</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физических лиц – посетителей </w:t>
      </w:r>
      <w:r>
        <w:rPr>
          <w:lang w:eastAsia="ru-RU"/>
        </w:rPr>
        <w:t>МБОУ ООШ с.Нижнеаташево.</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4.2. Специальные категории персональных данных </w:t>
      </w:r>
      <w:r>
        <w:rPr>
          <w:lang w:eastAsia="ru-RU"/>
        </w:rPr>
        <w:t>МБОУ ООШ с.Нижнеаташево</w:t>
      </w:r>
      <w:r w:rsidRPr="005A1328">
        <w:rPr>
          <w:lang w:eastAsia="ru-RU"/>
        </w:rPr>
        <w:t xml:space="preserve"> обрабатывает только на основании и согласно требованиям федеральных законов.</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4.3. Биометрические персональные данные</w:t>
      </w:r>
      <w:r w:rsidRPr="005A1328">
        <w:rPr>
          <w:i/>
          <w:iCs/>
          <w:lang w:eastAsia="ru-RU"/>
        </w:rPr>
        <w:t xml:space="preserve"> </w:t>
      </w:r>
      <w:r>
        <w:rPr>
          <w:lang w:eastAsia="ru-RU"/>
        </w:rPr>
        <w:t>МБОУ ООШ с.Нижнеаташево</w:t>
      </w:r>
      <w:r w:rsidRPr="005A1328">
        <w:rPr>
          <w:lang w:eastAsia="ru-RU"/>
        </w:rPr>
        <w:t xml:space="preserve"> не обрабатывает.</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4.4. </w:t>
      </w:r>
      <w:r>
        <w:rPr>
          <w:lang w:eastAsia="ru-RU"/>
        </w:rPr>
        <w:t>МБОУ ООШ с.Нижнеаташево</w:t>
      </w:r>
      <w:r w:rsidRPr="005A1328">
        <w:rPr>
          <w:lang w:eastAsia="ru-RU"/>
        </w:rPr>
        <w:t xml:space="preserve"> обрабатывает персональные данные в объеме, необходимом:</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для осуществления образовательной деятельности по реализации основных и</w:t>
      </w:r>
      <w:r w:rsidRPr="005A1328">
        <w:rPr>
          <w:lang w:eastAsia="ru-RU"/>
        </w:rPr>
        <w:br/>
        <w:t>дополнительных образовательных программ, обеспечения безопасности, укрепления здоровья учащихся, создания благоприятных условий для разностороннего развития личности, в том числе обеспечения отдыха и оздоровления учащихся;</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выполнения функций и полномочий работодателя в трудовых отношениях;</w:t>
      </w:r>
    </w:p>
    <w:p w:rsidR="00195D03" w:rsidRPr="005A1328" w:rsidRDefault="00195D03" w:rsidP="00134AC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исполнения сделок и договоров гражданско-правового характера, в которых </w:t>
      </w:r>
      <w:r>
        <w:rPr>
          <w:lang w:eastAsia="ru-RU"/>
        </w:rPr>
        <w:t>МБОУ ООШ с.Нижнеаташево</w:t>
      </w:r>
      <w:r w:rsidRPr="005A1328">
        <w:rPr>
          <w:lang w:eastAsia="ru-RU"/>
        </w:rPr>
        <w:t xml:space="preserve">  является стороной, получателем (выгодоприобретателем).</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4.5. Содержание и объем обрабатываемых персональных данных в </w:t>
      </w:r>
      <w:r>
        <w:rPr>
          <w:lang w:eastAsia="ru-RU"/>
        </w:rPr>
        <w:t xml:space="preserve">МБОУ ООШ с.Нижнеаташево </w:t>
      </w:r>
      <w:r w:rsidRPr="005A1328">
        <w:rPr>
          <w:lang w:eastAsia="ru-RU"/>
        </w:rPr>
        <w:t>соответствуют заявленным целям обработки.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b/>
          <w:bCs/>
          <w:lang w:eastAsia="ru-RU"/>
        </w:rPr>
      </w:pPr>
      <w:r w:rsidRPr="005A1328">
        <w:rPr>
          <w:b/>
          <w:bCs/>
          <w:lang w:eastAsia="ru-RU"/>
        </w:rPr>
        <w:t>5. Порядок и условия обработки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5.1. </w:t>
      </w:r>
      <w:r>
        <w:rPr>
          <w:lang w:eastAsia="ru-RU"/>
        </w:rPr>
        <w:t>МБОУ ООШ с.Нижнеаташево</w:t>
      </w:r>
      <w:r w:rsidRPr="005A1328">
        <w:rPr>
          <w:lang w:eastAsia="ru-RU"/>
        </w:rPr>
        <w:t xml:space="preserve"> осуществляет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5.2. Получение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5.2.1. Все персональные данные </w:t>
      </w:r>
      <w:r>
        <w:rPr>
          <w:lang w:eastAsia="ru-RU"/>
        </w:rPr>
        <w:t>МБОУ ООШ с.Нижнеаташево</w:t>
      </w:r>
      <w:r w:rsidRPr="005A1328">
        <w:rPr>
          <w:lang w:eastAsia="ru-RU"/>
        </w:rPr>
        <w:t xml:space="preserve"> получает от субъекта персональных данных, а в случаях, когда субъект персональных данных несовершеннолетний, – от его родителей (законных представителей) либо, если субъект персональных данных достиг возраста 14 лет, с их согласия.</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В случае</w:t>
      </w:r>
      <w:r>
        <w:rPr>
          <w:lang w:eastAsia="ru-RU"/>
        </w:rPr>
        <w:t>,</w:t>
      </w:r>
      <w:r w:rsidRPr="005A1328">
        <w:rPr>
          <w:lang w:eastAsia="ru-RU"/>
        </w:rPr>
        <w:t xml:space="preserve"> когда субъект персональных данных – физическое лицо, указанное в заявлениях (согласиях, доверенностях) учащихся и родителей (законных представителей) несовершеннолетних учащихся, </w:t>
      </w:r>
      <w:r>
        <w:rPr>
          <w:lang w:eastAsia="ru-RU"/>
        </w:rPr>
        <w:t>МБОУ ООШ с.Нижнеаташево</w:t>
      </w:r>
      <w:r w:rsidRPr="005A1328">
        <w:rPr>
          <w:lang w:eastAsia="ru-RU"/>
        </w:rPr>
        <w:t xml:space="preserve"> вправе получить персональные данные такого физического лица от учащихся, их родителей (законных представителей).</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5.3. Обработка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5.3.1. </w:t>
      </w:r>
      <w:r>
        <w:rPr>
          <w:lang w:eastAsia="ru-RU"/>
        </w:rPr>
        <w:t>МБОУ ООШ с.Нижнеаташево</w:t>
      </w:r>
      <w:r w:rsidRPr="005A1328">
        <w:rPr>
          <w:lang w:eastAsia="ru-RU"/>
        </w:rPr>
        <w:t xml:space="preserve"> обрабатывает персональные данные в следующих случаях: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субъект персональных данных дал согласие на обработку своих персональных данных;</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обработка персональных данных необходима для выполнения </w:t>
      </w:r>
      <w:r>
        <w:rPr>
          <w:lang w:eastAsia="ru-RU"/>
        </w:rPr>
        <w:t xml:space="preserve">МБОУ ООШ с.Нижнеаташево </w:t>
      </w:r>
      <w:r w:rsidRPr="005A1328">
        <w:rPr>
          <w:lang w:eastAsia="ru-RU"/>
        </w:rPr>
        <w:t>возложенных на него законодательством функций, полномочий и обязанностей;</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персональные данные являются общедоступными.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5.3.2. </w:t>
      </w:r>
      <w:r>
        <w:rPr>
          <w:lang w:eastAsia="ru-RU"/>
        </w:rPr>
        <w:t>МБОУ ООШ с.Нижнеаташево</w:t>
      </w:r>
      <w:r w:rsidRPr="005A1328">
        <w:rPr>
          <w:lang w:eastAsia="ru-RU"/>
        </w:rPr>
        <w:t xml:space="preserve"> обрабатывает персональные данные:</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без использования средств автоматизации;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w:t>
      </w:r>
      <w:r w:rsidRPr="00134ACD">
        <w:rPr>
          <w:lang w:eastAsia="ru-RU"/>
        </w:rPr>
        <w:t xml:space="preserve">– с использованием средств автоматизации в программах и информационных системах: </w:t>
      </w:r>
      <w:r>
        <w:rPr>
          <w:lang w:eastAsia="ru-RU"/>
        </w:rPr>
        <w:t>Государственная информационная система «Единая электронная образовательная среда Республики Башкортостан»</w:t>
      </w:r>
      <w:r w:rsidRPr="005A1328">
        <w:rPr>
          <w:lang w:eastAsia="ru-RU"/>
        </w:rPr>
        <w:t>.</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5.3.3. </w:t>
      </w:r>
      <w:r>
        <w:rPr>
          <w:lang w:eastAsia="ru-RU"/>
        </w:rPr>
        <w:t>МБОУ ООШ с.Нижнеаташево</w:t>
      </w:r>
      <w:r w:rsidRPr="005A1328">
        <w:rPr>
          <w:lang w:eastAsia="ru-RU"/>
        </w:rPr>
        <w:t xml:space="preserve"> обрабатывает персональные данные в сроки:</w:t>
      </w:r>
    </w:p>
    <w:p w:rsidR="00195D03" w:rsidRPr="005A1328" w:rsidRDefault="00195D03" w:rsidP="00A70B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both"/>
        <w:rPr>
          <w:lang w:eastAsia="ru-RU"/>
        </w:rPr>
      </w:pPr>
      <w:r w:rsidRPr="005A1328">
        <w:rPr>
          <w:lang w:eastAsia="ru-RU"/>
        </w:rPr>
        <w:t xml:space="preserve">              – необходимые для достижения целей обработки персональных данных;</w:t>
      </w:r>
    </w:p>
    <w:p w:rsidR="00195D03" w:rsidRPr="005A1328" w:rsidRDefault="00195D03" w:rsidP="00A70B88">
      <w:pPr>
        <w:shd w:val="clear" w:color="auto" w:fill="FFFFFF"/>
        <w:suppressAutoHyphens w:val="0"/>
        <w:jc w:val="both"/>
        <w:rPr>
          <w:lang w:eastAsia="ru-RU"/>
        </w:rPr>
      </w:pPr>
      <w:r w:rsidRPr="005A1328">
        <w:rPr>
          <w:lang w:eastAsia="ru-RU"/>
        </w:rPr>
        <w:t>– необходимые для достижения целей обработки персональных данных;</w:t>
      </w:r>
    </w:p>
    <w:p w:rsidR="00195D03" w:rsidRPr="005A1328" w:rsidRDefault="00195D03" w:rsidP="00A70B88">
      <w:pPr>
        <w:shd w:val="clear" w:color="auto" w:fill="FFFFFF"/>
        <w:suppressAutoHyphens w:val="0"/>
        <w:jc w:val="both"/>
        <w:rPr>
          <w:lang w:eastAsia="ru-RU"/>
        </w:rPr>
      </w:pPr>
      <w:r w:rsidRPr="005A1328">
        <w:rPr>
          <w:lang w:eastAsia="ru-RU"/>
        </w:rPr>
        <w:t> – определенные законодательством для обработки отдельных видов персональных данных;</w:t>
      </w:r>
    </w:p>
    <w:p w:rsidR="00195D03" w:rsidRPr="005A1328" w:rsidRDefault="00195D03" w:rsidP="00A70B88">
      <w:pPr>
        <w:shd w:val="clear" w:color="auto" w:fill="FFFFFF"/>
        <w:suppressAutoHyphens w:val="0"/>
        <w:jc w:val="both"/>
        <w:rPr>
          <w:lang w:eastAsia="ru-RU"/>
        </w:rPr>
      </w:pPr>
      <w:r w:rsidRPr="005A1328">
        <w:rPr>
          <w:lang w:eastAsia="ru-RU"/>
        </w:rPr>
        <w:t> – указанные в согласии субъекта персональных данных.</w:t>
      </w:r>
    </w:p>
    <w:p w:rsidR="00195D03" w:rsidRPr="005A1328" w:rsidRDefault="00195D03" w:rsidP="00DF3E9A">
      <w:pPr>
        <w:shd w:val="clear" w:color="auto" w:fill="FFFFFF"/>
        <w:suppressAutoHyphens w:val="0"/>
        <w:ind w:firstLine="709"/>
        <w:jc w:val="both"/>
        <w:rPr>
          <w:lang w:eastAsia="ru-RU"/>
        </w:rPr>
      </w:pPr>
      <w:r w:rsidRPr="005A1328">
        <w:rPr>
          <w:lang w:eastAsia="ru-RU"/>
        </w:rPr>
        <w:t> 5.4. Хранение персональных данных:</w:t>
      </w:r>
    </w:p>
    <w:p w:rsidR="00195D03" w:rsidRPr="005A1328" w:rsidRDefault="00195D03" w:rsidP="00DF3E9A">
      <w:pPr>
        <w:shd w:val="clear" w:color="auto" w:fill="FFFFFF"/>
        <w:suppressAutoHyphens w:val="0"/>
        <w:ind w:firstLine="709"/>
        <w:jc w:val="both"/>
        <w:rPr>
          <w:lang w:eastAsia="ru-RU"/>
        </w:rPr>
      </w:pPr>
      <w:r w:rsidRPr="005A1328">
        <w:rPr>
          <w:lang w:eastAsia="ru-RU"/>
        </w:rPr>
        <w:t xml:space="preserve"> 5.4.1. </w:t>
      </w:r>
      <w:r>
        <w:rPr>
          <w:lang w:eastAsia="ru-RU"/>
        </w:rPr>
        <w:t xml:space="preserve">МБОУ ООШ с.Нижнеаташево </w:t>
      </w:r>
      <w:r w:rsidRPr="005A1328">
        <w:rPr>
          <w:lang w:eastAsia="ru-RU"/>
        </w:rPr>
        <w:t xml:space="preserve"> хранит персональные данные в течение срока, необходимого для достижения целей их обработки, а документы, содержащие персональные данные, – в течение срока хранения документов, предусмотренного номенклатурой дел, с учетом архивных сроков хранения.</w:t>
      </w:r>
    </w:p>
    <w:p w:rsidR="00195D03" w:rsidRPr="005A1328" w:rsidRDefault="00195D03" w:rsidP="00DF3E9A">
      <w:pPr>
        <w:shd w:val="clear" w:color="auto" w:fill="FFFFFF"/>
        <w:suppressAutoHyphens w:val="0"/>
        <w:ind w:firstLine="709"/>
        <w:jc w:val="both"/>
        <w:rPr>
          <w:lang w:eastAsia="ru-RU"/>
        </w:rPr>
      </w:pPr>
      <w:r w:rsidRPr="005A1328">
        <w:rPr>
          <w:lang w:eastAsia="ru-RU"/>
        </w:rPr>
        <w:t xml:space="preserve"> 5.4.2. Персональные данные, зафиксированные на бумажных носителях, хранятся в </w:t>
      </w:r>
      <w:r w:rsidRPr="005A1328">
        <w:rPr>
          <w:lang w:eastAsia="ru-RU"/>
        </w:rPr>
        <w:br/>
        <w:t>запираемых шкафах либо в запираемых помещениях, доступ к которым ограничен.</w:t>
      </w:r>
    </w:p>
    <w:p w:rsidR="00195D03" w:rsidRPr="005A1328" w:rsidRDefault="00195D03" w:rsidP="00DF3E9A">
      <w:pPr>
        <w:shd w:val="clear" w:color="auto" w:fill="FFFFFF"/>
        <w:suppressAutoHyphens w:val="0"/>
        <w:ind w:firstLine="709"/>
        <w:jc w:val="both"/>
        <w:rPr>
          <w:lang w:eastAsia="ru-RU"/>
        </w:rPr>
      </w:pPr>
      <w:r w:rsidRPr="005A1328">
        <w:rPr>
          <w:lang w:eastAsia="ru-RU"/>
        </w:rPr>
        <w:t> 5.4.3. Персональные данные, обрабатываемые с использованием средств автоматизации,</w:t>
      </w:r>
      <w:r>
        <w:rPr>
          <w:lang w:eastAsia="ru-RU"/>
        </w:rPr>
        <w:t xml:space="preserve"> </w:t>
      </w:r>
      <w:r w:rsidRPr="005A1328">
        <w:rPr>
          <w:lang w:eastAsia="ru-RU"/>
        </w:rPr>
        <w:t>хранятся в порядке и на условиях, которые определяет политика безопасности данных средств автоматизации.</w:t>
      </w:r>
    </w:p>
    <w:p w:rsidR="00195D03" w:rsidRPr="005A1328" w:rsidRDefault="00195D03" w:rsidP="00DF3E9A">
      <w:pPr>
        <w:shd w:val="clear" w:color="auto" w:fill="FFFFFF"/>
        <w:suppressAutoHyphens w:val="0"/>
        <w:ind w:firstLine="851"/>
        <w:jc w:val="both"/>
        <w:rPr>
          <w:lang w:eastAsia="ru-RU"/>
        </w:rPr>
      </w:pPr>
      <w:r w:rsidRPr="005A1328">
        <w:rPr>
          <w:lang w:eastAsia="ru-RU"/>
        </w:rPr>
        <w:t> 5.4.4. При автоматизированной обработке персональных данных не допускается хранение и размещение документов, содержащих персональные данные, в открытых электронных каталогах (файлообменниках) информационных систем.</w:t>
      </w:r>
    </w:p>
    <w:p w:rsidR="00195D03" w:rsidRPr="005A1328" w:rsidRDefault="00195D03" w:rsidP="00DF3E9A">
      <w:pPr>
        <w:shd w:val="clear" w:color="auto" w:fill="FFFFFF"/>
        <w:suppressAutoHyphens w:val="0"/>
        <w:ind w:firstLine="851"/>
        <w:jc w:val="both"/>
        <w:rPr>
          <w:lang w:eastAsia="ru-RU"/>
        </w:rPr>
      </w:pPr>
      <w:r w:rsidRPr="005A1328">
        <w:rPr>
          <w:lang w:eastAsia="ru-RU"/>
        </w:rPr>
        <w:t> 5.5. Прекращение обработки персональных данных:</w:t>
      </w:r>
    </w:p>
    <w:p w:rsidR="00195D03" w:rsidRPr="005A1328" w:rsidRDefault="00195D03" w:rsidP="00DF3E9A">
      <w:pPr>
        <w:shd w:val="clear" w:color="auto" w:fill="FFFFFF"/>
        <w:suppressAutoHyphens w:val="0"/>
        <w:ind w:firstLine="851"/>
        <w:jc w:val="both"/>
        <w:rPr>
          <w:lang w:eastAsia="ru-RU"/>
        </w:rPr>
      </w:pPr>
      <w:r w:rsidRPr="005A1328">
        <w:rPr>
          <w:lang w:eastAsia="ru-RU"/>
        </w:rPr>
        <w:t xml:space="preserve"> 5.5.1. Лица, ответственные за обработку персональных данных в </w:t>
      </w:r>
      <w:r>
        <w:rPr>
          <w:lang w:eastAsia="ru-RU"/>
        </w:rPr>
        <w:t xml:space="preserve">МБОУ ООШ с.Нижнеаташево, </w:t>
      </w:r>
      <w:r w:rsidRPr="005A1328">
        <w:rPr>
          <w:lang w:eastAsia="ru-RU"/>
        </w:rPr>
        <w:t>прекращают их обрабатывать в следующих случаях:</w:t>
      </w:r>
    </w:p>
    <w:p w:rsidR="00195D03" w:rsidRPr="005A1328" w:rsidRDefault="00195D03" w:rsidP="00A70B88">
      <w:pPr>
        <w:shd w:val="clear" w:color="auto" w:fill="FFFFFF"/>
        <w:suppressAutoHyphens w:val="0"/>
        <w:jc w:val="both"/>
        <w:rPr>
          <w:lang w:eastAsia="ru-RU"/>
        </w:rPr>
      </w:pPr>
      <w:r w:rsidRPr="005A1328">
        <w:rPr>
          <w:lang w:eastAsia="ru-RU"/>
        </w:rPr>
        <w:t> – достигнуты цели обработки персональных данных;</w:t>
      </w:r>
    </w:p>
    <w:p w:rsidR="00195D03" w:rsidRPr="005A1328" w:rsidRDefault="00195D03" w:rsidP="00A70B88">
      <w:pPr>
        <w:shd w:val="clear" w:color="auto" w:fill="FFFFFF"/>
        <w:suppressAutoHyphens w:val="0"/>
        <w:jc w:val="both"/>
        <w:rPr>
          <w:lang w:eastAsia="ru-RU"/>
        </w:rPr>
      </w:pPr>
      <w:r w:rsidRPr="005A1328">
        <w:rPr>
          <w:lang w:eastAsia="ru-RU"/>
        </w:rPr>
        <w:t> – истек срок действия согласия на обработку персональных данных;</w:t>
      </w:r>
    </w:p>
    <w:p w:rsidR="00195D03" w:rsidRPr="005A1328" w:rsidRDefault="00195D03" w:rsidP="00A70B88">
      <w:pPr>
        <w:shd w:val="clear" w:color="auto" w:fill="FFFFFF"/>
        <w:suppressAutoHyphens w:val="0"/>
        <w:jc w:val="both"/>
        <w:rPr>
          <w:lang w:eastAsia="ru-RU"/>
        </w:rPr>
      </w:pPr>
      <w:r w:rsidRPr="005A1328">
        <w:rPr>
          <w:lang w:eastAsia="ru-RU"/>
        </w:rPr>
        <w:t> – отозвано согласие на обработку персональных данных;</w:t>
      </w:r>
    </w:p>
    <w:p w:rsidR="00195D03" w:rsidRPr="005A1328" w:rsidRDefault="00195D03" w:rsidP="00A70B88">
      <w:pPr>
        <w:shd w:val="clear" w:color="auto" w:fill="FFFFFF"/>
        <w:suppressAutoHyphens w:val="0"/>
        <w:jc w:val="both"/>
        <w:rPr>
          <w:lang w:eastAsia="ru-RU"/>
        </w:rPr>
      </w:pPr>
      <w:r w:rsidRPr="005A1328">
        <w:rPr>
          <w:lang w:eastAsia="ru-RU"/>
        </w:rPr>
        <w:t> – обработка персональных данных неправомерна.</w:t>
      </w:r>
    </w:p>
    <w:p w:rsidR="00195D03" w:rsidRPr="005A1328" w:rsidRDefault="00195D03" w:rsidP="00DF3E9A">
      <w:pPr>
        <w:shd w:val="clear" w:color="auto" w:fill="FFFFFF"/>
        <w:suppressAutoHyphens w:val="0"/>
        <w:ind w:firstLine="851"/>
        <w:jc w:val="both"/>
        <w:rPr>
          <w:lang w:eastAsia="ru-RU"/>
        </w:rPr>
      </w:pPr>
      <w:r w:rsidRPr="005A1328">
        <w:rPr>
          <w:lang w:eastAsia="ru-RU"/>
        </w:rPr>
        <w:t> 5.6. Передача персональных данных:</w:t>
      </w:r>
    </w:p>
    <w:p w:rsidR="00195D03" w:rsidRPr="005A1328" w:rsidRDefault="00195D03" w:rsidP="00DF3E9A">
      <w:pPr>
        <w:shd w:val="clear" w:color="auto" w:fill="FFFFFF"/>
        <w:suppressAutoHyphens w:val="0"/>
        <w:ind w:firstLine="851"/>
        <w:jc w:val="both"/>
        <w:rPr>
          <w:lang w:eastAsia="ru-RU"/>
        </w:rPr>
      </w:pPr>
      <w:r w:rsidRPr="005A1328">
        <w:rPr>
          <w:lang w:eastAsia="ru-RU"/>
        </w:rPr>
        <w:t xml:space="preserve"> 5.6.1. </w:t>
      </w:r>
      <w:r>
        <w:rPr>
          <w:lang w:eastAsia="ru-RU"/>
        </w:rPr>
        <w:t>МБОУ ООШ с.Нижнеаташево</w:t>
      </w:r>
      <w:r w:rsidRPr="005A1328">
        <w:rPr>
          <w:lang w:eastAsia="ru-RU"/>
        </w:rPr>
        <w:t xml:space="preserve"> обеспечивает конфиденциальность персональных данных.</w:t>
      </w:r>
    </w:p>
    <w:p w:rsidR="00195D03" w:rsidRPr="005A1328" w:rsidRDefault="00195D03" w:rsidP="00DF3E9A">
      <w:pPr>
        <w:shd w:val="clear" w:color="auto" w:fill="FFFFFF"/>
        <w:suppressAutoHyphens w:val="0"/>
        <w:ind w:firstLine="851"/>
        <w:jc w:val="both"/>
        <w:rPr>
          <w:lang w:eastAsia="ru-RU"/>
        </w:rPr>
      </w:pPr>
      <w:r w:rsidRPr="005A1328">
        <w:rPr>
          <w:lang w:eastAsia="ru-RU"/>
        </w:rPr>
        <w:t xml:space="preserve"> 5.6.2. </w:t>
      </w:r>
      <w:r>
        <w:rPr>
          <w:lang w:eastAsia="ru-RU"/>
        </w:rPr>
        <w:t>МБОУ ООШ с.Нижнеаташево</w:t>
      </w:r>
      <w:r w:rsidRPr="005A1328">
        <w:rPr>
          <w:lang w:eastAsia="ru-RU"/>
        </w:rPr>
        <w:t xml:space="preserve"> передает пе</w:t>
      </w:r>
      <w:r>
        <w:rPr>
          <w:lang w:eastAsia="ru-RU"/>
        </w:rPr>
        <w:t xml:space="preserve">рсональные данные третьим лицам в следующих </w:t>
      </w:r>
      <w:r w:rsidRPr="005A1328">
        <w:rPr>
          <w:lang w:eastAsia="ru-RU"/>
        </w:rPr>
        <w:t>случаях:</w:t>
      </w:r>
    </w:p>
    <w:p w:rsidR="00195D03" w:rsidRPr="005A1328" w:rsidRDefault="00195D03" w:rsidP="00A70B88">
      <w:pPr>
        <w:shd w:val="clear" w:color="auto" w:fill="FFFFFF"/>
        <w:suppressAutoHyphens w:val="0"/>
        <w:jc w:val="both"/>
        <w:rPr>
          <w:lang w:eastAsia="ru-RU"/>
        </w:rPr>
      </w:pPr>
      <w:r w:rsidRPr="005A1328">
        <w:rPr>
          <w:lang w:eastAsia="ru-RU"/>
        </w:rPr>
        <w:t> – субъект персональных данных дал согласие на передачу своих данных;</w:t>
      </w:r>
    </w:p>
    <w:p w:rsidR="00195D03" w:rsidRPr="005A1328" w:rsidRDefault="00195D03" w:rsidP="00A70B88">
      <w:pPr>
        <w:shd w:val="clear" w:color="auto" w:fill="FFFFFF"/>
        <w:suppressAutoHyphens w:val="0"/>
        <w:jc w:val="both"/>
        <w:rPr>
          <w:lang w:eastAsia="ru-RU"/>
        </w:rPr>
      </w:pPr>
      <w:r w:rsidRPr="005A1328">
        <w:rPr>
          <w:lang w:eastAsia="ru-RU"/>
        </w:rPr>
        <w:t xml:space="preserve"> – передать данные необходимо в соответствии с требованиями законодательства в рамках </w:t>
      </w:r>
      <w:r w:rsidRPr="005A1328">
        <w:rPr>
          <w:lang w:eastAsia="ru-RU"/>
        </w:rPr>
        <w:br/>
        <w:t>установленной процедуры.</w:t>
      </w:r>
    </w:p>
    <w:p w:rsidR="00195D03" w:rsidRPr="005A1328" w:rsidRDefault="00195D03" w:rsidP="00DF3E9A">
      <w:pPr>
        <w:shd w:val="clear" w:color="auto" w:fill="FFFFFF"/>
        <w:suppressAutoHyphens w:val="0"/>
        <w:ind w:firstLine="851"/>
        <w:jc w:val="both"/>
        <w:rPr>
          <w:lang w:eastAsia="ru-RU"/>
        </w:rPr>
      </w:pPr>
      <w:r w:rsidRPr="005A1328">
        <w:rPr>
          <w:lang w:eastAsia="ru-RU"/>
        </w:rPr>
        <w:t xml:space="preserve"> 5.6.3. </w:t>
      </w:r>
      <w:r>
        <w:rPr>
          <w:lang w:eastAsia="ru-RU"/>
        </w:rPr>
        <w:t>МБОУ ООШ с.Нижнеаташево</w:t>
      </w:r>
      <w:r w:rsidRPr="005A1328">
        <w:rPr>
          <w:lang w:eastAsia="ru-RU"/>
        </w:rPr>
        <w:t xml:space="preserve"> не осуществляет трансграничную передачу персональных данных.</w:t>
      </w:r>
    </w:p>
    <w:p w:rsidR="00195D03" w:rsidRPr="005A1328" w:rsidRDefault="00195D03" w:rsidP="00DF3E9A">
      <w:pPr>
        <w:shd w:val="clear" w:color="auto" w:fill="FFFFFF"/>
        <w:suppressAutoHyphens w:val="0"/>
        <w:ind w:firstLine="851"/>
        <w:jc w:val="both"/>
        <w:rPr>
          <w:lang w:eastAsia="ru-RU"/>
        </w:rPr>
      </w:pPr>
      <w:r w:rsidRPr="005A1328">
        <w:rPr>
          <w:lang w:eastAsia="ru-RU"/>
        </w:rPr>
        <w:t xml:space="preserve"> 5.7. </w:t>
      </w:r>
      <w:r>
        <w:rPr>
          <w:lang w:eastAsia="ru-RU"/>
        </w:rPr>
        <w:t>МБОУ ООШ с.Нижнеаташево</w:t>
      </w:r>
      <w:r w:rsidRPr="005A1328">
        <w:rPr>
          <w:lang w:eastAsia="ru-RU"/>
        </w:rPr>
        <w:t xml:space="preserve"> принимает необходимые правовые,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а также от иных неправомерных действий в отношении персональных данных, в том числе:</w:t>
      </w:r>
    </w:p>
    <w:p w:rsidR="00195D03" w:rsidRPr="005A1328" w:rsidRDefault="00195D03" w:rsidP="00A70B88">
      <w:pPr>
        <w:shd w:val="clear" w:color="auto" w:fill="FFFFFF"/>
        <w:suppressAutoHyphens w:val="0"/>
        <w:jc w:val="both"/>
        <w:rPr>
          <w:lang w:eastAsia="ru-RU"/>
        </w:rPr>
      </w:pPr>
      <w:r w:rsidRPr="005A1328">
        <w:rPr>
          <w:lang w:eastAsia="ru-RU"/>
        </w:rPr>
        <w:t> – издает локальные нормативные акты, регламентирующие обработку персональных данных;</w:t>
      </w:r>
    </w:p>
    <w:p w:rsidR="00195D03" w:rsidRPr="005A1328" w:rsidRDefault="00195D03" w:rsidP="00A70B88">
      <w:pPr>
        <w:shd w:val="clear" w:color="auto" w:fill="FFFFFF"/>
        <w:suppressAutoHyphens w:val="0"/>
        <w:jc w:val="both"/>
        <w:rPr>
          <w:lang w:eastAsia="ru-RU"/>
        </w:rPr>
      </w:pPr>
      <w:r w:rsidRPr="005A1328">
        <w:rPr>
          <w:lang w:eastAsia="ru-RU"/>
        </w:rPr>
        <w:t> – назначает ответственного за организацию обработки персональных данных;</w:t>
      </w:r>
    </w:p>
    <w:p w:rsidR="00195D03" w:rsidRPr="005A1328" w:rsidRDefault="00195D03" w:rsidP="00A70B88">
      <w:pPr>
        <w:shd w:val="clear" w:color="auto" w:fill="FFFFFF"/>
        <w:suppressAutoHyphens w:val="0"/>
        <w:jc w:val="both"/>
        <w:rPr>
          <w:lang w:eastAsia="ru-RU"/>
        </w:rPr>
      </w:pPr>
      <w:r w:rsidRPr="005A1328">
        <w:rPr>
          <w:lang w:eastAsia="ru-RU"/>
        </w:rPr>
        <w:t> – определяет список лиц, допущенных к обработке персональных данных;</w:t>
      </w:r>
    </w:p>
    <w:p w:rsidR="00195D03" w:rsidRPr="005A1328" w:rsidRDefault="00195D03" w:rsidP="00A70B88">
      <w:pPr>
        <w:shd w:val="clear" w:color="auto" w:fill="FFFFFF"/>
        <w:suppressAutoHyphens w:val="0"/>
        <w:jc w:val="both"/>
        <w:rPr>
          <w:lang w:eastAsia="ru-RU"/>
        </w:rPr>
      </w:pPr>
      <w:r w:rsidRPr="005A1328">
        <w:rPr>
          <w:lang w:eastAsia="ru-RU"/>
        </w:rPr>
        <w:t xml:space="preserve"> – знакомит работников, осуществляющих обработку персональных данных, с положениями </w:t>
      </w:r>
      <w:r w:rsidRPr="005A1328">
        <w:rPr>
          <w:lang w:eastAsia="ru-RU"/>
        </w:rPr>
        <w:br/>
        <w:t>законодательства о персональных данных, в том числе с требованиями к защите персональных данных.</w:t>
      </w:r>
    </w:p>
    <w:p w:rsidR="00195D03" w:rsidRPr="005A1328" w:rsidRDefault="00195D03" w:rsidP="00A70B88">
      <w:pPr>
        <w:shd w:val="clear" w:color="auto" w:fill="FFFFFF"/>
        <w:suppressAutoHyphens w:val="0"/>
        <w:jc w:val="both"/>
        <w:rPr>
          <w:lang w:eastAsia="ru-RU"/>
        </w:rPr>
      </w:pPr>
      <w:r w:rsidRPr="005A1328">
        <w:rPr>
          <w:lang w:eastAsia="ru-RU"/>
        </w:rPr>
        <w:t>  </w:t>
      </w:r>
    </w:p>
    <w:p w:rsidR="00195D03" w:rsidRPr="005A1328" w:rsidRDefault="00195D03" w:rsidP="00A70B88">
      <w:pPr>
        <w:shd w:val="clear" w:color="auto" w:fill="FFFFFF"/>
        <w:suppressAutoHyphens w:val="0"/>
        <w:jc w:val="both"/>
        <w:rPr>
          <w:lang w:eastAsia="ru-RU"/>
        </w:rPr>
      </w:pPr>
      <w:r w:rsidRPr="005A1328">
        <w:rPr>
          <w:b/>
          <w:bCs/>
          <w:lang w:eastAsia="ru-RU"/>
        </w:rPr>
        <w:t>6. Актуализация, исправление, удаление и уничтожение персональных данных, ответы на запросы субъектов персональных данных</w:t>
      </w:r>
    </w:p>
    <w:p w:rsidR="00195D03" w:rsidRPr="005A1328" w:rsidRDefault="00195D03" w:rsidP="00DF3E9A">
      <w:pPr>
        <w:shd w:val="clear" w:color="auto" w:fill="FFFFFF"/>
        <w:suppressAutoHyphens w:val="0"/>
        <w:ind w:firstLine="851"/>
        <w:jc w:val="both"/>
        <w:rPr>
          <w:lang w:eastAsia="ru-RU"/>
        </w:rPr>
      </w:pPr>
      <w:r w:rsidRPr="005A1328">
        <w:rPr>
          <w:lang w:eastAsia="ru-RU"/>
        </w:rPr>
        <w:t xml:space="preserve"> 6.1. В случае предоставления субъектом персональных данных, его законным представителем фактов о неполных, устаревших, недостоверных или незаконно полученных персональных данных </w:t>
      </w:r>
      <w:r>
        <w:rPr>
          <w:lang w:eastAsia="ru-RU"/>
        </w:rPr>
        <w:t>МБОУ ООШ с.Нижнеаташево</w:t>
      </w:r>
      <w:r w:rsidRPr="005A1328">
        <w:rPr>
          <w:lang w:eastAsia="ru-RU"/>
        </w:rPr>
        <w:t xml:space="preserve"> актуализирует, исправляет, блокирует, удаляет или уничтожает их и уведомляет о</w:t>
      </w:r>
      <w:r w:rsidRPr="005A1328">
        <w:rPr>
          <w:lang w:eastAsia="ru-RU"/>
        </w:rPr>
        <w:br/>
        <w:t>своих действиях субъекта персональных данных.</w:t>
      </w:r>
    </w:p>
    <w:p w:rsidR="00195D03" w:rsidRPr="005A1328" w:rsidRDefault="00195D03" w:rsidP="00DF3E9A">
      <w:pPr>
        <w:shd w:val="clear" w:color="auto" w:fill="FFFFFF"/>
        <w:suppressAutoHyphens w:val="0"/>
        <w:ind w:firstLine="851"/>
        <w:jc w:val="both"/>
        <w:rPr>
          <w:lang w:eastAsia="ru-RU"/>
        </w:rPr>
      </w:pPr>
      <w:r w:rsidRPr="005A1328">
        <w:rPr>
          <w:lang w:eastAsia="ru-RU"/>
        </w:rPr>
        <w:t xml:space="preserve"> 6.2. При достижении целей обработки персональных данных, а также в случае отзыва </w:t>
      </w:r>
      <w:r w:rsidRPr="005A1328">
        <w:rPr>
          <w:lang w:eastAsia="ru-RU"/>
        </w:rPr>
        <w:br/>
        <w:t>субъектом персональных данных согласия на обработку персональных данных персональные данные подлежат уничтожению, если иное не предусмотрено договором, стороной, получателем (выгодоприобретателем) по которому является субъект персональных данных.</w:t>
      </w:r>
    </w:p>
    <w:p w:rsidR="00195D03" w:rsidRPr="005A1328" w:rsidRDefault="00195D03" w:rsidP="00DF3E9A">
      <w:pPr>
        <w:shd w:val="clear" w:color="auto" w:fill="FFFFFF"/>
        <w:suppressAutoHyphens w:val="0"/>
        <w:ind w:firstLine="851"/>
        <w:jc w:val="both"/>
        <w:rPr>
          <w:lang w:eastAsia="ru-RU"/>
        </w:rPr>
      </w:pPr>
      <w:r w:rsidRPr="005A1328">
        <w:rPr>
          <w:lang w:eastAsia="ru-RU"/>
        </w:rPr>
        <w:t xml:space="preserve"> 6.3. Решение об уничтожении документов (носителей) с персональными данными принимает комиссия, состав которой утверждается приказом руководителя </w:t>
      </w:r>
      <w:r>
        <w:rPr>
          <w:lang w:eastAsia="ru-RU"/>
        </w:rPr>
        <w:t>МБОУ ООШ с.Нижнеаташево.</w:t>
      </w:r>
    </w:p>
    <w:p w:rsidR="00195D03" w:rsidRPr="005A1328" w:rsidRDefault="00195D03" w:rsidP="00DF3E9A">
      <w:pPr>
        <w:shd w:val="clear" w:color="auto" w:fill="FFFFFF"/>
        <w:suppressAutoHyphens w:val="0"/>
        <w:ind w:firstLine="851"/>
        <w:jc w:val="both"/>
        <w:rPr>
          <w:lang w:eastAsia="ru-RU"/>
        </w:rPr>
      </w:pPr>
      <w:r w:rsidRPr="005A1328">
        <w:rPr>
          <w:lang w:eastAsia="ru-RU"/>
        </w:rPr>
        <w:t> 6.4. Документы (носители), содержащие персональные данные, уничтожаются по акту о</w:t>
      </w:r>
      <w:r w:rsidRPr="005A1328">
        <w:rPr>
          <w:lang w:eastAsia="ru-RU"/>
        </w:rPr>
        <w:br/>
        <w:t>выделении документов к уничтожению. Факт уничтожения персональных данных подтверждается актом об уничтожении документов (носителей), подписанным членами комиссии.</w:t>
      </w:r>
    </w:p>
    <w:p w:rsidR="00195D03" w:rsidRPr="005A1328" w:rsidRDefault="00195D03" w:rsidP="00DF3E9A">
      <w:pPr>
        <w:shd w:val="clear" w:color="auto" w:fill="FFFFFF"/>
        <w:suppressAutoHyphens w:val="0"/>
        <w:ind w:firstLine="851"/>
        <w:jc w:val="both"/>
        <w:rPr>
          <w:lang w:eastAsia="ru-RU"/>
        </w:rPr>
      </w:pPr>
      <w:r w:rsidRPr="005A1328">
        <w:rPr>
          <w:lang w:eastAsia="ru-RU"/>
        </w:rPr>
        <w:t> 6.5. Уничтожение документов (носителей), содержащих персональные данные, производится путем сожжения, дробления (измельчения), химического разложения. Для уничтожения бумажных документов может быть использован шредер.</w:t>
      </w:r>
    </w:p>
    <w:p w:rsidR="00195D03" w:rsidRPr="005A1328" w:rsidRDefault="00195D03" w:rsidP="00DF3E9A">
      <w:pPr>
        <w:shd w:val="clear" w:color="auto" w:fill="FFFFFF"/>
        <w:suppressAutoHyphens w:val="0"/>
        <w:ind w:firstLine="851"/>
        <w:jc w:val="both"/>
        <w:rPr>
          <w:lang w:eastAsia="ru-RU"/>
        </w:rPr>
      </w:pPr>
      <w:r w:rsidRPr="005A1328">
        <w:rPr>
          <w:lang w:eastAsia="ru-RU"/>
        </w:rPr>
        <w:t xml:space="preserve"> 6.6. Персональные данные на электронных носителях уничтожаются путем стирания или </w:t>
      </w:r>
      <w:r w:rsidRPr="005A1328">
        <w:rPr>
          <w:lang w:eastAsia="ru-RU"/>
        </w:rPr>
        <w:br/>
        <w:t>форматирования носителя.</w:t>
      </w:r>
    </w:p>
    <w:p w:rsidR="00195D03" w:rsidRPr="005A1328" w:rsidRDefault="00195D03" w:rsidP="00DF3E9A">
      <w:pPr>
        <w:shd w:val="clear" w:color="auto" w:fill="FFFFFF"/>
        <w:suppressAutoHyphens w:val="0"/>
        <w:ind w:firstLine="851"/>
        <w:jc w:val="both"/>
        <w:rPr>
          <w:lang w:eastAsia="ru-RU"/>
        </w:rPr>
      </w:pPr>
      <w:r w:rsidRPr="005A1328">
        <w:rPr>
          <w:lang w:eastAsia="ru-RU"/>
        </w:rPr>
        <w:t> 6.7. По запросу субъекта персональных данных или его законного представителя</w:t>
      </w:r>
      <w:r w:rsidRPr="005A1328">
        <w:rPr>
          <w:i/>
          <w:iCs/>
          <w:lang w:eastAsia="ru-RU"/>
        </w:rPr>
        <w:t xml:space="preserve"> </w:t>
      </w:r>
      <w:r>
        <w:rPr>
          <w:lang w:eastAsia="ru-RU"/>
        </w:rPr>
        <w:t>МБОУ ООШ с.Нижнеаташево</w:t>
      </w:r>
      <w:r w:rsidRPr="005A1328">
        <w:rPr>
          <w:lang w:eastAsia="ru-RU"/>
        </w:rPr>
        <w:t xml:space="preserve"> сообщает ему информацию об обработке его персональных данных.</w:t>
      </w:r>
    </w:p>
    <w:p w:rsidR="00195D03" w:rsidRDefault="00195D03" w:rsidP="005A1328">
      <w:pPr>
        <w:rPr>
          <w:b/>
          <w:bCs/>
          <w:lang w:eastAsia="ru-RU"/>
        </w:rPr>
      </w:pPr>
    </w:p>
    <w:p w:rsidR="00195D03" w:rsidRDefault="00195D03" w:rsidP="005A1328">
      <w:pPr>
        <w:rPr>
          <w:b/>
          <w:bCs/>
          <w:lang w:eastAsia="ru-RU"/>
        </w:rPr>
      </w:pPr>
      <w:r>
        <w:rPr>
          <w:b/>
          <w:bCs/>
          <w:lang w:eastAsia="ru-RU"/>
        </w:rPr>
        <w:t>7</w:t>
      </w:r>
      <w:r w:rsidRPr="005A1328">
        <w:rPr>
          <w:b/>
          <w:bCs/>
          <w:lang w:eastAsia="ru-RU"/>
        </w:rPr>
        <w:t xml:space="preserve">. </w:t>
      </w:r>
      <w:r>
        <w:rPr>
          <w:b/>
          <w:bCs/>
          <w:lang w:eastAsia="ru-RU"/>
        </w:rPr>
        <w:t>Ответственость</w:t>
      </w:r>
    </w:p>
    <w:p w:rsidR="00195D03" w:rsidRPr="00DF3E9A" w:rsidRDefault="00195D03" w:rsidP="00DF3E9A">
      <w:pPr>
        <w:ind w:firstLine="851"/>
        <w:jc w:val="both"/>
      </w:pPr>
      <w:r w:rsidRPr="00DF3E9A">
        <w:rPr>
          <w:bCs/>
          <w:lang w:eastAsia="ru-RU"/>
        </w:rPr>
        <w:t>7.1 Лица, виновные в нарушении требований федеральных законов РФ, несут предусмотренную законодательством РФ ответственность.</w:t>
      </w:r>
    </w:p>
    <w:p w:rsidR="00195D03" w:rsidRPr="005A1328" w:rsidRDefault="00195D03" w:rsidP="005A1328"/>
    <w:p w:rsidR="00195D03" w:rsidRPr="005A1328" w:rsidRDefault="00195D03" w:rsidP="005A1328"/>
    <w:p w:rsidR="00195D03" w:rsidRPr="005A1328" w:rsidRDefault="00195D03" w:rsidP="005A1328"/>
    <w:p w:rsidR="00195D03" w:rsidRPr="005A1328" w:rsidRDefault="00195D03" w:rsidP="005A1328"/>
    <w:p w:rsidR="00195D03" w:rsidRPr="005A1328" w:rsidRDefault="00195D03" w:rsidP="005A1328"/>
    <w:p w:rsidR="00195D03" w:rsidRPr="005A1328" w:rsidRDefault="00195D03" w:rsidP="005A1328"/>
    <w:p w:rsidR="00195D03" w:rsidRDefault="00195D03"/>
    <w:sectPr w:rsidR="00195D03" w:rsidSect="00F728D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A1328"/>
    <w:rsid w:val="0005134F"/>
    <w:rsid w:val="000E2ACC"/>
    <w:rsid w:val="00113FBA"/>
    <w:rsid w:val="00134ACD"/>
    <w:rsid w:val="00195D03"/>
    <w:rsid w:val="00266B5E"/>
    <w:rsid w:val="003D0A26"/>
    <w:rsid w:val="004A50F9"/>
    <w:rsid w:val="005915DC"/>
    <w:rsid w:val="005A1328"/>
    <w:rsid w:val="007070E4"/>
    <w:rsid w:val="0098634B"/>
    <w:rsid w:val="00A02BE1"/>
    <w:rsid w:val="00A70B88"/>
    <w:rsid w:val="00B75991"/>
    <w:rsid w:val="00C63BD7"/>
    <w:rsid w:val="00D1231A"/>
    <w:rsid w:val="00DF3E9A"/>
    <w:rsid w:val="00E530AE"/>
    <w:rsid w:val="00E71C5D"/>
    <w:rsid w:val="00F728D4"/>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A1328"/>
    <w:pPr>
      <w:suppressAutoHyphens/>
    </w:pPr>
    <w:rPr>
      <w:rFonts w:ascii="Times New Roman" w:hAnsi="Times New Roman"/>
      <w:sz w:val="24"/>
      <w:szCs w:val="24"/>
      <w:lang w:eastAsia="zh-CN"/>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134ACD"/>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34ACD"/>
    <w:rPr>
      <w:rFonts w:ascii="Segoe UI" w:eastAsia="Times New Roman" w:hAnsi="Segoe UI" w:cs="Segoe UI"/>
      <w:sz w:val="18"/>
      <w:szCs w:val="18"/>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2</TotalTime>
  <Pages>7</Pages>
  <Words>2515</Words>
  <Characters>14341</Characters>
  <Application>Microsoft Office Outlook</Application>
  <DocSecurity>0</DocSecurity>
  <Lines>0</Lines>
  <Paragraphs>0</Paragraphs>
  <ScaleCrop>false</ScaleCrop>
  <Company>HP</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муниципальное бюджетное общеобразовательное учреждение основная общеобразовательная школа села Нижнеаташево муниципального района Дюртюлинский район Республики Башкортостан</dc:title>
  <dc:subject/>
  <dc:creator>Мусабирова Р. Р.</dc:creator>
  <cp:keywords/>
  <dc:description/>
  <cp:lastModifiedBy>Фаяз</cp:lastModifiedBy>
  <cp:revision>2</cp:revision>
  <cp:lastPrinted>2020-11-02T04:49:00Z</cp:lastPrinted>
  <dcterms:created xsi:type="dcterms:W3CDTF">2020-11-01T22:24:00Z</dcterms:created>
  <dcterms:modified xsi:type="dcterms:W3CDTF">2020-11-01T22:24:00Z</dcterms:modified>
</cp:coreProperties>
</file>