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265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6251"/>
        <w:gridCol w:w="2144"/>
        <w:gridCol w:w="1716"/>
        <w:gridCol w:w="1541"/>
        <w:gridCol w:w="998"/>
      </w:tblGrid>
      <w:tr w:rsidR="00D47C38" w:rsidRPr="00D57379" w:rsidTr="00584787">
        <w:tc>
          <w:tcPr>
            <w:tcW w:w="1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7C38" w:rsidRDefault="00D47C38">
            <w:pPr>
              <w:pStyle w:val="NormalWeb"/>
              <w:spacing w:beforeAutospacing="0" w:afterAutospacing="0"/>
              <w:jc w:val="center"/>
            </w:pPr>
            <w:r w:rsidRPr="00584787">
              <w:rPr>
                <w:lang w:val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3pt;height:7in">
                  <v:imagedata r:id="rId4" o:title=""/>
                </v:shape>
              </w:pict>
            </w:r>
            <w:r w:rsidRPr="00083FF9">
              <w:rPr>
                <w:lang w:val="ru-RU"/>
              </w:rPr>
              <w:t>Утверждаю</w:t>
            </w:r>
            <w:r>
              <w:t> 3.1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7C38" w:rsidRPr="00083FF9" w:rsidRDefault="00D47C38">
            <w:pPr>
              <w:pStyle w:val="NormalWeb"/>
              <w:spacing w:beforeAutospacing="0" w:afterAutospacing="0"/>
              <w:jc w:val="center"/>
              <w:rPr>
                <w:lang w:val="ru-RU"/>
              </w:rPr>
            </w:pPr>
            <w:r>
              <w:t> </w:t>
            </w:r>
            <w:r w:rsidRPr="00083FF9">
              <w:rPr>
                <w:lang w:val="ru-RU"/>
              </w:rPr>
              <w:t>Участие в чемпионатах профессионального мастерства «Абилимпикс» и др.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7C38" w:rsidRPr="00083FF9" w:rsidRDefault="00D47C38">
            <w:pPr>
              <w:pStyle w:val="NormalWeb"/>
              <w:spacing w:beforeAutospacing="0" w:afterAutospacing="0"/>
              <w:jc w:val="center"/>
              <w:rPr>
                <w:lang w:val="ru-RU"/>
              </w:rPr>
            </w:pPr>
            <w:r>
              <w:t> </w:t>
            </w:r>
            <w:r w:rsidRPr="00083FF9">
              <w:rPr>
                <w:lang w:val="ru-RU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7C38" w:rsidRDefault="00D47C38">
            <w:pPr>
              <w:pStyle w:val="NormalWeb"/>
              <w:spacing w:beforeAutospacing="0" w:afterAutospacing="0"/>
              <w:jc w:val="center"/>
            </w:pPr>
            <w:r>
              <w:t> Классные руководители</w:t>
            </w:r>
          </w:p>
          <w:p w:rsidR="00D47C38" w:rsidRDefault="00D47C38">
            <w:pPr>
              <w:pStyle w:val="NormalWeb"/>
              <w:spacing w:beforeAutospacing="0" w:afterAutospacing="0"/>
              <w:jc w:val="center"/>
            </w:pPr>
            <w: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7C38" w:rsidRDefault="00D47C38">
            <w:pPr>
              <w:pStyle w:val="NormalWeb"/>
              <w:spacing w:beforeAutospacing="0" w:afterAutospacing="0"/>
              <w:jc w:val="center"/>
            </w:pPr>
            <w:r>
              <w:t> Январь-апрель 2026 года</w:t>
            </w:r>
          </w:p>
        </w:tc>
      </w:tr>
    </w:tbl>
    <w:p w:rsidR="00D47C38" w:rsidRDefault="00D47C38">
      <w:r>
        <w:rPr>
          <w:noProof/>
          <w:lang w:val="ru-RU" w:eastAsia="ru-RU"/>
        </w:rPr>
      </w:r>
      <w:r>
        <w:pict>
          <v:shape id="_x0000_s1026" type="#_x0000_t75" style="width:675pt;height:493.45pt;mso-position-horizontal-relative:char;mso-position-vertical-relative:line">
            <v:imagedata r:id="rId5" o:title=""/>
            <w10:anchorlock/>
          </v:shape>
        </w:pict>
      </w:r>
    </w:p>
    <w:p w:rsidR="00D47C38" w:rsidRDefault="00D47C38">
      <w:r>
        <w:rPr>
          <w:noProof/>
          <w:lang w:val="ru-RU" w:eastAsia="ru-RU"/>
        </w:rPr>
      </w:r>
      <w:r>
        <w:pict>
          <v:shape id="_x0000_s1027" type="#_x0000_t75" style="width:666pt;height:486.9pt;mso-position-horizontal-relative:char;mso-position-vertical-relative:line">
            <v:imagedata r:id="rId5" o:title=""/>
            <w10:anchorlock/>
          </v:shape>
        </w:pict>
      </w:r>
    </w:p>
    <w:sectPr w:rsidR="00D47C38" w:rsidSect="00083FF9">
      <w:pgSz w:w="16838" w:h="11906" w:orient="landscape"/>
      <w:pgMar w:top="1797" w:right="1440" w:bottom="179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2297"/>
    <w:rsid w:val="00083FF9"/>
    <w:rsid w:val="004616FD"/>
    <w:rsid w:val="0050429D"/>
    <w:rsid w:val="00567934"/>
    <w:rsid w:val="00584787"/>
    <w:rsid w:val="0061342A"/>
    <w:rsid w:val="00D47C38"/>
    <w:rsid w:val="00D57379"/>
    <w:rsid w:val="00DA2297"/>
    <w:rsid w:val="26671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297"/>
    <w:rPr>
      <w:rFonts w:ascii="Calibri" w:hAnsi="Calibri"/>
      <w:sz w:val="20"/>
      <w:szCs w:val="20"/>
      <w:lang w:val="en-US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A2297"/>
    <w:pPr>
      <w:spacing w:beforeAutospacing="1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39</Words>
  <Characters>225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Alexnder</cp:lastModifiedBy>
  <cp:revision>3</cp:revision>
  <dcterms:created xsi:type="dcterms:W3CDTF">2025-10-15T17:53:00Z</dcterms:created>
  <dcterms:modified xsi:type="dcterms:W3CDTF">2025-10-17T18:14:00Z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33BAAE66E9424E20A9D6377DCE3681A9_12</vt:lpwstr>
  </property>
</Properties>
</file>