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3F8" w:rsidRDefault="004463F8" w:rsidP="003E0B2A">
      <w:pPr>
        <w:shd w:val="clear" w:color="auto" w:fill="FFFFFF"/>
        <w:spacing w:after="0" w:line="240" w:lineRule="auto"/>
        <w:ind w:right="4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463F8" w:rsidRDefault="004463F8" w:rsidP="003E0B2A">
      <w:pPr>
        <w:shd w:val="clear" w:color="auto" w:fill="FFFFFF"/>
        <w:spacing w:after="0" w:line="240" w:lineRule="auto"/>
        <w:ind w:right="4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463F8" w:rsidRDefault="004463F8" w:rsidP="003E0B2A">
      <w:pPr>
        <w:shd w:val="clear" w:color="auto" w:fill="FFFFFF"/>
        <w:spacing w:after="0" w:line="240" w:lineRule="auto"/>
        <w:ind w:right="4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463F8" w:rsidRDefault="004463F8" w:rsidP="003E0B2A">
      <w:pPr>
        <w:shd w:val="clear" w:color="auto" w:fill="FFFFFF"/>
        <w:spacing w:after="0" w:line="240" w:lineRule="auto"/>
        <w:ind w:right="4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86E1F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7.25pt;height:638.25pt;visibility:visible">
            <v:imagedata r:id="rId5" o:title=""/>
          </v:shape>
        </w:pict>
      </w:r>
    </w:p>
    <w:p w:rsidR="004463F8" w:rsidRDefault="004463F8" w:rsidP="003E0B2A">
      <w:pPr>
        <w:shd w:val="clear" w:color="auto" w:fill="FFFFFF"/>
        <w:spacing w:after="0" w:line="240" w:lineRule="auto"/>
        <w:ind w:right="4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463F8" w:rsidRDefault="004463F8" w:rsidP="003E0B2A">
      <w:pPr>
        <w:shd w:val="clear" w:color="auto" w:fill="FFFFFF"/>
        <w:spacing w:after="0" w:line="240" w:lineRule="auto"/>
        <w:ind w:right="4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463F8" w:rsidRPr="003E0B2A" w:rsidRDefault="004463F8" w:rsidP="003E0B2A">
      <w:pPr>
        <w:shd w:val="clear" w:color="auto" w:fill="FFFFFF"/>
        <w:spacing w:after="0" w:line="240" w:lineRule="auto"/>
        <w:ind w:right="4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463F8" w:rsidRPr="003E0B2A" w:rsidRDefault="004463F8" w:rsidP="003E0B2A">
      <w:pPr>
        <w:shd w:val="clear" w:color="auto" w:fill="FFFFFF"/>
        <w:spacing w:after="0" w:line="240" w:lineRule="auto"/>
        <w:ind w:right="4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Приложение</w:t>
      </w:r>
    </w:p>
    <w:p w:rsidR="004463F8" w:rsidRPr="003E0B2A" w:rsidRDefault="004463F8" w:rsidP="003E0B2A">
      <w:pPr>
        <w:spacing w:after="0" w:line="240" w:lineRule="auto"/>
        <w:ind w:right="40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 к приказу №   121  </w:t>
      </w: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09.06.2025</w:t>
      </w:r>
    </w:p>
    <w:p w:rsidR="004463F8" w:rsidRPr="003E0B2A" w:rsidRDefault="004463F8" w:rsidP="003E0B2A">
      <w:pPr>
        <w:spacing w:after="0" w:line="240" w:lineRule="auto"/>
        <w:ind w:right="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Порядок</w:t>
      </w: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br/>
      </w: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проведения внутреннего контроля соблюдения обязательных требований законодательства Российской Федерации о защите детей от информации, причиняющей вред их здоровью и (или) развитию, соответствием применяемых административных и организационных мер защиты детей от информации, причиняющей вред их здоровью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 (или) развитию, локальным акто</w:t>
      </w: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 </w:t>
      </w: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br/>
        <w:t>муниципального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бюджетного</w:t>
      </w: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общео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бразовательного учреждения основная общеобразовательная школа с.Ишля</w:t>
      </w: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 (далее – Порядок)</w:t>
      </w:r>
    </w:p>
    <w:p w:rsidR="004463F8" w:rsidRPr="007D303C" w:rsidRDefault="004463F8" w:rsidP="007D303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E0B2A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4463F8" w:rsidRPr="003E0B2A" w:rsidRDefault="004463F8" w:rsidP="003E0B2A">
      <w:pPr>
        <w:numPr>
          <w:ilvl w:val="1"/>
          <w:numId w:val="1"/>
        </w:numPr>
        <w:spacing w:after="0" w:line="240" w:lineRule="auto"/>
        <w:ind w:left="116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С целью осуществления внутреннего контроля за соблюдением законодательства Российской Федерации о защите детей от информации, причиняющей вред их здоровью и (или) развитию, соответствием применяемых административных и организационных мер защиты детей от информации, причиняющей вред их здоровью и (или) р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азвитию, локальных актов МБОУ ООШ с.Ишля</w:t>
      </w: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(далее по тексту – внутренний контроль) создается комиссия.</w:t>
      </w:r>
    </w:p>
    <w:p w:rsidR="004463F8" w:rsidRPr="003E0B2A" w:rsidRDefault="004463F8" w:rsidP="003E0B2A">
      <w:pPr>
        <w:numPr>
          <w:ilvl w:val="1"/>
          <w:numId w:val="1"/>
        </w:numPr>
        <w:spacing w:after="0" w:line="240" w:lineRule="auto"/>
        <w:ind w:left="116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Комиссия в своей деятельности руководствуется:</w:t>
      </w:r>
    </w:p>
    <w:p w:rsidR="004463F8" w:rsidRPr="003E0B2A" w:rsidRDefault="004463F8" w:rsidP="003E0B2A">
      <w:pPr>
        <w:numPr>
          <w:ilvl w:val="0"/>
          <w:numId w:val="2"/>
        </w:numPr>
        <w:spacing w:after="0" w:line="240" w:lineRule="auto"/>
        <w:ind w:left="116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Конституцией Российской Федерации,</w:t>
      </w:r>
    </w:p>
    <w:p w:rsidR="004463F8" w:rsidRPr="003E0B2A" w:rsidRDefault="004463F8" w:rsidP="00077C83">
      <w:pPr>
        <w:numPr>
          <w:ilvl w:val="0"/>
          <w:numId w:val="2"/>
        </w:numPr>
        <w:spacing w:after="0" w:line="240" w:lineRule="auto"/>
        <w:ind w:left="360"/>
        <w:jc w:val="center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</w:t>
      </w: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Федеральным законом от 24 июля 1998 г. № 124 «Об основных гарантиях прав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ребенка в РФ»,</w:t>
      </w:r>
    </w:p>
    <w:p w:rsidR="004463F8" w:rsidRPr="003E0B2A" w:rsidRDefault="004463F8" w:rsidP="003E0B2A">
      <w:pPr>
        <w:numPr>
          <w:ilvl w:val="0"/>
          <w:numId w:val="2"/>
        </w:numPr>
        <w:spacing w:after="0" w:line="240" w:lineRule="auto"/>
        <w:ind w:left="116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Федеральным законом от 29 декабря 2010 г. № 436 «О защите детей от информации, причиняющей вред их здоровью и развитию»,</w:t>
      </w:r>
    </w:p>
    <w:p w:rsidR="004463F8" w:rsidRPr="003E0B2A" w:rsidRDefault="004463F8" w:rsidP="003E0B2A">
      <w:pPr>
        <w:numPr>
          <w:ilvl w:val="0"/>
          <w:numId w:val="2"/>
        </w:numPr>
        <w:spacing w:after="0" w:line="240" w:lineRule="auto"/>
        <w:ind w:left="116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Приказом Минкомсвязи России от 16.06.2014 № 161 «Об утверждении требований к административным и организационным мерам, техническим и программно-аппаратам средствам защиты детей от информации, причиняющей вред их здоровью и (или) развитию».</w:t>
      </w:r>
    </w:p>
    <w:p w:rsidR="004463F8" w:rsidRPr="003E0B2A" w:rsidRDefault="004463F8" w:rsidP="003E0B2A">
      <w:pPr>
        <w:numPr>
          <w:ilvl w:val="0"/>
          <w:numId w:val="3"/>
        </w:numPr>
        <w:spacing w:after="0" w:line="240" w:lineRule="auto"/>
        <w:ind w:left="2628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Организация деятельности комиссии</w:t>
      </w:r>
    </w:p>
    <w:p w:rsidR="004463F8" w:rsidRPr="003E0B2A" w:rsidRDefault="004463F8" w:rsidP="003E0B2A">
      <w:pPr>
        <w:spacing w:after="0" w:line="240" w:lineRule="auto"/>
        <w:ind w:firstLine="8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Основные направления деятельности комиссии являются:</w:t>
      </w:r>
    </w:p>
    <w:p w:rsidR="004463F8" w:rsidRPr="003E0B2A" w:rsidRDefault="004463F8" w:rsidP="003E0B2A">
      <w:pPr>
        <w:numPr>
          <w:ilvl w:val="0"/>
          <w:numId w:val="4"/>
        </w:numPr>
        <w:spacing w:after="0" w:line="240" w:lineRule="auto"/>
        <w:ind w:left="116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Осуществление внутреннего контроля за соблюдением законодательства РФ о защите детей от информации, причиняющей вред их здоровья и (или) развитию:</w:t>
      </w:r>
    </w:p>
    <w:p w:rsidR="004463F8" w:rsidRPr="003E0B2A" w:rsidRDefault="004463F8" w:rsidP="003E0B2A">
      <w:pPr>
        <w:numPr>
          <w:ilvl w:val="0"/>
          <w:numId w:val="5"/>
        </w:numPr>
        <w:spacing w:after="0" w:line="240" w:lineRule="auto"/>
        <w:ind w:left="116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рассмотрение в срок, не превышающий десяти дней со дня получения, обращений, жалоб или претензий о нарушениях законодательства Российской Федерации о защите детей от информации, причиняющей вред их здоровью и (или) развитию, включая несоответствия применяемых административных и организационных мер защиты детей от информации, причиняющей вред их здоровью и (или) развитию, требованиям, а также о наличии доступа детей к информации, запрещённой для распространения среди детей, и направление мотивированного ответа о результатах рассмотрения таких обращений, жалоб или претензий;</w:t>
      </w:r>
    </w:p>
    <w:p w:rsidR="004463F8" w:rsidRPr="003E0B2A" w:rsidRDefault="004463F8" w:rsidP="003E0B2A">
      <w:pPr>
        <w:numPr>
          <w:ilvl w:val="0"/>
          <w:numId w:val="5"/>
        </w:numPr>
        <w:spacing w:after="0" w:line="240" w:lineRule="auto"/>
        <w:ind w:left="116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установление в течение десяти рабочих дней со дня получения обращений, жалоб или претензий о наличии доступа детей к информации, запрещенной для распространения среди детей, причин и условий возникновения такого доступа и принятие мер по их устранению;</w:t>
      </w:r>
    </w:p>
    <w:p w:rsidR="004463F8" w:rsidRPr="003E0B2A" w:rsidRDefault="004463F8" w:rsidP="003E0B2A">
      <w:pPr>
        <w:numPr>
          <w:ilvl w:val="0"/>
          <w:numId w:val="5"/>
        </w:numPr>
        <w:spacing w:after="0" w:line="240" w:lineRule="auto"/>
        <w:ind w:left="116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соответствие технических и программно-аппаратных средств защиты детей от информации, причиняющей вред их здоровью и (или) развитию, применяемым при предоставлении доступа к информации, распространяемой посредством сети Интернет, требованиям законодательства Российской Федерации в сфере защиты детей от информации, причиняющей вред их здоровью и (или) развитию;</w:t>
      </w:r>
    </w:p>
    <w:p w:rsidR="004463F8" w:rsidRPr="003E0B2A" w:rsidRDefault="004463F8" w:rsidP="003E0B2A">
      <w:pPr>
        <w:numPr>
          <w:ilvl w:val="0"/>
          <w:numId w:val="5"/>
        </w:numPr>
        <w:spacing w:after="0" w:line="240" w:lineRule="auto"/>
        <w:ind w:left="116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рассмотрение иных вопросов в соответствии с локальными нормативными актами и организационно-распор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ядительными документами МБОУ ООШ с.Ишля</w:t>
      </w:r>
    </w:p>
    <w:p w:rsidR="004463F8" w:rsidRPr="003E0B2A" w:rsidRDefault="004463F8" w:rsidP="003E0B2A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Комиссия в соответствии с направлением деятельности имеет право:</w:t>
      </w:r>
    </w:p>
    <w:p w:rsidR="004463F8" w:rsidRPr="003E0B2A" w:rsidRDefault="004463F8" w:rsidP="003E0B2A">
      <w:pPr>
        <w:numPr>
          <w:ilvl w:val="0"/>
          <w:numId w:val="7"/>
        </w:numPr>
        <w:spacing w:after="0" w:line="240" w:lineRule="auto"/>
        <w:ind w:left="1100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запрашивать информацию по рассматриваемым вопрос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ам от работников МБОУ ООШ с.Ишля</w:t>
      </w:r>
    </w:p>
    <w:p w:rsidR="004463F8" w:rsidRPr="003E0B2A" w:rsidRDefault="004463F8" w:rsidP="003E0B2A">
      <w:pPr>
        <w:numPr>
          <w:ilvl w:val="0"/>
          <w:numId w:val="7"/>
        </w:numPr>
        <w:spacing w:after="0" w:line="240" w:lineRule="auto"/>
        <w:ind w:left="1100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анализировать полученную информацию и выходить с ре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комендациями к директору МБОУ ООШ с.Ишля</w:t>
      </w: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4463F8" w:rsidRPr="003E0B2A" w:rsidRDefault="004463F8" w:rsidP="003E0B2A">
      <w:pPr>
        <w:numPr>
          <w:ilvl w:val="0"/>
          <w:numId w:val="7"/>
        </w:numPr>
        <w:spacing w:after="0" w:line="240" w:lineRule="auto"/>
        <w:ind w:left="1100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контролировать исполнение применяемых директором решений по вопросам защиты детей от информации, причиняющей вред их здоровью и (или) развитию;</w:t>
      </w:r>
    </w:p>
    <w:p w:rsidR="004463F8" w:rsidRPr="003E0B2A" w:rsidRDefault="004463F8" w:rsidP="003E0B2A">
      <w:pPr>
        <w:numPr>
          <w:ilvl w:val="0"/>
          <w:numId w:val="7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решать вопросы </w:t>
      </w: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деятельности комиссии;</w:t>
      </w:r>
    </w:p>
    <w:p w:rsidR="004463F8" w:rsidRPr="003E0B2A" w:rsidRDefault="004463F8" w:rsidP="003E0B2A">
      <w:pPr>
        <w:numPr>
          <w:ilvl w:val="0"/>
          <w:numId w:val="7"/>
        </w:numPr>
        <w:spacing w:after="0" w:line="240" w:lineRule="auto"/>
        <w:ind w:left="1100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контролировать выполнение поручений комиссии по вопросам защиты детей от информации, причиняющей вред их здоровью и (или) развитию.</w:t>
      </w:r>
    </w:p>
    <w:p w:rsidR="004463F8" w:rsidRPr="003E0B2A" w:rsidRDefault="004463F8" w:rsidP="003E0B2A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Комиссия является коллегиальным органом. В состав комиссии входят: председатель и члены комиссии.</w:t>
      </w:r>
    </w:p>
    <w:p w:rsidR="004463F8" w:rsidRPr="003E0B2A" w:rsidRDefault="004463F8" w:rsidP="003E0B2A">
      <w:pPr>
        <w:numPr>
          <w:ilvl w:val="0"/>
          <w:numId w:val="9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Председатель комиссии:</w:t>
      </w:r>
    </w:p>
    <w:p w:rsidR="004463F8" w:rsidRPr="003E0B2A" w:rsidRDefault="004463F8" w:rsidP="003E0B2A">
      <w:pPr>
        <w:numPr>
          <w:ilvl w:val="0"/>
          <w:numId w:val="10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организует работу комиссии;</w:t>
      </w:r>
    </w:p>
    <w:p w:rsidR="004463F8" w:rsidRPr="003E0B2A" w:rsidRDefault="004463F8" w:rsidP="003E0B2A">
      <w:pPr>
        <w:numPr>
          <w:ilvl w:val="0"/>
          <w:numId w:val="10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определяет порядок работы комиссии;</w:t>
      </w:r>
    </w:p>
    <w:p w:rsidR="004463F8" w:rsidRPr="003E0B2A" w:rsidRDefault="004463F8" w:rsidP="003E0B2A">
      <w:pPr>
        <w:numPr>
          <w:ilvl w:val="0"/>
          <w:numId w:val="10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созывает заседания комиссии;</w:t>
      </w:r>
    </w:p>
    <w:p w:rsidR="004463F8" w:rsidRPr="003E0B2A" w:rsidRDefault="004463F8" w:rsidP="003E0B2A">
      <w:pPr>
        <w:numPr>
          <w:ilvl w:val="0"/>
          <w:numId w:val="10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формирует план внутреннего контроля;</w:t>
      </w:r>
    </w:p>
    <w:p w:rsidR="004463F8" w:rsidRPr="003E0B2A" w:rsidRDefault="004463F8" w:rsidP="003E0B2A">
      <w:pPr>
        <w:numPr>
          <w:ilvl w:val="0"/>
          <w:numId w:val="10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проводит внутренний контроль;</w:t>
      </w:r>
    </w:p>
    <w:p w:rsidR="004463F8" w:rsidRPr="003E0B2A" w:rsidRDefault="004463F8" w:rsidP="003E0B2A">
      <w:pPr>
        <w:numPr>
          <w:ilvl w:val="0"/>
          <w:numId w:val="10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составляет отчет о результатах внутреннего контроля;</w:t>
      </w:r>
    </w:p>
    <w:p w:rsidR="004463F8" w:rsidRPr="003E0B2A" w:rsidRDefault="004463F8" w:rsidP="003E0B2A">
      <w:pPr>
        <w:numPr>
          <w:ilvl w:val="0"/>
          <w:numId w:val="10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контролирует выполнение поручений комиссии.</w:t>
      </w:r>
    </w:p>
    <w:p w:rsidR="004463F8" w:rsidRPr="003E0B2A" w:rsidRDefault="004463F8" w:rsidP="003E0B2A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Члены комиссии:</w:t>
      </w:r>
    </w:p>
    <w:p w:rsidR="004463F8" w:rsidRPr="003E0B2A" w:rsidRDefault="004463F8" w:rsidP="003E0B2A">
      <w:pPr>
        <w:numPr>
          <w:ilvl w:val="0"/>
          <w:numId w:val="12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участвуют в заседаниях комиссии;</w:t>
      </w:r>
    </w:p>
    <w:p w:rsidR="004463F8" w:rsidRPr="003E0B2A" w:rsidRDefault="004463F8" w:rsidP="003E0B2A">
      <w:pPr>
        <w:numPr>
          <w:ilvl w:val="0"/>
          <w:numId w:val="12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участвуют в проведении внутреннего контроля;</w:t>
      </w:r>
    </w:p>
    <w:p w:rsidR="004463F8" w:rsidRPr="003E0B2A" w:rsidRDefault="004463F8" w:rsidP="003E0B2A">
      <w:pPr>
        <w:numPr>
          <w:ilvl w:val="0"/>
          <w:numId w:val="12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выносят предложения и рекомендации по итогам проведения внутреннего контроля.</w:t>
      </w:r>
    </w:p>
    <w:p w:rsidR="004463F8" w:rsidRPr="003E0B2A" w:rsidRDefault="004463F8" w:rsidP="003E0B2A">
      <w:pPr>
        <w:numPr>
          <w:ilvl w:val="0"/>
          <w:numId w:val="13"/>
        </w:numPr>
        <w:spacing w:after="0" w:line="240" w:lineRule="auto"/>
        <w:ind w:left="2345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Проведение внутреннего контроля</w:t>
      </w:r>
    </w:p>
    <w:p w:rsidR="004463F8" w:rsidRPr="003E0B2A" w:rsidRDefault="004463F8" w:rsidP="003E0B2A">
      <w:pPr>
        <w:numPr>
          <w:ilvl w:val="1"/>
          <w:numId w:val="13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Внутренний контроль проводится:</w:t>
      </w:r>
    </w:p>
    <w:p w:rsidR="004463F8" w:rsidRPr="003E0B2A" w:rsidRDefault="004463F8" w:rsidP="003E0B2A">
      <w:pPr>
        <w:numPr>
          <w:ilvl w:val="0"/>
          <w:numId w:val="14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плановый, проводится 1 раз в год;</w:t>
      </w:r>
    </w:p>
    <w:p w:rsidR="004463F8" w:rsidRPr="003E0B2A" w:rsidRDefault="004463F8" w:rsidP="003E0B2A">
      <w:pPr>
        <w:numPr>
          <w:ilvl w:val="0"/>
          <w:numId w:val="14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внеплановый, проводится по определенным причинам для достижения конкретных целей.</w:t>
      </w:r>
    </w:p>
    <w:p w:rsidR="004463F8" w:rsidRPr="003E0B2A" w:rsidRDefault="004463F8" w:rsidP="003E0B2A">
      <w:pPr>
        <w:numPr>
          <w:ilvl w:val="0"/>
          <w:numId w:val="15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Внутренний контроль включает в себя следующие этапы:</w:t>
      </w:r>
    </w:p>
    <w:p w:rsidR="004463F8" w:rsidRPr="003E0B2A" w:rsidRDefault="004463F8" w:rsidP="003E0B2A">
      <w:pPr>
        <w:numPr>
          <w:ilvl w:val="0"/>
          <w:numId w:val="16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планирование и подготовка,</w:t>
      </w:r>
    </w:p>
    <w:p w:rsidR="004463F8" w:rsidRPr="003E0B2A" w:rsidRDefault="004463F8" w:rsidP="003E0B2A">
      <w:pPr>
        <w:numPr>
          <w:ilvl w:val="0"/>
          <w:numId w:val="16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проведение внутреннего контроля,</w:t>
      </w:r>
    </w:p>
    <w:p w:rsidR="004463F8" w:rsidRPr="003E0B2A" w:rsidRDefault="004463F8" w:rsidP="003E0B2A">
      <w:pPr>
        <w:numPr>
          <w:ilvl w:val="0"/>
          <w:numId w:val="16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составление отчета о результатах внутреннего контроля;</w:t>
      </w:r>
    </w:p>
    <w:p w:rsidR="004463F8" w:rsidRPr="003E0B2A" w:rsidRDefault="004463F8" w:rsidP="003E0B2A">
      <w:pPr>
        <w:numPr>
          <w:ilvl w:val="0"/>
          <w:numId w:val="16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контроль выполнение поручений комиссии.</w:t>
      </w:r>
    </w:p>
    <w:p w:rsidR="004463F8" w:rsidRPr="003E0B2A" w:rsidRDefault="004463F8" w:rsidP="00105424">
      <w:pPr>
        <w:numPr>
          <w:ilvl w:val="0"/>
          <w:numId w:val="17"/>
        </w:numPr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Председатель комиссии разрабатывает план внутреннего контроля, в котором указывается:</w:t>
      </w:r>
    </w:p>
    <w:p w:rsidR="004463F8" w:rsidRPr="003E0B2A" w:rsidRDefault="004463F8" w:rsidP="003E0B2A">
      <w:pPr>
        <w:numPr>
          <w:ilvl w:val="0"/>
          <w:numId w:val="18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цель;</w:t>
      </w:r>
    </w:p>
    <w:p w:rsidR="004463F8" w:rsidRPr="003E0B2A" w:rsidRDefault="004463F8" w:rsidP="003E0B2A">
      <w:pPr>
        <w:numPr>
          <w:ilvl w:val="0"/>
          <w:numId w:val="18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критерии проведения внутреннего контроля;</w:t>
      </w:r>
    </w:p>
    <w:p w:rsidR="004463F8" w:rsidRPr="003E0B2A" w:rsidRDefault="004463F8" w:rsidP="003E0B2A">
      <w:pPr>
        <w:numPr>
          <w:ilvl w:val="0"/>
          <w:numId w:val="18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сроки проведения;</w:t>
      </w:r>
    </w:p>
    <w:p w:rsidR="004463F8" w:rsidRPr="003E0B2A" w:rsidRDefault="004463F8" w:rsidP="003E0B2A">
      <w:pPr>
        <w:numPr>
          <w:ilvl w:val="0"/>
          <w:numId w:val="18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структурные подразделения;</w:t>
      </w:r>
    </w:p>
    <w:p w:rsidR="004463F8" w:rsidRPr="003E0B2A" w:rsidRDefault="004463F8" w:rsidP="003E0B2A">
      <w:pPr>
        <w:numPr>
          <w:ilvl w:val="0"/>
          <w:numId w:val="18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закрепление специалистов.</w:t>
      </w:r>
    </w:p>
    <w:p w:rsidR="004463F8" w:rsidRPr="003E0B2A" w:rsidRDefault="004463F8" w:rsidP="00105424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Форма плана внутреннего контроля представлена в Приложении 1 к настоящему Порядку.</w:t>
      </w:r>
    </w:p>
    <w:p w:rsidR="004463F8" w:rsidRPr="003E0B2A" w:rsidRDefault="004463F8" w:rsidP="003E0B2A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Проведение внутреннего контроля на месте.</w:t>
      </w:r>
    </w:p>
    <w:p w:rsidR="004463F8" w:rsidRPr="003E0B2A" w:rsidRDefault="004463F8" w:rsidP="003E0B2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Проведение внутреннего контроля осуществляется в сроки, установленные планом.</w:t>
      </w:r>
    </w:p>
    <w:p w:rsidR="004463F8" w:rsidRPr="003E0B2A" w:rsidRDefault="004463F8" w:rsidP="003E0B2A">
      <w:pPr>
        <w:spacing w:after="0" w:line="240" w:lineRule="auto"/>
        <w:ind w:firstLine="740"/>
        <w:rPr>
          <w:rFonts w:ascii="Times New Roman" w:hAnsi="Times New Roman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В ходе работы члены комиссии должны получить необходимую и достаточную информацию и свидетельства, которые позволяют сделать обоснованные выводы.</w:t>
      </w:r>
    </w:p>
    <w:p w:rsidR="004463F8" w:rsidRPr="003E0B2A" w:rsidRDefault="004463F8" w:rsidP="003E0B2A">
      <w:pPr>
        <w:spacing w:after="0" w:line="240" w:lineRule="auto"/>
        <w:ind w:left="7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Методы сбора информации включают:</w:t>
      </w:r>
    </w:p>
    <w:p w:rsidR="004463F8" w:rsidRPr="003E0B2A" w:rsidRDefault="004463F8" w:rsidP="003E0B2A">
      <w:pPr>
        <w:numPr>
          <w:ilvl w:val="0"/>
          <w:numId w:val="20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опрос специалистов;</w:t>
      </w:r>
    </w:p>
    <w:p w:rsidR="004463F8" w:rsidRPr="003E0B2A" w:rsidRDefault="004463F8" w:rsidP="003E0B2A">
      <w:pPr>
        <w:numPr>
          <w:ilvl w:val="0"/>
          <w:numId w:val="20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экспертизу документов, локальных актов;</w:t>
      </w:r>
    </w:p>
    <w:p w:rsidR="004463F8" w:rsidRPr="003E0B2A" w:rsidRDefault="004463F8" w:rsidP="003E0B2A">
      <w:pPr>
        <w:numPr>
          <w:ilvl w:val="0"/>
          <w:numId w:val="20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анализ записей;</w:t>
      </w:r>
    </w:p>
    <w:p w:rsidR="004463F8" w:rsidRPr="003E0B2A" w:rsidRDefault="004463F8" w:rsidP="003E0B2A">
      <w:pPr>
        <w:numPr>
          <w:ilvl w:val="0"/>
          <w:numId w:val="20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наблюдения за деятельностью в проверяемых подразделениях.</w:t>
      </w:r>
    </w:p>
    <w:p w:rsidR="004463F8" w:rsidRPr="003E0B2A" w:rsidRDefault="004463F8" w:rsidP="003E0B2A">
      <w:pPr>
        <w:spacing w:after="0" w:line="240" w:lineRule="auto"/>
        <w:ind w:firstLine="7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Вся информация фиксируется членами комиссии. Члены комиссии анализируют полученные ими результатами для включения их в отчет о результатах внутреннего контроля.</w:t>
      </w:r>
    </w:p>
    <w:p w:rsidR="004463F8" w:rsidRPr="003E0B2A" w:rsidRDefault="004463F8" w:rsidP="003E0B2A">
      <w:pPr>
        <w:spacing w:after="0" w:line="240" w:lineRule="auto"/>
        <w:ind w:firstLine="7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Не позднее, чем через пять рабочих дней после даты завершения внутреннего контроля, председатель комиссии предоставляет отчет о результатах внутреннего контроля.</w:t>
      </w:r>
    </w:p>
    <w:p w:rsidR="004463F8" w:rsidRPr="003E0B2A" w:rsidRDefault="004463F8" w:rsidP="003E0B2A">
      <w:pPr>
        <w:spacing w:after="0" w:line="240" w:lineRule="auto"/>
        <w:ind w:left="7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Отчет предоставляется:</w:t>
      </w:r>
    </w:p>
    <w:p w:rsidR="004463F8" w:rsidRPr="003E0B2A" w:rsidRDefault="004463F8" w:rsidP="003E0B2A">
      <w:pPr>
        <w:numPr>
          <w:ilvl w:val="0"/>
          <w:numId w:val="21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директору;</w:t>
      </w:r>
    </w:p>
    <w:p w:rsidR="004463F8" w:rsidRPr="003E0B2A" w:rsidRDefault="004463F8" w:rsidP="003E0B2A">
      <w:pPr>
        <w:numPr>
          <w:ilvl w:val="0"/>
          <w:numId w:val="21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председателю комиссии;</w:t>
      </w:r>
    </w:p>
    <w:p w:rsidR="004463F8" w:rsidRPr="003E0B2A" w:rsidRDefault="004463F8" w:rsidP="003E0B2A">
      <w:pPr>
        <w:spacing w:after="0" w:line="240" w:lineRule="auto"/>
        <w:ind w:firstLine="7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Форма отчета о результатах внутреннего контроля представлена в Приложении 2 к настоящему порядку.</w:t>
      </w:r>
    </w:p>
    <w:p w:rsidR="004463F8" w:rsidRPr="003E0B2A" w:rsidRDefault="004463F8" w:rsidP="003E0B2A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Контроль выполнения комиссии</w:t>
      </w:r>
    </w:p>
    <w:p w:rsidR="004463F8" w:rsidRPr="003E0B2A" w:rsidRDefault="004463F8" w:rsidP="003E0B2A">
      <w:pPr>
        <w:numPr>
          <w:ilvl w:val="1"/>
          <w:numId w:val="22"/>
        </w:numPr>
        <w:spacing w:after="0" w:line="240" w:lineRule="auto"/>
        <w:ind w:left="1069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Выполнение поручений подтверждается членами комиссии в сроки, указанные в отчете о результатах проведения внутреннего контроля.</w:t>
      </w:r>
    </w:p>
    <w:p w:rsidR="004463F8" w:rsidRPr="003E0B2A" w:rsidRDefault="004463F8" w:rsidP="003E0B2A">
      <w:pPr>
        <w:numPr>
          <w:ilvl w:val="1"/>
          <w:numId w:val="22"/>
        </w:numPr>
        <w:spacing w:after="0" w:line="240" w:lineRule="auto"/>
        <w:ind w:left="1069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В случае невыполнения поручений, комиссии ставит новые сроки выполнения.</w:t>
      </w:r>
    </w:p>
    <w:p w:rsidR="004463F8" w:rsidRPr="003E0B2A" w:rsidRDefault="004463F8" w:rsidP="003E0B2A">
      <w:pPr>
        <w:numPr>
          <w:ilvl w:val="1"/>
          <w:numId w:val="22"/>
        </w:numPr>
        <w:spacing w:after="0" w:line="240" w:lineRule="auto"/>
        <w:ind w:left="110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Если поручения не выполняются после установления сроков дважды, то председатель комиссии принимает необходимые управленческие решения.</w:t>
      </w: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br/>
      </w:r>
    </w:p>
    <w:p w:rsidR="004463F8" w:rsidRDefault="004463F8" w:rsidP="003E0B2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463F8" w:rsidRDefault="004463F8" w:rsidP="003E0B2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463F8" w:rsidRDefault="004463F8" w:rsidP="003E0B2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463F8" w:rsidRDefault="004463F8" w:rsidP="003E0B2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463F8" w:rsidRDefault="004463F8" w:rsidP="003E0B2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463F8" w:rsidRDefault="004463F8" w:rsidP="003E0B2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463F8" w:rsidRPr="003E0B2A" w:rsidRDefault="004463F8" w:rsidP="003E0B2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Приложение 1</w:t>
      </w:r>
    </w:p>
    <w:p w:rsidR="004463F8" w:rsidRDefault="004463F8" w:rsidP="003E0B2A">
      <w:pPr>
        <w:spacing w:after="0" w:line="240" w:lineRule="auto"/>
        <w:ind w:left="2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План внутреннего контроля</w:t>
      </w:r>
    </w:p>
    <w:p w:rsidR="004463F8" w:rsidRPr="003E0B2A" w:rsidRDefault="004463F8" w:rsidP="003E0B2A">
      <w:pPr>
        <w:spacing w:after="0" w:line="240" w:lineRule="auto"/>
        <w:ind w:left="2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463F8" w:rsidRDefault="004463F8" w:rsidP="003E0B2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Цель проведения внутреннего контроля:</w:t>
      </w: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ab/>
      </w:r>
    </w:p>
    <w:p w:rsidR="004463F8" w:rsidRPr="003E0B2A" w:rsidRDefault="004463F8" w:rsidP="003E0B2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731"/>
        <w:gridCol w:w="2008"/>
        <w:gridCol w:w="3379"/>
      </w:tblGrid>
      <w:tr w:rsidR="004463F8" w:rsidRPr="00F86E1F" w:rsidTr="006D1BF0">
        <w:trPr>
          <w:trHeight w:val="714"/>
          <w:jc w:val="center"/>
        </w:trPr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4463F8" w:rsidRPr="003E0B2A" w:rsidRDefault="004463F8" w:rsidP="003E0B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0B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Критерии внутреннего контроля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63F8" w:rsidRDefault="004463F8" w:rsidP="003E0B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463F8" w:rsidRDefault="004463F8" w:rsidP="003E0B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463F8" w:rsidRPr="003E0B2A" w:rsidRDefault="004463F8" w:rsidP="003E0B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0B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4463F8" w:rsidRPr="003E0B2A" w:rsidRDefault="004463F8" w:rsidP="003E0B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0B2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Закрепленные специалисты</w:t>
            </w:r>
          </w:p>
        </w:tc>
      </w:tr>
      <w:tr w:rsidR="004463F8" w:rsidRPr="00F86E1F" w:rsidTr="006D1BF0">
        <w:trPr>
          <w:trHeight w:val="283"/>
          <w:jc w:val="center"/>
        </w:trPr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63F8" w:rsidRPr="003E0B2A" w:rsidRDefault="004463F8" w:rsidP="003E0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63F8" w:rsidRPr="003E0B2A" w:rsidRDefault="004463F8" w:rsidP="003E0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63F8" w:rsidRPr="003E0B2A" w:rsidRDefault="004463F8" w:rsidP="003E0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63F8" w:rsidRPr="00F86E1F" w:rsidTr="006D1BF0">
        <w:trPr>
          <w:trHeight w:val="298"/>
          <w:jc w:val="center"/>
        </w:trPr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63F8" w:rsidRPr="003E0B2A" w:rsidRDefault="004463F8" w:rsidP="003E0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63F8" w:rsidRPr="003E0B2A" w:rsidRDefault="004463F8" w:rsidP="003E0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63F8" w:rsidRPr="003E0B2A" w:rsidRDefault="004463F8" w:rsidP="003E0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463F8" w:rsidRDefault="004463F8" w:rsidP="003E0B2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463F8" w:rsidRPr="003E0B2A" w:rsidRDefault="004463F8" w:rsidP="001E788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</w:t>
      </w: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Председатель комиссии</w:t>
      </w: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ab/>
      </w:r>
    </w:p>
    <w:p w:rsidR="004463F8" w:rsidRPr="003E0B2A" w:rsidRDefault="004463F8" w:rsidP="001E788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подпись</w:t>
      </w: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расшифровка подписи</w:t>
      </w: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ab/>
        <w:t>дата</w:t>
      </w:r>
    </w:p>
    <w:p w:rsidR="004463F8" w:rsidRPr="003E0B2A" w:rsidRDefault="004463F8" w:rsidP="001E7888">
      <w:pPr>
        <w:spacing w:after="24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</w:p>
    <w:p w:rsidR="004463F8" w:rsidRPr="003E0B2A" w:rsidRDefault="004463F8" w:rsidP="003E0B2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br/>
      </w:r>
    </w:p>
    <w:p w:rsidR="004463F8" w:rsidRDefault="004463F8" w:rsidP="003E0B2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463F8" w:rsidRDefault="004463F8" w:rsidP="003E0B2A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463F8" w:rsidRPr="003E0B2A" w:rsidRDefault="004463F8" w:rsidP="003E0B2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E0B2A">
        <w:rPr>
          <w:rFonts w:ascii="Times New Roman" w:hAnsi="Times New Roman"/>
          <w:color w:val="000000"/>
          <w:sz w:val="24"/>
          <w:szCs w:val="24"/>
          <w:lang w:eastAsia="ru-RU"/>
        </w:rPr>
        <w:t>Приложение 2</w:t>
      </w:r>
    </w:p>
    <w:p w:rsidR="004463F8" w:rsidRPr="003E0B2A" w:rsidRDefault="004463F8" w:rsidP="003E0B2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ОТЧЕТ № ___</w:t>
      </w: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br/>
        <w:t>о результатах внутреннего контроля</w:t>
      </w:r>
    </w:p>
    <w:p w:rsidR="004463F8" w:rsidRPr="003E0B2A" w:rsidRDefault="004463F8" w:rsidP="003E0B2A">
      <w:pPr>
        <w:numPr>
          <w:ilvl w:val="0"/>
          <w:numId w:val="23"/>
        </w:numPr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Область контроля:</w:t>
      </w: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ab/>
      </w:r>
    </w:p>
    <w:p w:rsidR="004463F8" w:rsidRPr="003E0B2A" w:rsidRDefault="004463F8" w:rsidP="003E0B2A">
      <w:pPr>
        <w:numPr>
          <w:ilvl w:val="0"/>
          <w:numId w:val="23"/>
        </w:numPr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Цель:</w:t>
      </w: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ab/>
      </w:r>
    </w:p>
    <w:p w:rsidR="004463F8" w:rsidRPr="003E0B2A" w:rsidRDefault="004463F8" w:rsidP="003E0B2A">
      <w:pPr>
        <w:numPr>
          <w:ilvl w:val="0"/>
          <w:numId w:val="23"/>
        </w:numPr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Сроки проведения:</w:t>
      </w: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ab/>
      </w:r>
    </w:p>
    <w:p w:rsidR="004463F8" w:rsidRPr="003E0B2A" w:rsidRDefault="004463F8" w:rsidP="003E0B2A">
      <w:pPr>
        <w:numPr>
          <w:ilvl w:val="0"/>
          <w:numId w:val="23"/>
        </w:numPr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Состав комиссии:</w:t>
      </w: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ab/>
      </w:r>
    </w:p>
    <w:p w:rsidR="004463F8" w:rsidRPr="003E0B2A" w:rsidRDefault="004463F8" w:rsidP="003E0B2A">
      <w:pPr>
        <w:numPr>
          <w:ilvl w:val="0"/>
          <w:numId w:val="23"/>
        </w:numPr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Проверенные подразделения и должностные лица:</w:t>
      </w: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ab/>
      </w:r>
    </w:p>
    <w:p w:rsidR="004463F8" w:rsidRPr="003E0B2A" w:rsidRDefault="004463F8" w:rsidP="003E0B2A">
      <w:pPr>
        <w:numPr>
          <w:ilvl w:val="0"/>
          <w:numId w:val="23"/>
        </w:numPr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Проверенные требования:</w:t>
      </w: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ab/>
      </w:r>
    </w:p>
    <w:p w:rsidR="004463F8" w:rsidRPr="003E0B2A" w:rsidRDefault="004463F8" w:rsidP="003E0B2A">
      <w:pPr>
        <w:numPr>
          <w:ilvl w:val="0"/>
          <w:numId w:val="23"/>
        </w:numPr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Фамилия, имя, отчество, должность специа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листов </w:t>
      </w: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 с которыми осуществлялся контакт:</w:t>
      </w: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ab/>
        <w:t>_______________</w:t>
      </w:r>
    </w:p>
    <w:p w:rsidR="004463F8" w:rsidRPr="003E0B2A" w:rsidRDefault="004463F8" w:rsidP="003E0B2A">
      <w:pPr>
        <w:numPr>
          <w:ilvl w:val="0"/>
          <w:numId w:val="23"/>
        </w:numPr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Рассылка отчета:</w:t>
      </w: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ab/>
      </w:r>
    </w:p>
    <w:p w:rsidR="004463F8" w:rsidRPr="003E0B2A" w:rsidRDefault="004463F8" w:rsidP="003E0B2A">
      <w:pPr>
        <w:numPr>
          <w:ilvl w:val="0"/>
          <w:numId w:val="23"/>
        </w:numPr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Выводы:</w:t>
      </w: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ab/>
      </w:r>
    </w:p>
    <w:p w:rsidR="004463F8" w:rsidRPr="003E0B2A" w:rsidRDefault="004463F8" w:rsidP="003E0B2A">
      <w:pPr>
        <w:numPr>
          <w:ilvl w:val="0"/>
          <w:numId w:val="23"/>
        </w:numPr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Рекомендации: </w:t>
      </w:r>
      <w:r w:rsidRPr="003E0B2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ab/>
      </w:r>
    </w:p>
    <w:p w:rsidR="004463F8" w:rsidRPr="001E7888" w:rsidRDefault="004463F8" w:rsidP="001E7888">
      <w:pPr>
        <w:pStyle w:val="ListParagraph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E788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Председатель комиссии</w:t>
      </w:r>
      <w:r w:rsidRPr="001E7888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1E7888">
        <w:rPr>
          <w:rFonts w:ascii="Times New Roman" w:hAnsi="Times New Roman"/>
          <w:color w:val="000000"/>
          <w:sz w:val="24"/>
          <w:szCs w:val="24"/>
          <w:lang w:eastAsia="ru-RU"/>
        </w:rPr>
        <w:tab/>
      </w:r>
    </w:p>
    <w:p w:rsidR="004463F8" w:rsidRPr="001E7888" w:rsidRDefault="004463F8" w:rsidP="001E7888">
      <w:pPr>
        <w:pStyle w:val="ListParagraph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E788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подпись</w:t>
      </w:r>
      <w:r w:rsidRPr="001E7888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    расшифровка подписи</w:t>
      </w:r>
      <w:r w:rsidRPr="001E7888">
        <w:rPr>
          <w:rFonts w:ascii="Times New Roman" w:hAnsi="Times New Roman"/>
          <w:color w:val="000000"/>
          <w:sz w:val="24"/>
          <w:szCs w:val="24"/>
          <w:lang w:eastAsia="ru-RU"/>
        </w:rPr>
        <w:tab/>
        <w:t>дата</w:t>
      </w:r>
    </w:p>
    <w:p w:rsidR="004463F8" w:rsidRPr="001E7888" w:rsidRDefault="004463F8" w:rsidP="001E7888">
      <w:pPr>
        <w:pStyle w:val="ListParagraph"/>
        <w:spacing w:after="24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E7888">
        <w:rPr>
          <w:rFonts w:ascii="Times New Roman" w:hAnsi="Times New Roman"/>
          <w:sz w:val="24"/>
          <w:szCs w:val="24"/>
          <w:lang w:eastAsia="ru-RU"/>
        </w:rPr>
        <w:t xml:space="preserve">     </w:t>
      </w:r>
    </w:p>
    <w:p w:rsidR="004463F8" w:rsidRDefault="004463F8" w:rsidP="001E7888">
      <w:pPr>
        <w:jc w:val="right"/>
      </w:pPr>
    </w:p>
    <w:p w:rsidR="004463F8" w:rsidRDefault="004463F8" w:rsidP="001E7888">
      <w:pPr>
        <w:jc w:val="right"/>
      </w:pPr>
    </w:p>
    <w:p w:rsidR="004463F8" w:rsidRDefault="004463F8" w:rsidP="001E7888">
      <w:pPr>
        <w:jc w:val="right"/>
      </w:pPr>
    </w:p>
    <w:p w:rsidR="004463F8" w:rsidRDefault="004463F8" w:rsidP="001E7888">
      <w:pPr>
        <w:jc w:val="right"/>
      </w:pPr>
    </w:p>
    <w:p w:rsidR="004463F8" w:rsidRDefault="004463F8" w:rsidP="001E7888">
      <w:pPr>
        <w:jc w:val="right"/>
      </w:pPr>
    </w:p>
    <w:p w:rsidR="004463F8" w:rsidRDefault="004463F8" w:rsidP="001E7888">
      <w:pPr>
        <w:jc w:val="right"/>
      </w:pPr>
    </w:p>
    <w:p w:rsidR="004463F8" w:rsidRDefault="004463F8" w:rsidP="001E7888">
      <w:pPr>
        <w:jc w:val="right"/>
      </w:pPr>
    </w:p>
    <w:p w:rsidR="004463F8" w:rsidRDefault="004463F8" w:rsidP="001E7888">
      <w:pPr>
        <w:jc w:val="right"/>
      </w:pPr>
    </w:p>
    <w:p w:rsidR="004463F8" w:rsidRDefault="004463F8" w:rsidP="001E7888">
      <w:pPr>
        <w:jc w:val="right"/>
      </w:pPr>
    </w:p>
    <w:p w:rsidR="004463F8" w:rsidRDefault="004463F8" w:rsidP="001E7888">
      <w:pPr>
        <w:jc w:val="right"/>
      </w:pPr>
    </w:p>
    <w:p w:rsidR="004463F8" w:rsidRDefault="004463F8" w:rsidP="001E7888">
      <w:pPr>
        <w:jc w:val="right"/>
      </w:pPr>
    </w:p>
    <w:p w:rsidR="004463F8" w:rsidRDefault="004463F8" w:rsidP="001E7888">
      <w:pPr>
        <w:jc w:val="right"/>
      </w:pPr>
    </w:p>
    <w:p w:rsidR="004463F8" w:rsidRDefault="004463F8" w:rsidP="001E7888">
      <w:pPr>
        <w:jc w:val="right"/>
      </w:pPr>
    </w:p>
    <w:p w:rsidR="004463F8" w:rsidRDefault="004463F8" w:rsidP="001E7888">
      <w:pPr>
        <w:jc w:val="right"/>
      </w:pPr>
    </w:p>
    <w:p w:rsidR="004463F8" w:rsidRDefault="004463F8" w:rsidP="001E7888">
      <w:pPr>
        <w:jc w:val="right"/>
      </w:pPr>
    </w:p>
    <w:p w:rsidR="004463F8" w:rsidRDefault="004463F8" w:rsidP="001E7888">
      <w:pPr>
        <w:jc w:val="right"/>
      </w:pPr>
    </w:p>
    <w:p w:rsidR="004463F8" w:rsidRDefault="004463F8" w:rsidP="001E7888">
      <w:pPr>
        <w:jc w:val="right"/>
      </w:pPr>
    </w:p>
    <w:p w:rsidR="004463F8" w:rsidRDefault="004463F8" w:rsidP="001E7888">
      <w:pPr>
        <w:jc w:val="right"/>
      </w:pPr>
    </w:p>
    <w:p w:rsidR="004463F8" w:rsidRDefault="004463F8" w:rsidP="001E7888">
      <w:pPr>
        <w:jc w:val="right"/>
      </w:pPr>
    </w:p>
    <w:p w:rsidR="004463F8" w:rsidRDefault="004463F8" w:rsidP="00AD39CF">
      <w:pPr>
        <w:jc w:val="both"/>
      </w:pPr>
      <w:bookmarkStart w:id="0" w:name="_GoBack"/>
      <w:bookmarkEnd w:id="0"/>
    </w:p>
    <w:p w:rsidR="004463F8" w:rsidRDefault="004463F8" w:rsidP="00CC5D95"/>
    <w:p w:rsidR="004463F8" w:rsidRDefault="004463F8" w:rsidP="00274CD4"/>
    <w:sectPr w:rsidR="004463F8" w:rsidSect="00946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7EC6"/>
    <w:multiLevelType w:val="multilevel"/>
    <w:tmpl w:val="A51A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6471C2"/>
    <w:multiLevelType w:val="multilevel"/>
    <w:tmpl w:val="BB4CF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FF791E"/>
    <w:multiLevelType w:val="multilevel"/>
    <w:tmpl w:val="AEB6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13DC1"/>
    <w:multiLevelType w:val="multilevel"/>
    <w:tmpl w:val="A45605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1AE7F59"/>
    <w:multiLevelType w:val="multilevel"/>
    <w:tmpl w:val="A9743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4C2183"/>
    <w:multiLevelType w:val="multilevel"/>
    <w:tmpl w:val="9AD8C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AC648E1"/>
    <w:multiLevelType w:val="multilevel"/>
    <w:tmpl w:val="50C63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1270FCC"/>
    <w:multiLevelType w:val="multilevel"/>
    <w:tmpl w:val="7768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D93791"/>
    <w:multiLevelType w:val="multilevel"/>
    <w:tmpl w:val="E702C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874173"/>
    <w:multiLevelType w:val="multilevel"/>
    <w:tmpl w:val="59B02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F84844"/>
    <w:multiLevelType w:val="multilevel"/>
    <w:tmpl w:val="332C6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B16D18"/>
    <w:multiLevelType w:val="multilevel"/>
    <w:tmpl w:val="DC30B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17C29E9"/>
    <w:multiLevelType w:val="multilevel"/>
    <w:tmpl w:val="2CF411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5E434F1"/>
    <w:multiLevelType w:val="multilevel"/>
    <w:tmpl w:val="91E22E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DDF5C25"/>
    <w:multiLevelType w:val="multilevel"/>
    <w:tmpl w:val="9ADA3C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7490B0C"/>
    <w:multiLevelType w:val="multilevel"/>
    <w:tmpl w:val="8D30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7A4258F"/>
    <w:multiLevelType w:val="multilevel"/>
    <w:tmpl w:val="20FA9E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9306DCB"/>
    <w:multiLevelType w:val="multilevel"/>
    <w:tmpl w:val="97FC4C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B8869B0"/>
    <w:multiLevelType w:val="multilevel"/>
    <w:tmpl w:val="96E422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24A3448"/>
    <w:multiLevelType w:val="multilevel"/>
    <w:tmpl w:val="B38C7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F40DAA"/>
    <w:multiLevelType w:val="multilevel"/>
    <w:tmpl w:val="EC94A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FF1220"/>
    <w:multiLevelType w:val="multilevel"/>
    <w:tmpl w:val="F7C0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"/>
  </w:num>
  <w:num w:numId="3">
    <w:abstractNumId w:val="13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4">
    <w:abstractNumId w:val="6"/>
  </w:num>
  <w:num w:numId="5">
    <w:abstractNumId w:val="4"/>
  </w:num>
  <w:num w:numId="6">
    <w:abstractNumId w:val="1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7">
    <w:abstractNumId w:val="20"/>
  </w:num>
  <w:num w:numId="8">
    <w:abstractNumId w:val="3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9">
    <w:abstractNumId w:val="3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0">
    <w:abstractNumId w:val="19"/>
  </w:num>
  <w:num w:numId="11">
    <w:abstractNumId w:val="16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2">
    <w:abstractNumId w:val="8"/>
  </w:num>
  <w:num w:numId="13">
    <w:abstractNumId w:val="18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4">
    <w:abstractNumId w:val="21"/>
  </w:num>
  <w:num w:numId="15">
    <w:abstractNumId w:val="14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6">
    <w:abstractNumId w:val="9"/>
  </w:num>
  <w:num w:numId="17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8">
    <w:abstractNumId w:val="0"/>
  </w:num>
  <w:num w:numId="19">
    <w:abstractNumId w:val="12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20">
    <w:abstractNumId w:val="10"/>
  </w:num>
  <w:num w:numId="21">
    <w:abstractNumId w:val="7"/>
  </w:num>
  <w:num w:numId="22">
    <w:abstractNumId w:val="17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0B2A"/>
    <w:rsid w:val="00002C0A"/>
    <w:rsid w:val="00002CB0"/>
    <w:rsid w:val="000045CF"/>
    <w:rsid w:val="00004967"/>
    <w:rsid w:val="00007F0F"/>
    <w:rsid w:val="0001711C"/>
    <w:rsid w:val="000203B0"/>
    <w:rsid w:val="000203DC"/>
    <w:rsid w:val="000206DA"/>
    <w:rsid w:val="00021F06"/>
    <w:rsid w:val="0002231B"/>
    <w:rsid w:val="00026044"/>
    <w:rsid w:val="00032B8F"/>
    <w:rsid w:val="00037F34"/>
    <w:rsid w:val="0004083B"/>
    <w:rsid w:val="0004115C"/>
    <w:rsid w:val="00044378"/>
    <w:rsid w:val="00044928"/>
    <w:rsid w:val="00052D0E"/>
    <w:rsid w:val="0005743E"/>
    <w:rsid w:val="00057CBF"/>
    <w:rsid w:val="0006470C"/>
    <w:rsid w:val="0006675A"/>
    <w:rsid w:val="00067DE4"/>
    <w:rsid w:val="00077C83"/>
    <w:rsid w:val="00087AFE"/>
    <w:rsid w:val="0009205F"/>
    <w:rsid w:val="00094662"/>
    <w:rsid w:val="00094856"/>
    <w:rsid w:val="000A0512"/>
    <w:rsid w:val="000A2D56"/>
    <w:rsid w:val="000A40A8"/>
    <w:rsid w:val="000A41C6"/>
    <w:rsid w:val="000A4A6B"/>
    <w:rsid w:val="000A79DF"/>
    <w:rsid w:val="000B33C1"/>
    <w:rsid w:val="000B6498"/>
    <w:rsid w:val="000C72F7"/>
    <w:rsid w:val="000C7A60"/>
    <w:rsid w:val="000C7B92"/>
    <w:rsid w:val="000E2653"/>
    <w:rsid w:val="000E3B6A"/>
    <w:rsid w:val="000E6DD8"/>
    <w:rsid w:val="000E6F08"/>
    <w:rsid w:val="000F02E8"/>
    <w:rsid w:val="000F36CE"/>
    <w:rsid w:val="000F6B67"/>
    <w:rsid w:val="00104BC8"/>
    <w:rsid w:val="00105424"/>
    <w:rsid w:val="00114226"/>
    <w:rsid w:val="0011489E"/>
    <w:rsid w:val="0011501F"/>
    <w:rsid w:val="00121572"/>
    <w:rsid w:val="00125B7E"/>
    <w:rsid w:val="00127BBC"/>
    <w:rsid w:val="00131183"/>
    <w:rsid w:val="001420A3"/>
    <w:rsid w:val="00145019"/>
    <w:rsid w:val="001450BD"/>
    <w:rsid w:val="00145A12"/>
    <w:rsid w:val="00146131"/>
    <w:rsid w:val="001470FB"/>
    <w:rsid w:val="00147330"/>
    <w:rsid w:val="00147BCE"/>
    <w:rsid w:val="00150201"/>
    <w:rsid w:val="00151D69"/>
    <w:rsid w:val="00153664"/>
    <w:rsid w:val="00153FF2"/>
    <w:rsid w:val="00163A05"/>
    <w:rsid w:val="00165C85"/>
    <w:rsid w:val="00166DE7"/>
    <w:rsid w:val="00171B1E"/>
    <w:rsid w:val="00173E04"/>
    <w:rsid w:val="00176052"/>
    <w:rsid w:val="0018143A"/>
    <w:rsid w:val="00181B9E"/>
    <w:rsid w:val="00182E81"/>
    <w:rsid w:val="00183F4A"/>
    <w:rsid w:val="001936F6"/>
    <w:rsid w:val="001A19F8"/>
    <w:rsid w:val="001A4FB6"/>
    <w:rsid w:val="001A62C7"/>
    <w:rsid w:val="001A7CD1"/>
    <w:rsid w:val="001B100D"/>
    <w:rsid w:val="001B311A"/>
    <w:rsid w:val="001B5794"/>
    <w:rsid w:val="001C01B4"/>
    <w:rsid w:val="001C6CE2"/>
    <w:rsid w:val="001D10AD"/>
    <w:rsid w:val="001D1F9F"/>
    <w:rsid w:val="001D3D6E"/>
    <w:rsid w:val="001D4D66"/>
    <w:rsid w:val="001D4F6B"/>
    <w:rsid w:val="001E3DB2"/>
    <w:rsid w:val="001E552F"/>
    <w:rsid w:val="001E7888"/>
    <w:rsid w:val="001F06F1"/>
    <w:rsid w:val="001F3487"/>
    <w:rsid w:val="001F5293"/>
    <w:rsid w:val="001F5EB1"/>
    <w:rsid w:val="001F63EA"/>
    <w:rsid w:val="001F6C75"/>
    <w:rsid w:val="00202906"/>
    <w:rsid w:val="002035FE"/>
    <w:rsid w:val="002044CA"/>
    <w:rsid w:val="00204C90"/>
    <w:rsid w:val="002050F6"/>
    <w:rsid w:val="00210027"/>
    <w:rsid w:val="00211596"/>
    <w:rsid w:val="00212033"/>
    <w:rsid w:val="00212754"/>
    <w:rsid w:val="0021446D"/>
    <w:rsid w:val="00216BDF"/>
    <w:rsid w:val="00231ADB"/>
    <w:rsid w:val="00236530"/>
    <w:rsid w:val="002374A4"/>
    <w:rsid w:val="0025152C"/>
    <w:rsid w:val="002518A5"/>
    <w:rsid w:val="00251F11"/>
    <w:rsid w:val="002539E8"/>
    <w:rsid w:val="00257C52"/>
    <w:rsid w:val="00257D30"/>
    <w:rsid w:val="002628A5"/>
    <w:rsid w:val="00263D18"/>
    <w:rsid w:val="00264989"/>
    <w:rsid w:val="00265E82"/>
    <w:rsid w:val="00266855"/>
    <w:rsid w:val="002700D9"/>
    <w:rsid w:val="00271AE6"/>
    <w:rsid w:val="00274CD4"/>
    <w:rsid w:val="00277D60"/>
    <w:rsid w:val="00281B36"/>
    <w:rsid w:val="00285D52"/>
    <w:rsid w:val="00287280"/>
    <w:rsid w:val="00287DE9"/>
    <w:rsid w:val="002941B0"/>
    <w:rsid w:val="00297B45"/>
    <w:rsid w:val="002A50A1"/>
    <w:rsid w:val="002A5741"/>
    <w:rsid w:val="002A5DC8"/>
    <w:rsid w:val="002B004E"/>
    <w:rsid w:val="002B3980"/>
    <w:rsid w:val="002B6FFD"/>
    <w:rsid w:val="002C3A9E"/>
    <w:rsid w:val="002C5ED7"/>
    <w:rsid w:val="002D371F"/>
    <w:rsid w:val="002D4155"/>
    <w:rsid w:val="002D440C"/>
    <w:rsid w:val="002D5041"/>
    <w:rsid w:val="002E33C2"/>
    <w:rsid w:val="002F2463"/>
    <w:rsid w:val="002F5068"/>
    <w:rsid w:val="0030573E"/>
    <w:rsid w:val="003073F2"/>
    <w:rsid w:val="00313E7B"/>
    <w:rsid w:val="00316234"/>
    <w:rsid w:val="00320B61"/>
    <w:rsid w:val="00321B79"/>
    <w:rsid w:val="00330F39"/>
    <w:rsid w:val="003319B5"/>
    <w:rsid w:val="0033529B"/>
    <w:rsid w:val="00336470"/>
    <w:rsid w:val="00345513"/>
    <w:rsid w:val="003463C9"/>
    <w:rsid w:val="00347820"/>
    <w:rsid w:val="00350EDB"/>
    <w:rsid w:val="00363465"/>
    <w:rsid w:val="00372CA1"/>
    <w:rsid w:val="00381BBD"/>
    <w:rsid w:val="00383B13"/>
    <w:rsid w:val="00385AB3"/>
    <w:rsid w:val="003876F5"/>
    <w:rsid w:val="00387A9A"/>
    <w:rsid w:val="00391B66"/>
    <w:rsid w:val="00394859"/>
    <w:rsid w:val="00394A9F"/>
    <w:rsid w:val="003956A8"/>
    <w:rsid w:val="003978D8"/>
    <w:rsid w:val="00397A07"/>
    <w:rsid w:val="003A0721"/>
    <w:rsid w:val="003A35F9"/>
    <w:rsid w:val="003B7CB8"/>
    <w:rsid w:val="003C7712"/>
    <w:rsid w:val="003C7A03"/>
    <w:rsid w:val="003D3191"/>
    <w:rsid w:val="003D51C3"/>
    <w:rsid w:val="003D5E26"/>
    <w:rsid w:val="003E0B2A"/>
    <w:rsid w:val="003F00E9"/>
    <w:rsid w:val="003F584A"/>
    <w:rsid w:val="00400799"/>
    <w:rsid w:val="0040081C"/>
    <w:rsid w:val="00400945"/>
    <w:rsid w:val="00406308"/>
    <w:rsid w:val="004066FE"/>
    <w:rsid w:val="004118F4"/>
    <w:rsid w:val="00413793"/>
    <w:rsid w:val="00416C52"/>
    <w:rsid w:val="004378D3"/>
    <w:rsid w:val="0044074D"/>
    <w:rsid w:val="004422D3"/>
    <w:rsid w:val="004463F8"/>
    <w:rsid w:val="00446839"/>
    <w:rsid w:val="00446C86"/>
    <w:rsid w:val="004514EE"/>
    <w:rsid w:val="00453D21"/>
    <w:rsid w:val="004554ED"/>
    <w:rsid w:val="0046062C"/>
    <w:rsid w:val="00461C0E"/>
    <w:rsid w:val="00462073"/>
    <w:rsid w:val="00463AA1"/>
    <w:rsid w:val="004706A1"/>
    <w:rsid w:val="004765FA"/>
    <w:rsid w:val="0047761E"/>
    <w:rsid w:val="00482DCA"/>
    <w:rsid w:val="0048499F"/>
    <w:rsid w:val="0048639A"/>
    <w:rsid w:val="00487C30"/>
    <w:rsid w:val="0049105F"/>
    <w:rsid w:val="00491160"/>
    <w:rsid w:val="00491219"/>
    <w:rsid w:val="00491EA7"/>
    <w:rsid w:val="004A113D"/>
    <w:rsid w:val="004A2010"/>
    <w:rsid w:val="004A2423"/>
    <w:rsid w:val="004A25F0"/>
    <w:rsid w:val="004A446F"/>
    <w:rsid w:val="004B2912"/>
    <w:rsid w:val="004B46DF"/>
    <w:rsid w:val="004B7178"/>
    <w:rsid w:val="004C034C"/>
    <w:rsid w:val="004C08A3"/>
    <w:rsid w:val="004C0B82"/>
    <w:rsid w:val="004C43CB"/>
    <w:rsid w:val="004C6508"/>
    <w:rsid w:val="004D0A5E"/>
    <w:rsid w:val="004D513D"/>
    <w:rsid w:val="004E5138"/>
    <w:rsid w:val="004E5EC7"/>
    <w:rsid w:val="004E650E"/>
    <w:rsid w:val="004F0BAE"/>
    <w:rsid w:val="004F5C59"/>
    <w:rsid w:val="004F7A92"/>
    <w:rsid w:val="005012AC"/>
    <w:rsid w:val="00503DD2"/>
    <w:rsid w:val="005058DE"/>
    <w:rsid w:val="00506C43"/>
    <w:rsid w:val="00510960"/>
    <w:rsid w:val="00513B17"/>
    <w:rsid w:val="00513B9B"/>
    <w:rsid w:val="005170C9"/>
    <w:rsid w:val="00520155"/>
    <w:rsid w:val="00520787"/>
    <w:rsid w:val="00521E41"/>
    <w:rsid w:val="005221B1"/>
    <w:rsid w:val="00530B52"/>
    <w:rsid w:val="00531338"/>
    <w:rsid w:val="00531458"/>
    <w:rsid w:val="00543AA5"/>
    <w:rsid w:val="00547659"/>
    <w:rsid w:val="00547ADC"/>
    <w:rsid w:val="005524AD"/>
    <w:rsid w:val="00552777"/>
    <w:rsid w:val="00556BA0"/>
    <w:rsid w:val="00560878"/>
    <w:rsid w:val="005647E7"/>
    <w:rsid w:val="00564A14"/>
    <w:rsid w:val="0056687C"/>
    <w:rsid w:val="0056739B"/>
    <w:rsid w:val="005712EA"/>
    <w:rsid w:val="00575ECC"/>
    <w:rsid w:val="00581181"/>
    <w:rsid w:val="00584177"/>
    <w:rsid w:val="005848F4"/>
    <w:rsid w:val="00584F82"/>
    <w:rsid w:val="00591DF0"/>
    <w:rsid w:val="00593468"/>
    <w:rsid w:val="00593929"/>
    <w:rsid w:val="00596C38"/>
    <w:rsid w:val="005A0363"/>
    <w:rsid w:val="005A1219"/>
    <w:rsid w:val="005A4C6E"/>
    <w:rsid w:val="005B2699"/>
    <w:rsid w:val="005B4396"/>
    <w:rsid w:val="005B6D13"/>
    <w:rsid w:val="005B70EC"/>
    <w:rsid w:val="005C0325"/>
    <w:rsid w:val="005C1709"/>
    <w:rsid w:val="005C1D1D"/>
    <w:rsid w:val="005D654C"/>
    <w:rsid w:val="005D797C"/>
    <w:rsid w:val="005E1D1F"/>
    <w:rsid w:val="005E30A9"/>
    <w:rsid w:val="005E5FC4"/>
    <w:rsid w:val="005E6776"/>
    <w:rsid w:val="005E6E39"/>
    <w:rsid w:val="005E7E31"/>
    <w:rsid w:val="005F1E26"/>
    <w:rsid w:val="005F4303"/>
    <w:rsid w:val="005F7129"/>
    <w:rsid w:val="00600A00"/>
    <w:rsid w:val="006020E7"/>
    <w:rsid w:val="00602B27"/>
    <w:rsid w:val="00602BE1"/>
    <w:rsid w:val="00604230"/>
    <w:rsid w:val="006055B4"/>
    <w:rsid w:val="00612954"/>
    <w:rsid w:val="006131E1"/>
    <w:rsid w:val="00614BB7"/>
    <w:rsid w:val="00617C81"/>
    <w:rsid w:val="00620AB2"/>
    <w:rsid w:val="00621A1A"/>
    <w:rsid w:val="00622BBA"/>
    <w:rsid w:val="0062370D"/>
    <w:rsid w:val="0062385E"/>
    <w:rsid w:val="0063022D"/>
    <w:rsid w:val="006306BF"/>
    <w:rsid w:val="006323AF"/>
    <w:rsid w:val="00633C82"/>
    <w:rsid w:val="0063431B"/>
    <w:rsid w:val="00634608"/>
    <w:rsid w:val="00637C59"/>
    <w:rsid w:val="00640FFB"/>
    <w:rsid w:val="00651C11"/>
    <w:rsid w:val="00655FE4"/>
    <w:rsid w:val="006642A3"/>
    <w:rsid w:val="006659C9"/>
    <w:rsid w:val="00671103"/>
    <w:rsid w:val="00671667"/>
    <w:rsid w:val="00674350"/>
    <w:rsid w:val="00675619"/>
    <w:rsid w:val="00676E4D"/>
    <w:rsid w:val="00683963"/>
    <w:rsid w:val="0069531F"/>
    <w:rsid w:val="006A3375"/>
    <w:rsid w:val="006A5739"/>
    <w:rsid w:val="006A788A"/>
    <w:rsid w:val="006B0968"/>
    <w:rsid w:val="006B394E"/>
    <w:rsid w:val="006B5A5C"/>
    <w:rsid w:val="006C17FE"/>
    <w:rsid w:val="006C52B4"/>
    <w:rsid w:val="006D0D7C"/>
    <w:rsid w:val="006D180B"/>
    <w:rsid w:val="006D1908"/>
    <w:rsid w:val="006D1BF0"/>
    <w:rsid w:val="006D32EF"/>
    <w:rsid w:val="006F7412"/>
    <w:rsid w:val="00704276"/>
    <w:rsid w:val="00704772"/>
    <w:rsid w:val="00707D2D"/>
    <w:rsid w:val="00707E6D"/>
    <w:rsid w:val="00712C49"/>
    <w:rsid w:val="00714CCA"/>
    <w:rsid w:val="007211A1"/>
    <w:rsid w:val="0072156B"/>
    <w:rsid w:val="00722D5F"/>
    <w:rsid w:val="0072420E"/>
    <w:rsid w:val="00732C7D"/>
    <w:rsid w:val="0074041E"/>
    <w:rsid w:val="00746009"/>
    <w:rsid w:val="00755929"/>
    <w:rsid w:val="00760AE5"/>
    <w:rsid w:val="007634AB"/>
    <w:rsid w:val="0076782C"/>
    <w:rsid w:val="007737AA"/>
    <w:rsid w:val="00776A09"/>
    <w:rsid w:val="00777914"/>
    <w:rsid w:val="00782086"/>
    <w:rsid w:val="00785EF6"/>
    <w:rsid w:val="00787273"/>
    <w:rsid w:val="00790850"/>
    <w:rsid w:val="00792BD6"/>
    <w:rsid w:val="00792EDB"/>
    <w:rsid w:val="007A6F65"/>
    <w:rsid w:val="007A7498"/>
    <w:rsid w:val="007B0E32"/>
    <w:rsid w:val="007C27FB"/>
    <w:rsid w:val="007C44B4"/>
    <w:rsid w:val="007C7A8D"/>
    <w:rsid w:val="007C7C70"/>
    <w:rsid w:val="007D0203"/>
    <w:rsid w:val="007D0C65"/>
    <w:rsid w:val="007D303C"/>
    <w:rsid w:val="007D516D"/>
    <w:rsid w:val="007D61D6"/>
    <w:rsid w:val="007D7179"/>
    <w:rsid w:val="007F1262"/>
    <w:rsid w:val="007F5ADF"/>
    <w:rsid w:val="007F5DCC"/>
    <w:rsid w:val="007F6B32"/>
    <w:rsid w:val="00800D41"/>
    <w:rsid w:val="0081226E"/>
    <w:rsid w:val="0081297F"/>
    <w:rsid w:val="00813F74"/>
    <w:rsid w:val="008154B0"/>
    <w:rsid w:val="008156E3"/>
    <w:rsid w:val="00816E07"/>
    <w:rsid w:val="00817657"/>
    <w:rsid w:val="00820D18"/>
    <w:rsid w:val="008220F0"/>
    <w:rsid w:val="0082362E"/>
    <w:rsid w:val="00824680"/>
    <w:rsid w:val="00824B24"/>
    <w:rsid w:val="00825AF3"/>
    <w:rsid w:val="0082771D"/>
    <w:rsid w:val="00831F52"/>
    <w:rsid w:val="00832DA7"/>
    <w:rsid w:val="0083300A"/>
    <w:rsid w:val="00833448"/>
    <w:rsid w:val="0083385E"/>
    <w:rsid w:val="008412BA"/>
    <w:rsid w:val="008434D9"/>
    <w:rsid w:val="0084458B"/>
    <w:rsid w:val="00845316"/>
    <w:rsid w:val="00850496"/>
    <w:rsid w:val="008527AB"/>
    <w:rsid w:val="00855D27"/>
    <w:rsid w:val="0086310C"/>
    <w:rsid w:val="00871066"/>
    <w:rsid w:val="00871117"/>
    <w:rsid w:val="0087413F"/>
    <w:rsid w:val="0087742C"/>
    <w:rsid w:val="008851C8"/>
    <w:rsid w:val="008853B5"/>
    <w:rsid w:val="00885F12"/>
    <w:rsid w:val="0088683E"/>
    <w:rsid w:val="00887863"/>
    <w:rsid w:val="0089471B"/>
    <w:rsid w:val="008A13EE"/>
    <w:rsid w:val="008B1DB8"/>
    <w:rsid w:val="008B68F1"/>
    <w:rsid w:val="008B7212"/>
    <w:rsid w:val="008C0B99"/>
    <w:rsid w:val="008C5D5F"/>
    <w:rsid w:val="008D2A9C"/>
    <w:rsid w:val="008D338C"/>
    <w:rsid w:val="008D4E72"/>
    <w:rsid w:val="008D7AE2"/>
    <w:rsid w:val="008E0D62"/>
    <w:rsid w:val="008F354D"/>
    <w:rsid w:val="008F731F"/>
    <w:rsid w:val="008F794C"/>
    <w:rsid w:val="00902106"/>
    <w:rsid w:val="00906CAA"/>
    <w:rsid w:val="00907F3E"/>
    <w:rsid w:val="0091034E"/>
    <w:rsid w:val="00913AC0"/>
    <w:rsid w:val="00913B01"/>
    <w:rsid w:val="00914478"/>
    <w:rsid w:val="00915BDA"/>
    <w:rsid w:val="00916D90"/>
    <w:rsid w:val="0092385E"/>
    <w:rsid w:val="009263D4"/>
    <w:rsid w:val="00927766"/>
    <w:rsid w:val="00931869"/>
    <w:rsid w:val="009354CF"/>
    <w:rsid w:val="00940917"/>
    <w:rsid w:val="00942B8F"/>
    <w:rsid w:val="00945F2F"/>
    <w:rsid w:val="00946B8F"/>
    <w:rsid w:val="009474D3"/>
    <w:rsid w:val="009533BA"/>
    <w:rsid w:val="00954524"/>
    <w:rsid w:val="0095720C"/>
    <w:rsid w:val="00960985"/>
    <w:rsid w:val="00961302"/>
    <w:rsid w:val="0096320D"/>
    <w:rsid w:val="00965186"/>
    <w:rsid w:val="0096748D"/>
    <w:rsid w:val="00967EF8"/>
    <w:rsid w:val="0098013C"/>
    <w:rsid w:val="00980A95"/>
    <w:rsid w:val="009825FF"/>
    <w:rsid w:val="00985967"/>
    <w:rsid w:val="00985E5E"/>
    <w:rsid w:val="00986357"/>
    <w:rsid w:val="00990987"/>
    <w:rsid w:val="00990DD0"/>
    <w:rsid w:val="00990FDE"/>
    <w:rsid w:val="0099171E"/>
    <w:rsid w:val="0099510C"/>
    <w:rsid w:val="009A2BC7"/>
    <w:rsid w:val="009A39AE"/>
    <w:rsid w:val="009A3F6B"/>
    <w:rsid w:val="009A705D"/>
    <w:rsid w:val="009A7374"/>
    <w:rsid w:val="009A7C6D"/>
    <w:rsid w:val="009B2FC7"/>
    <w:rsid w:val="009B634E"/>
    <w:rsid w:val="009B6591"/>
    <w:rsid w:val="009C0BD0"/>
    <w:rsid w:val="009C5C08"/>
    <w:rsid w:val="009D0948"/>
    <w:rsid w:val="009D22F7"/>
    <w:rsid w:val="009D6B08"/>
    <w:rsid w:val="009D6C29"/>
    <w:rsid w:val="009D6EA6"/>
    <w:rsid w:val="009E0A6C"/>
    <w:rsid w:val="009E2903"/>
    <w:rsid w:val="009E2E3D"/>
    <w:rsid w:val="009E4EDB"/>
    <w:rsid w:val="009E7C23"/>
    <w:rsid w:val="009E7DAA"/>
    <w:rsid w:val="009F1D46"/>
    <w:rsid w:val="009F6293"/>
    <w:rsid w:val="009F65C4"/>
    <w:rsid w:val="00A00B7D"/>
    <w:rsid w:val="00A03AD6"/>
    <w:rsid w:val="00A0486B"/>
    <w:rsid w:val="00A0531A"/>
    <w:rsid w:val="00A06099"/>
    <w:rsid w:val="00A07CD5"/>
    <w:rsid w:val="00A120E9"/>
    <w:rsid w:val="00A154E0"/>
    <w:rsid w:val="00A15BF9"/>
    <w:rsid w:val="00A200CC"/>
    <w:rsid w:val="00A36256"/>
    <w:rsid w:val="00A3722E"/>
    <w:rsid w:val="00A50811"/>
    <w:rsid w:val="00A52DB1"/>
    <w:rsid w:val="00A56258"/>
    <w:rsid w:val="00A57B5A"/>
    <w:rsid w:val="00A61363"/>
    <w:rsid w:val="00A63574"/>
    <w:rsid w:val="00A67BF1"/>
    <w:rsid w:val="00A71BFA"/>
    <w:rsid w:val="00A730B8"/>
    <w:rsid w:val="00A733E2"/>
    <w:rsid w:val="00A743F8"/>
    <w:rsid w:val="00A758D5"/>
    <w:rsid w:val="00A81384"/>
    <w:rsid w:val="00A82C3A"/>
    <w:rsid w:val="00A82F7C"/>
    <w:rsid w:val="00A83000"/>
    <w:rsid w:val="00A83538"/>
    <w:rsid w:val="00A83903"/>
    <w:rsid w:val="00A914F1"/>
    <w:rsid w:val="00A93649"/>
    <w:rsid w:val="00AA61FD"/>
    <w:rsid w:val="00AA6AFB"/>
    <w:rsid w:val="00AB0A20"/>
    <w:rsid w:val="00AB393E"/>
    <w:rsid w:val="00AB471B"/>
    <w:rsid w:val="00AB4A1C"/>
    <w:rsid w:val="00AB643C"/>
    <w:rsid w:val="00AB6EA7"/>
    <w:rsid w:val="00AB7B48"/>
    <w:rsid w:val="00AC0EAF"/>
    <w:rsid w:val="00AC447D"/>
    <w:rsid w:val="00AC4D21"/>
    <w:rsid w:val="00AC56EA"/>
    <w:rsid w:val="00AD242B"/>
    <w:rsid w:val="00AD39CF"/>
    <w:rsid w:val="00AD4D00"/>
    <w:rsid w:val="00AD584E"/>
    <w:rsid w:val="00AE214B"/>
    <w:rsid w:val="00AF3260"/>
    <w:rsid w:val="00AF3380"/>
    <w:rsid w:val="00AF5610"/>
    <w:rsid w:val="00B10896"/>
    <w:rsid w:val="00B14A1F"/>
    <w:rsid w:val="00B154A2"/>
    <w:rsid w:val="00B31283"/>
    <w:rsid w:val="00B3168A"/>
    <w:rsid w:val="00B33D38"/>
    <w:rsid w:val="00B33E75"/>
    <w:rsid w:val="00B37547"/>
    <w:rsid w:val="00B40A71"/>
    <w:rsid w:val="00B443F3"/>
    <w:rsid w:val="00B447E4"/>
    <w:rsid w:val="00B47505"/>
    <w:rsid w:val="00B518AD"/>
    <w:rsid w:val="00B560F8"/>
    <w:rsid w:val="00B565F6"/>
    <w:rsid w:val="00B57B25"/>
    <w:rsid w:val="00B66FF8"/>
    <w:rsid w:val="00B72121"/>
    <w:rsid w:val="00B72857"/>
    <w:rsid w:val="00B74520"/>
    <w:rsid w:val="00B74547"/>
    <w:rsid w:val="00B840F4"/>
    <w:rsid w:val="00B84476"/>
    <w:rsid w:val="00B858C8"/>
    <w:rsid w:val="00B861B7"/>
    <w:rsid w:val="00B91F75"/>
    <w:rsid w:val="00B920A6"/>
    <w:rsid w:val="00B932AC"/>
    <w:rsid w:val="00B95B0F"/>
    <w:rsid w:val="00B96EBD"/>
    <w:rsid w:val="00B97EAB"/>
    <w:rsid w:val="00BA0236"/>
    <w:rsid w:val="00BA0AF6"/>
    <w:rsid w:val="00BA19F2"/>
    <w:rsid w:val="00BA54FB"/>
    <w:rsid w:val="00BA6F0F"/>
    <w:rsid w:val="00BA7958"/>
    <w:rsid w:val="00BD645B"/>
    <w:rsid w:val="00BD69A6"/>
    <w:rsid w:val="00BE389C"/>
    <w:rsid w:val="00BE3996"/>
    <w:rsid w:val="00BE5733"/>
    <w:rsid w:val="00BF228A"/>
    <w:rsid w:val="00BF298A"/>
    <w:rsid w:val="00BF408B"/>
    <w:rsid w:val="00BF40D5"/>
    <w:rsid w:val="00BF4512"/>
    <w:rsid w:val="00C015CD"/>
    <w:rsid w:val="00C04CF9"/>
    <w:rsid w:val="00C07298"/>
    <w:rsid w:val="00C11C30"/>
    <w:rsid w:val="00C1765B"/>
    <w:rsid w:val="00C23268"/>
    <w:rsid w:val="00C237FD"/>
    <w:rsid w:val="00C23ECD"/>
    <w:rsid w:val="00C30C22"/>
    <w:rsid w:val="00C329BD"/>
    <w:rsid w:val="00C329CE"/>
    <w:rsid w:val="00C33A1A"/>
    <w:rsid w:val="00C34773"/>
    <w:rsid w:val="00C42AB9"/>
    <w:rsid w:val="00C42BB1"/>
    <w:rsid w:val="00C45CBE"/>
    <w:rsid w:val="00C468F4"/>
    <w:rsid w:val="00C574E7"/>
    <w:rsid w:val="00C60DC7"/>
    <w:rsid w:val="00C736E7"/>
    <w:rsid w:val="00C747BF"/>
    <w:rsid w:val="00C7730D"/>
    <w:rsid w:val="00C8135B"/>
    <w:rsid w:val="00C84430"/>
    <w:rsid w:val="00C84E27"/>
    <w:rsid w:val="00C866FA"/>
    <w:rsid w:val="00C87720"/>
    <w:rsid w:val="00C909D9"/>
    <w:rsid w:val="00C9313B"/>
    <w:rsid w:val="00C948FA"/>
    <w:rsid w:val="00C97692"/>
    <w:rsid w:val="00CA115A"/>
    <w:rsid w:val="00CA1411"/>
    <w:rsid w:val="00CA73B5"/>
    <w:rsid w:val="00CA77C8"/>
    <w:rsid w:val="00CB23DB"/>
    <w:rsid w:val="00CC24BE"/>
    <w:rsid w:val="00CC53A0"/>
    <w:rsid w:val="00CC5416"/>
    <w:rsid w:val="00CC5D95"/>
    <w:rsid w:val="00CD0576"/>
    <w:rsid w:val="00CD36C1"/>
    <w:rsid w:val="00CD3931"/>
    <w:rsid w:val="00CE1976"/>
    <w:rsid w:val="00CE29B9"/>
    <w:rsid w:val="00CE3A6C"/>
    <w:rsid w:val="00CE5132"/>
    <w:rsid w:val="00CE73A6"/>
    <w:rsid w:val="00CF334B"/>
    <w:rsid w:val="00CF3540"/>
    <w:rsid w:val="00CF486D"/>
    <w:rsid w:val="00CF7388"/>
    <w:rsid w:val="00D015AD"/>
    <w:rsid w:val="00D04004"/>
    <w:rsid w:val="00D04B95"/>
    <w:rsid w:val="00D04FFB"/>
    <w:rsid w:val="00D0512F"/>
    <w:rsid w:val="00D060A2"/>
    <w:rsid w:val="00D06DD7"/>
    <w:rsid w:val="00D07EB9"/>
    <w:rsid w:val="00D1068F"/>
    <w:rsid w:val="00D10C7D"/>
    <w:rsid w:val="00D16392"/>
    <w:rsid w:val="00D16939"/>
    <w:rsid w:val="00D20FF9"/>
    <w:rsid w:val="00D252CF"/>
    <w:rsid w:val="00D259DB"/>
    <w:rsid w:val="00D31D86"/>
    <w:rsid w:val="00D3404B"/>
    <w:rsid w:val="00D36A8A"/>
    <w:rsid w:val="00D4330B"/>
    <w:rsid w:val="00D52140"/>
    <w:rsid w:val="00D54ECD"/>
    <w:rsid w:val="00D55B80"/>
    <w:rsid w:val="00D6359F"/>
    <w:rsid w:val="00D667C7"/>
    <w:rsid w:val="00D67E4F"/>
    <w:rsid w:val="00D7057F"/>
    <w:rsid w:val="00D72A79"/>
    <w:rsid w:val="00D740DD"/>
    <w:rsid w:val="00D92614"/>
    <w:rsid w:val="00D92AD3"/>
    <w:rsid w:val="00D9306E"/>
    <w:rsid w:val="00D97349"/>
    <w:rsid w:val="00DA3BF8"/>
    <w:rsid w:val="00DA5265"/>
    <w:rsid w:val="00DB078A"/>
    <w:rsid w:val="00DB3190"/>
    <w:rsid w:val="00DC22F1"/>
    <w:rsid w:val="00DC33E7"/>
    <w:rsid w:val="00DC5ED3"/>
    <w:rsid w:val="00DC724C"/>
    <w:rsid w:val="00DE249D"/>
    <w:rsid w:val="00DE34BA"/>
    <w:rsid w:val="00DF15A3"/>
    <w:rsid w:val="00DF1856"/>
    <w:rsid w:val="00E00176"/>
    <w:rsid w:val="00E00DEF"/>
    <w:rsid w:val="00E019C5"/>
    <w:rsid w:val="00E03C18"/>
    <w:rsid w:val="00E07CD2"/>
    <w:rsid w:val="00E276C2"/>
    <w:rsid w:val="00E30AE9"/>
    <w:rsid w:val="00E319F2"/>
    <w:rsid w:val="00E33CD9"/>
    <w:rsid w:val="00E343E3"/>
    <w:rsid w:val="00E47FAA"/>
    <w:rsid w:val="00E510EB"/>
    <w:rsid w:val="00E53379"/>
    <w:rsid w:val="00E55D8F"/>
    <w:rsid w:val="00E56934"/>
    <w:rsid w:val="00E6315C"/>
    <w:rsid w:val="00E70C42"/>
    <w:rsid w:val="00E712D5"/>
    <w:rsid w:val="00E72961"/>
    <w:rsid w:val="00E74422"/>
    <w:rsid w:val="00E75CB5"/>
    <w:rsid w:val="00E824A9"/>
    <w:rsid w:val="00E82A72"/>
    <w:rsid w:val="00E84ED5"/>
    <w:rsid w:val="00E91D2B"/>
    <w:rsid w:val="00E9239E"/>
    <w:rsid w:val="00E9266F"/>
    <w:rsid w:val="00EA0C06"/>
    <w:rsid w:val="00EA410A"/>
    <w:rsid w:val="00EA4842"/>
    <w:rsid w:val="00EA6B1A"/>
    <w:rsid w:val="00EA7326"/>
    <w:rsid w:val="00EB4FF9"/>
    <w:rsid w:val="00EC2140"/>
    <w:rsid w:val="00EC2E9D"/>
    <w:rsid w:val="00EC759D"/>
    <w:rsid w:val="00ED1B3C"/>
    <w:rsid w:val="00ED6615"/>
    <w:rsid w:val="00ED78D6"/>
    <w:rsid w:val="00EE411C"/>
    <w:rsid w:val="00EE6109"/>
    <w:rsid w:val="00EE73CC"/>
    <w:rsid w:val="00EF1346"/>
    <w:rsid w:val="00EF6EE6"/>
    <w:rsid w:val="00EF6F67"/>
    <w:rsid w:val="00F02242"/>
    <w:rsid w:val="00F0430C"/>
    <w:rsid w:val="00F0768E"/>
    <w:rsid w:val="00F155D5"/>
    <w:rsid w:val="00F179BF"/>
    <w:rsid w:val="00F2176F"/>
    <w:rsid w:val="00F25B46"/>
    <w:rsid w:val="00F31348"/>
    <w:rsid w:val="00F31AC0"/>
    <w:rsid w:val="00F31DF5"/>
    <w:rsid w:val="00F42AA7"/>
    <w:rsid w:val="00F44928"/>
    <w:rsid w:val="00F508C7"/>
    <w:rsid w:val="00F5218A"/>
    <w:rsid w:val="00F5251D"/>
    <w:rsid w:val="00F53499"/>
    <w:rsid w:val="00F5655F"/>
    <w:rsid w:val="00F713EE"/>
    <w:rsid w:val="00F72CBD"/>
    <w:rsid w:val="00F72EFD"/>
    <w:rsid w:val="00F74439"/>
    <w:rsid w:val="00F75A0F"/>
    <w:rsid w:val="00F80C55"/>
    <w:rsid w:val="00F86E1F"/>
    <w:rsid w:val="00F916B9"/>
    <w:rsid w:val="00F92097"/>
    <w:rsid w:val="00F9552B"/>
    <w:rsid w:val="00F963F0"/>
    <w:rsid w:val="00F9680F"/>
    <w:rsid w:val="00F9686A"/>
    <w:rsid w:val="00F96CF3"/>
    <w:rsid w:val="00F96E2F"/>
    <w:rsid w:val="00F976F7"/>
    <w:rsid w:val="00FA0CDF"/>
    <w:rsid w:val="00FA387D"/>
    <w:rsid w:val="00FB10A1"/>
    <w:rsid w:val="00FB16FC"/>
    <w:rsid w:val="00FB2FEE"/>
    <w:rsid w:val="00FB3AAD"/>
    <w:rsid w:val="00FB3D26"/>
    <w:rsid w:val="00FB7F84"/>
    <w:rsid w:val="00FB7FED"/>
    <w:rsid w:val="00FC05E4"/>
    <w:rsid w:val="00FD05FB"/>
    <w:rsid w:val="00FD07D0"/>
    <w:rsid w:val="00FD529D"/>
    <w:rsid w:val="00FE1A38"/>
    <w:rsid w:val="00FE2A3D"/>
    <w:rsid w:val="00FE2B06"/>
    <w:rsid w:val="00FE3106"/>
    <w:rsid w:val="00FE3C96"/>
    <w:rsid w:val="00FE5302"/>
    <w:rsid w:val="00FE5440"/>
    <w:rsid w:val="00FF25BA"/>
    <w:rsid w:val="00FF3E42"/>
    <w:rsid w:val="00FF7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B8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E0B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tab-span">
    <w:name w:val="apple-tab-span"/>
    <w:basedOn w:val="DefaultParagraphFont"/>
    <w:uiPriority w:val="99"/>
    <w:rsid w:val="003E0B2A"/>
    <w:rPr>
      <w:rFonts w:cs="Times New Roman"/>
    </w:rPr>
  </w:style>
  <w:style w:type="paragraph" w:styleId="ListParagraph">
    <w:name w:val="List Paragraph"/>
    <w:basedOn w:val="Normal"/>
    <w:uiPriority w:val="99"/>
    <w:qFormat/>
    <w:rsid w:val="001E78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3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6</Pages>
  <Words>1018</Words>
  <Characters>5806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2025-06-09T04:34:00Z</dcterms:created>
  <dcterms:modified xsi:type="dcterms:W3CDTF">2025-06-09T10:35:00Z</dcterms:modified>
</cp:coreProperties>
</file>