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B1C" w:rsidRPr="005E65AE" w:rsidRDefault="005C3B1C" w:rsidP="005E65AE">
      <w:pPr>
        <w:shd w:val="clear" w:color="auto" w:fill="FFFFFF"/>
        <w:spacing w:after="144" w:line="242" w:lineRule="atLeast"/>
        <w:outlineLvl w:val="0"/>
        <w:rPr>
          <w:rFonts w:ascii="Arial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5E65AE">
        <w:rPr>
          <w:rFonts w:ascii="Arial" w:hAnsi="Arial" w:cs="Arial"/>
          <w:b/>
          <w:bCs/>
          <w:color w:val="333333"/>
          <w:kern w:val="36"/>
          <w:sz w:val="24"/>
          <w:szCs w:val="24"/>
          <w:lang w:eastAsia="ru-RU"/>
        </w:rPr>
        <w:t>Федеральный закон "О персональных данных" от 27.07.2006 N 152-ФЗ (последняя редакция)</w:t>
      </w:r>
    </w:p>
    <w:p w:rsidR="005C3B1C" w:rsidRPr="005E65AE" w:rsidRDefault="005C3B1C" w:rsidP="005E65AE">
      <w:pPr>
        <w:shd w:val="clear" w:color="auto" w:fill="FFFFFF"/>
        <w:spacing w:after="0" w:line="290" w:lineRule="atLeast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5C3B1C" w:rsidRPr="005E65AE" w:rsidRDefault="005C3B1C" w:rsidP="005E65AE">
      <w:pPr>
        <w:shd w:val="clear" w:color="auto" w:fill="FFFFFF"/>
        <w:spacing w:after="0" w:line="290" w:lineRule="atLeast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bookmarkStart w:id="0" w:name="dst100001"/>
      <w:bookmarkEnd w:id="0"/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27 июля 2006 года N 152-ФЗ</w:t>
      </w: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br/>
      </w:r>
    </w:p>
    <w:p w:rsidR="005C3B1C" w:rsidRPr="005E65AE" w:rsidRDefault="005C3B1C" w:rsidP="005E65AE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dst100002"/>
      <w:bookmarkEnd w:id="1"/>
      <w:r w:rsidRPr="000E6E9B">
        <w:rPr>
          <w:rFonts w:ascii="Arial" w:hAnsi="Arial" w:cs="Arial"/>
          <w:color w:val="333333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C3B1C" w:rsidRPr="005E65AE" w:rsidRDefault="005C3B1C" w:rsidP="005E65AE">
      <w:pPr>
        <w:shd w:val="clear" w:color="auto" w:fill="FFFFFF"/>
        <w:spacing w:after="0" w:line="29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5C3B1C" w:rsidRPr="005E65AE" w:rsidRDefault="005C3B1C" w:rsidP="005E65AE">
      <w:pPr>
        <w:shd w:val="clear" w:color="auto" w:fill="FFFFFF"/>
        <w:spacing w:after="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3"/>
      <w:bookmarkEnd w:id="2"/>
      <w:r w:rsidRPr="005E65AE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РОССИЙСКАЯ ФЕДЕРАЦИЯ</w:t>
      </w:r>
    </w:p>
    <w:p w:rsidR="005C3B1C" w:rsidRPr="005E65AE" w:rsidRDefault="005C3B1C" w:rsidP="005E65AE">
      <w:pPr>
        <w:shd w:val="clear" w:color="auto" w:fill="FFFFFF"/>
        <w:spacing w:after="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5C3B1C" w:rsidRPr="005E65AE" w:rsidRDefault="005C3B1C" w:rsidP="005E65AE">
      <w:pPr>
        <w:shd w:val="clear" w:color="auto" w:fill="FFFFFF"/>
        <w:spacing w:after="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bookmarkStart w:id="3" w:name="dst100004"/>
      <w:bookmarkEnd w:id="3"/>
      <w:r w:rsidRPr="005E65AE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ФЕДЕРАЛЬНЫЙ ЗАКОН</w:t>
      </w:r>
    </w:p>
    <w:p w:rsidR="005C3B1C" w:rsidRPr="005E65AE" w:rsidRDefault="005C3B1C" w:rsidP="005E65AE">
      <w:pPr>
        <w:shd w:val="clear" w:color="auto" w:fill="FFFFFF"/>
        <w:spacing w:after="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5C3B1C" w:rsidRPr="005E65AE" w:rsidRDefault="005C3B1C" w:rsidP="005E65AE">
      <w:pPr>
        <w:shd w:val="clear" w:color="auto" w:fill="FFFFFF"/>
        <w:spacing w:after="150" w:line="360" w:lineRule="atLeast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ru-RU"/>
        </w:rPr>
      </w:pPr>
      <w:bookmarkStart w:id="4" w:name="dst100005"/>
      <w:bookmarkEnd w:id="4"/>
      <w:r w:rsidRPr="005E65AE">
        <w:rPr>
          <w:rFonts w:ascii="Arial" w:hAnsi="Arial" w:cs="Arial"/>
          <w:b/>
          <w:bCs/>
          <w:color w:val="333333"/>
          <w:sz w:val="24"/>
          <w:szCs w:val="24"/>
          <w:lang w:eastAsia="ru-RU"/>
        </w:rPr>
        <w:t>О ПЕРСОНАЛЬНЫХ ДАННЫХ</w:t>
      </w:r>
    </w:p>
    <w:p w:rsidR="005C3B1C" w:rsidRPr="005E65AE" w:rsidRDefault="005C3B1C" w:rsidP="005E65AE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5C3B1C" w:rsidRPr="005E65AE" w:rsidRDefault="005C3B1C" w:rsidP="005E65AE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bookmarkStart w:id="5" w:name="dst100006"/>
      <w:bookmarkEnd w:id="5"/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Принят</w:t>
      </w:r>
    </w:p>
    <w:p w:rsidR="005C3B1C" w:rsidRPr="005E65AE" w:rsidRDefault="005C3B1C" w:rsidP="005E65AE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Государственной Думой</w:t>
      </w:r>
    </w:p>
    <w:p w:rsidR="005C3B1C" w:rsidRPr="005E65AE" w:rsidRDefault="005C3B1C" w:rsidP="005E65AE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8 июля 2006 года</w:t>
      </w:r>
    </w:p>
    <w:p w:rsidR="005C3B1C" w:rsidRPr="005E65AE" w:rsidRDefault="005C3B1C" w:rsidP="005E65AE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5C3B1C" w:rsidRPr="005E65AE" w:rsidRDefault="005C3B1C" w:rsidP="005E65AE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bookmarkStart w:id="6" w:name="dst100007"/>
      <w:bookmarkEnd w:id="6"/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Одобрен</w:t>
      </w:r>
    </w:p>
    <w:p w:rsidR="005C3B1C" w:rsidRPr="005E65AE" w:rsidRDefault="005C3B1C" w:rsidP="005E65AE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Советом Федерации</w:t>
      </w:r>
    </w:p>
    <w:p w:rsidR="005C3B1C" w:rsidRPr="005E65AE" w:rsidRDefault="005C3B1C" w:rsidP="005E65AE">
      <w:pPr>
        <w:shd w:val="clear" w:color="auto" w:fill="FFFFFF"/>
        <w:spacing w:after="0" w:line="362" w:lineRule="atLeast"/>
        <w:jc w:val="right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14 июля 2006 года</w:t>
      </w:r>
    </w:p>
    <w:p w:rsidR="005C3B1C" w:rsidRPr="005E65AE" w:rsidRDefault="005C3B1C" w:rsidP="005E65AE">
      <w:pPr>
        <w:shd w:val="clear" w:color="auto" w:fill="FFFFFF"/>
        <w:spacing w:after="96" w:line="362" w:lineRule="atLeast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(см. </w:t>
      </w:r>
      <w:hyperlink r:id="rId5" w:anchor="dst100022" w:history="1">
        <w:r w:rsidRPr="005E65AE">
          <w:rPr>
            <w:rFonts w:ascii="Arial" w:hAnsi="Arial" w:cs="Arial"/>
            <w:color w:val="666699"/>
            <w:sz w:val="24"/>
            <w:szCs w:val="24"/>
            <w:lang w:eastAsia="ru-RU"/>
          </w:rPr>
          <w:t>Обзор</w:t>
        </w:r>
      </w:hyperlink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 изменений данного документа)</w:t>
      </w:r>
    </w:p>
    <w:p w:rsidR="005C3B1C" w:rsidRPr="005E65AE" w:rsidRDefault="005C3B1C" w:rsidP="005E65AE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5E65AE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5C3B1C" w:rsidRPr="005E65AE" w:rsidRDefault="005C3B1C" w:rsidP="005E6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6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1. Общие положения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7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1. Сфера действия настоящего Федерального закона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8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2. Цель настоящего Федерального закона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3. Основные понятия, используемые в настоящем Федеральном законе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4. Законодательство Российской Федерации в области персональных данных</w:t>
        </w:r>
      </w:hyperlink>
    </w:p>
    <w:p w:rsidR="005C3B1C" w:rsidRPr="005E65AE" w:rsidRDefault="005C3B1C" w:rsidP="005E6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2. Принципы и условия обработки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5. Принципы обработки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6. Условия обработки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7. Конфиденциальность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8. Общедоступные источники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9. Согласие субъекта персональных данных на обработку его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10. Специальные категории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8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11. Биометрические персональные данные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19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12. Трансграничная передача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0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13. Особенности обработки персональных данных в государственных или муниципальных информационных системах персональных данных</w:t>
        </w:r>
      </w:hyperlink>
    </w:p>
    <w:p w:rsidR="005C3B1C" w:rsidRPr="005E65AE" w:rsidRDefault="005C3B1C" w:rsidP="005E6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1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3. Права субъекта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2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14. Право субъекта персональных данных на доступ к его персональным данным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3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4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16. Права субъектов персональных данных при принятии решений на основании исключительно автоматизированной обработки их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5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17. Право на обжалование действий или бездействия оператора</w:t>
        </w:r>
      </w:hyperlink>
    </w:p>
    <w:p w:rsidR="005C3B1C" w:rsidRPr="005E65AE" w:rsidRDefault="005C3B1C" w:rsidP="005E6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6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4. Обязанности оператора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7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18. Обязанности оператора при сборе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8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18.1. Меры, направленные на обеспечение выполнения оператором обязанностей, предусмотренных настоящим Федеральным законом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29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19. Меры по обеспечению безопасности персональных данных при их обработке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0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 по защите прав субъектов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1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21. Обязанности оператора по устранению нарушений законодательства, допущенных при обработке персональных данных, по уточнению, блокированию и уничтожению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2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22. Уведомление об обработке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3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22.1. Лица, ответственные за организацию обработки персональных данных в организациях</w:t>
        </w:r>
      </w:hyperlink>
    </w:p>
    <w:p w:rsidR="005C3B1C" w:rsidRPr="005E65AE" w:rsidRDefault="005C3B1C" w:rsidP="005E6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4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5. Государственный контроль и надзор за обработкой персональных данных. Ответственность за нарушение требований настоящего Федерального закона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5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23. Уполномоченный орган по защите прав субъектов персональных данных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6" w:history="1">
        <w:r w:rsidRPr="005E65AE">
          <w:rPr>
            <w:rFonts w:ascii="Times New Roman" w:hAnsi="Times New Roman"/>
            <w:color w:val="FF9900"/>
            <w:sz w:val="24"/>
            <w:szCs w:val="24"/>
            <w:u w:val="single"/>
            <w:lang w:eastAsia="ru-RU"/>
          </w:rPr>
          <w:t>Статья 24. Ответственность за нарушение требований настоящего Федерального закона</w:t>
        </w:r>
      </w:hyperlink>
    </w:p>
    <w:p w:rsidR="005C3B1C" w:rsidRPr="005E65AE" w:rsidRDefault="005C3B1C" w:rsidP="005E6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7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Глава 6. Заключительные положения</w:t>
        </w:r>
      </w:hyperlink>
    </w:p>
    <w:p w:rsidR="005C3B1C" w:rsidRPr="005E65AE" w:rsidRDefault="005C3B1C" w:rsidP="005E65A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38" w:history="1">
        <w:r w:rsidRPr="005E65AE">
          <w:rPr>
            <w:rFonts w:ascii="Times New Roman" w:hAnsi="Times New Roman"/>
            <w:color w:val="666699"/>
            <w:sz w:val="24"/>
            <w:szCs w:val="24"/>
            <w:lang w:eastAsia="ru-RU"/>
          </w:rPr>
          <w:t>Статья 25. Заключительные положения</w:t>
        </w:r>
      </w:hyperlink>
    </w:p>
    <w:p w:rsidR="005C3B1C" w:rsidRDefault="005C3B1C"/>
    <w:sectPr w:rsidR="005C3B1C" w:rsidSect="00F2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F6A28"/>
    <w:multiLevelType w:val="multilevel"/>
    <w:tmpl w:val="649E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5AE"/>
    <w:rsid w:val="00000562"/>
    <w:rsid w:val="00000590"/>
    <w:rsid w:val="00003007"/>
    <w:rsid w:val="000032DD"/>
    <w:rsid w:val="00004144"/>
    <w:rsid w:val="0000455F"/>
    <w:rsid w:val="00004E84"/>
    <w:rsid w:val="000050E3"/>
    <w:rsid w:val="0000518A"/>
    <w:rsid w:val="00005E7F"/>
    <w:rsid w:val="00006037"/>
    <w:rsid w:val="0000723F"/>
    <w:rsid w:val="000127DC"/>
    <w:rsid w:val="000145FD"/>
    <w:rsid w:val="00015D64"/>
    <w:rsid w:val="0001630E"/>
    <w:rsid w:val="000164EA"/>
    <w:rsid w:val="00016FFD"/>
    <w:rsid w:val="00017275"/>
    <w:rsid w:val="00021114"/>
    <w:rsid w:val="00022231"/>
    <w:rsid w:val="00023A53"/>
    <w:rsid w:val="00024414"/>
    <w:rsid w:val="00024845"/>
    <w:rsid w:val="00024D40"/>
    <w:rsid w:val="0002585D"/>
    <w:rsid w:val="00025FFB"/>
    <w:rsid w:val="000267BD"/>
    <w:rsid w:val="00026AFF"/>
    <w:rsid w:val="000276DC"/>
    <w:rsid w:val="00030EDC"/>
    <w:rsid w:val="000314B6"/>
    <w:rsid w:val="0003187B"/>
    <w:rsid w:val="00031DC9"/>
    <w:rsid w:val="00032882"/>
    <w:rsid w:val="00033094"/>
    <w:rsid w:val="000336DE"/>
    <w:rsid w:val="0003554C"/>
    <w:rsid w:val="00035D5C"/>
    <w:rsid w:val="00036106"/>
    <w:rsid w:val="00036E57"/>
    <w:rsid w:val="000372B6"/>
    <w:rsid w:val="00037324"/>
    <w:rsid w:val="00037A18"/>
    <w:rsid w:val="00037E44"/>
    <w:rsid w:val="00040678"/>
    <w:rsid w:val="000423F2"/>
    <w:rsid w:val="00042D39"/>
    <w:rsid w:val="000431E5"/>
    <w:rsid w:val="00043232"/>
    <w:rsid w:val="00043923"/>
    <w:rsid w:val="00043A9B"/>
    <w:rsid w:val="00043EEF"/>
    <w:rsid w:val="0004412F"/>
    <w:rsid w:val="0004419B"/>
    <w:rsid w:val="0004428B"/>
    <w:rsid w:val="00046019"/>
    <w:rsid w:val="00046B7B"/>
    <w:rsid w:val="00046FA9"/>
    <w:rsid w:val="000470A9"/>
    <w:rsid w:val="00047804"/>
    <w:rsid w:val="0005073C"/>
    <w:rsid w:val="00050843"/>
    <w:rsid w:val="0005091A"/>
    <w:rsid w:val="00051AEA"/>
    <w:rsid w:val="00053CAC"/>
    <w:rsid w:val="00054323"/>
    <w:rsid w:val="0005532F"/>
    <w:rsid w:val="00055526"/>
    <w:rsid w:val="000560A3"/>
    <w:rsid w:val="000567AF"/>
    <w:rsid w:val="00056AF4"/>
    <w:rsid w:val="000577FC"/>
    <w:rsid w:val="000605C8"/>
    <w:rsid w:val="00060784"/>
    <w:rsid w:val="000613CE"/>
    <w:rsid w:val="00061643"/>
    <w:rsid w:val="0006178E"/>
    <w:rsid w:val="00062BC7"/>
    <w:rsid w:val="00063553"/>
    <w:rsid w:val="000647EB"/>
    <w:rsid w:val="00064AAA"/>
    <w:rsid w:val="000652F4"/>
    <w:rsid w:val="00065833"/>
    <w:rsid w:val="00065839"/>
    <w:rsid w:val="00065DF1"/>
    <w:rsid w:val="00066646"/>
    <w:rsid w:val="000670DA"/>
    <w:rsid w:val="000700BE"/>
    <w:rsid w:val="0007065F"/>
    <w:rsid w:val="00071992"/>
    <w:rsid w:val="00071D83"/>
    <w:rsid w:val="000720D1"/>
    <w:rsid w:val="0007213E"/>
    <w:rsid w:val="000743E5"/>
    <w:rsid w:val="00074D6C"/>
    <w:rsid w:val="000756CA"/>
    <w:rsid w:val="000758E5"/>
    <w:rsid w:val="00076222"/>
    <w:rsid w:val="00076C1F"/>
    <w:rsid w:val="00076EC4"/>
    <w:rsid w:val="000804AA"/>
    <w:rsid w:val="00082FAA"/>
    <w:rsid w:val="00082FB3"/>
    <w:rsid w:val="000837A3"/>
    <w:rsid w:val="000848FC"/>
    <w:rsid w:val="00084DB9"/>
    <w:rsid w:val="00084FAE"/>
    <w:rsid w:val="00085760"/>
    <w:rsid w:val="00085A08"/>
    <w:rsid w:val="000864DE"/>
    <w:rsid w:val="00086E4F"/>
    <w:rsid w:val="0009099B"/>
    <w:rsid w:val="00090A24"/>
    <w:rsid w:val="00091F2F"/>
    <w:rsid w:val="0009217E"/>
    <w:rsid w:val="00092673"/>
    <w:rsid w:val="00092D3C"/>
    <w:rsid w:val="00092E42"/>
    <w:rsid w:val="000945D2"/>
    <w:rsid w:val="000945E7"/>
    <w:rsid w:val="000946AD"/>
    <w:rsid w:val="00094CB7"/>
    <w:rsid w:val="00095A10"/>
    <w:rsid w:val="00095C28"/>
    <w:rsid w:val="00097AB3"/>
    <w:rsid w:val="00097C2C"/>
    <w:rsid w:val="000A434D"/>
    <w:rsid w:val="000A49DA"/>
    <w:rsid w:val="000A4F6A"/>
    <w:rsid w:val="000A532F"/>
    <w:rsid w:val="000A54A9"/>
    <w:rsid w:val="000A55EC"/>
    <w:rsid w:val="000A66C8"/>
    <w:rsid w:val="000A6FC9"/>
    <w:rsid w:val="000B0369"/>
    <w:rsid w:val="000B09CB"/>
    <w:rsid w:val="000B0B27"/>
    <w:rsid w:val="000B1252"/>
    <w:rsid w:val="000B3311"/>
    <w:rsid w:val="000B4053"/>
    <w:rsid w:val="000B4364"/>
    <w:rsid w:val="000B50F9"/>
    <w:rsid w:val="000B72DB"/>
    <w:rsid w:val="000B7D3B"/>
    <w:rsid w:val="000C0835"/>
    <w:rsid w:val="000C0B3D"/>
    <w:rsid w:val="000C2051"/>
    <w:rsid w:val="000C23BE"/>
    <w:rsid w:val="000C39B6"/>
    <w:rsid w:val="000C3D9C"/>
    <w:rsid w:val="000C5405"/>
    <w:rsid w:val="000C54CD"/>
    <w:rsid w:val="000C5AB8"/>
    <w:rsid w:val="000D13CC"/>
    <w:rsid w:val="000D1596"/>
    <w:rsid w:val="000D18F4"/>
    <w:rsid w:val="000D1B42"/>
    <w:rsid w:val="000D1D83"/>
    <w:rsid w:val="000D260F"/>
    <w:rsid w:val="000D3470"/>
    <w:rsid w:val="000D3975"/>
    <w:rsid w:val="000D3DCF"/>
    <w:rsid w:val="000D3E08"/>
    <w:rsid w:val="000D4C1F"/>
    <w:rsid w:val="000D4D4B"/>
    <w:rsid w:val="000D4DB6"/>
    <w:rsid w:val="000D53A6"/>
    <w:rsid w:val="000D5E56"/>
    <w:rsid w:val="000E188D"/>
    <w:rsid w:val="000E1EBA"/>
    <w:rsid w:val="000E207B"/>
    <w:rsid w:val="000E305C"/>
    <w:rsid w:val="000E38E8"/>
    <w:rsid w:val="000E4662"/>
    <w:rsid w:val="000E5387"/>
    <w:rsid w:val="000E5D61"/>
    <w:rsid w:val="000E6E9B"/>
    <w:rsid w:val="000F100D"/>
    <w:rsid w:val="000F18AA"/>
    <w:rsid w:val="000F192A"/>
    <w:rsid w:val="000F23AF"/>
    <w:rsid w:val="000F3B5B"/>
    <w:rsid w:val="000F3C01"/>
    <w:rsid w:val="000F5504"/>
    <w:rsid w:val="000F5733"/>
    <w:rsid w:val="000F764A"/>
    <w:rsid w:val="0010169C"/>
    <w:rsid w:val="00101A7B"/>
    <w:rsid w:val="001024FE"/>
    <w:rsid w:val="00102D2B"/>
    <w:rsid w:val="00105A8F"/>
    <w:rsid w:val="00110578"/>
    <w:rsid w:val="00110729"/>
    <w:rsid w:val="001109E5"/>
    <w:rsid w:val="00110AF8"/>
    <w:rsid w:val="00114A1B"/>
    <w:rsid w:val="00115A0B"/>
    <w:rsid w:val="00115CC3"/>
    <w:rsid w:val="00117032"/>
    <w:rsid w:val="00117531"/>
    <w:rsid w:val="00117D52"/>
    <w:rsid w:val="00117EBE"/>
    <w:rsid w:val="00121F60"/>
    <w:rsid w:val="001225E4"/>
    <w:rsid w:val="001230D9"/>
    <w:rsid w:val="00124DA1"/>
    <w:rsid w:val="0012624A"/>
    <w:rsid w:val="00126D79"/>
    <w:rsid w:val="00127BB9"/>
    <w:rsid w:val="00130ADB"/>
    <w:rsid w:val="0013132B"/>
    <w:rsid w:val="0013246A"/>
    <w:rsid w:val="00132832"/>
    <w:rsid w:val="001341B8"/>
    <w:rsid w:val="001344FC"/>
    <w:rsid w:val="00135D20"/>
    <w:rsid w:val="00135DFA"/>
    <w:rsid w:val="001406F1"/>
    <w:rsid w:val="00140B81"/>
    <w:rsid w:val="001426E0"/>
    <w:rsid w:val="00142EE0"/>
    <w:rsid w:val="001430EF"/>
    <w:rsid w:val="00143180"/>
    <w:rsid w:val="001463DB"/>
    <w:rsid w:val="001524BC"/>
    <w:rsid w:val="00152DF4"/>
    <w:rsid w:val="00153A7C"/>
    <w:rsid w:val="00153D78"/>
    <w:rsid w:val="00154E65"/>
    <w:rsid w:val="0015570A"/>
    <w:rsid w:val="00155E47"/>
    <w:rsid w:val="00156C67"/>
    <w:rsid w:val="001600AB"/>
    <w:rsid w:val="0016085D"/>
    <w:rsid w:val="00161279"/>
    <w:rsid w:val="00161751"/>
    <w:rsid w:val="00161EC4"/>
    <w:rsid w:val="00161F61"/>
    <w:rsid w:val="00162269"/>
    <w:rsid w:val="00162814"/>
    <w:rsid w:val="00162D57"/>
    <w:rsid w:val="00163B4F"/>
    <w:rsid w:val="00170D17"/>
    <w:rsid w:val="001710CF"/>
    <w:rsid w:val="00172FCF"/>
    <w:rsid w:val="00172FE2"/>
    <w:rsid w:val="00173AE3"/>
    <w:rsid w:val="001740BB"/>
    <w:rsid w:val="00174BDF"/>
    <w:rsid w:val="00174C2E"/>
    <w:rsid w:val="00175033"/>
    <w:rsid w:val="0017671E"/>
    <w:rsid w:val="00176DFE"/>
    <w:rsid w:val="00176FF5"/>
    <w:rsid w:val="00177497"/>
    <w:rsid w:val="001778F7"/>
    <w:rsid w:val="00177958"/>
    <w:rsid w:val="00177C72"/>
    <w:rsid w:val="00180690"/>
    <w:rsid w:val="00180B99"/>
    <w:rsid w:val="001822CE"/>
    <w:rsid w:val="0018275B"/>
    <w:rsid w:val="001835BD"/>
    <w:rsid w:val="00183AB9"/>
    <w:rsid w:val="001846A0"/>
    <w:rsid w:val="00184BB1"/>
    <w:rsid w:val="00184CCC"/>
    <w:rsid w:val="00184E0D"/>
    <w:rsid w:val="00185079"/>
    <w:rsid w:val="00185C3C"/>
    <w:rsid w:val="0018620D"/>
    <w:rsid w:val="0018711E"/>
    <w:rsid w:val="00190C55"/>
    <w:rsid w:val="00191AC4"/>
    <w:rsid w:val="00192562"/>
    <w:rsid w:val="001950A7"/>
    <w:rsid w:val="0019665A"/>
    <w:rsid w:val="001973E5"/>
    <w:rsid w:val="00197C73"/>
    <w:rsid w:val="001A0466"/>
    <w:rsid w:val="001A0B92"/>
    <w:rsid w:val="001A435C"/>
    <w:rsid w:val="001A45B8"/>
    <w:rsid w:val="001A55BE"/>
    <w:rsid w:val="001A5D7E"/>
    <w:rsid w:val="001A5D8B"/>
    <w:rsid w:val="001A623F"/>
    <w:rsid w:val="001A658B"/>
    <w:rsid w:val="001A6B5A"/>
    <w:rsid w:val="001A7589"/>
    <w:rsid w:val="001A7A78"/>
    <w:rsid w:val="001B2801"/>
    <w:rsid w:val="001B2ED5"/>
    <w:rsid w:val="001B30B4"/>
    <w:rsid w:val="001B37FA"/>
    <w:rsid w:val="001B4843"/>
    <w:rsid w:val="001B4A07"/>
    <w:rsid w:val="001B576A"/>
    <w:rsid w:val="001B593F"/>
    <w:rsid w:val="001B652D"/>
    <w:rsid w:val="001B67BA"/>
    <w:rsid w:val="001B7542"/>
    <w:rsid w:val="001B7A7A"/>
    <w:rsid w:val="001C1958"/>
    <w:rsid w:val="001C1E09"/>
    <w:rsid w:val="001C26D1"/>
    <w:rsid w:val="001C2CAE"/>
    <w:rsid w:val="001C3742"/>
    <w:rsid w:val="001C4D65"/>
    <w:rsid w:val="001C62BD"/>
    <w:rsid w:val="001C774E"/>
    <w:rsid w:val="001C7A02"/>
    <w:rsid w:val="001D097B"/>
    <w:rsid w:val="001D0980"/>
    <w:rsid w:val="001D156B"/>
    <w:rsid w:val="001D1E34"/>
    <w:rsid w:val="001D1FA3"/>
    <w:rsid w:val="001D4BD5"/>
    <w:rsid w:val="001D564C"/>
    <w:rsid w:val="001D5A14"/>
    <w:rsid w:val="001D674C"/>
    <w:rsid w:val="001D6C4D"/>
    <w:rsid w:val="001D6CE8"/>
    <w:rsid w:val="001E016F"/>
    <w:rsid w:val="001E056B"/>
    <w:rsid w:val="001E05C7"/>
    <w:rsid w:val="001E0725"/>
    <w:rsid w:val="001E1E97"/>
    <w:rsid w:val="001E206B"/>
    <w:rsid w:val="001E232F"/>
    <w:rsid w:val="001E38B2"/>
    <w:rsid w:val="001E3BB2"/>
    <w:rsid w:val="001E4269"/>
    <w:rsid w:val="001E5493"/>
    <w:rsid w:val="001E568F"/>
    <w:rsid w:val="001E5998"/>
    <w:rsid w:val="001E5A30"/>
    <w:rsid w:val="001E606F"/>
    <w:rsid w:val="001E71FD"/>
    <w:rsid w:val="001E7724"/>
    <w:rsid w:val="001F0481"/>
    <w:rsid w:val="001F087A"/>
    <w:rsid w:val="001F0BC0"/>
    <w:rsid w:val="001F1888"/>
    <w:rsid w:val="001F2041"/>
    <w:rsid w:val="001F28DD"/>
    <w:rsid w:val="001F2F6A"/>
    <w:rsid w:val="001F428E"/>
    <w:rsid w:val="001F49EA"/>
    <w:rsid w:val="001F6D85"/>
    <w:rsid w:val="001F74BD"/>
    <w:rsid w:val="001F7DCF"/>
    <w:rsid w:val="002001AA"/>
    <w:rsid w:val="002002BF"/>
    <w:rsid w:val="002023EA"/>
    <w:rsid w:val="00202579"/>
    <w:rsid w:val="00203D76"/>
    <w:rsid w:val="0020400F"/>
    <w:rsid w:val="00204C48"/>
    <w:rsid w:val="00205944"/>
    <w:rsid w:val="00206508"/>
    <w:rsid w:val="0020667B"/>
    <w:rsid w:val="0020754F"/>
    <w:rsid w:val="00211CFB"/>
    <w:rsid w:val="002121A8"/>
    <w:rsid w:val="0021223D"/>
    <w:rsid w:val="002125EA"/>
    <w:rsid w:val="00212CC4"/>
    <w:rsid w:val="002155AE"/>
    <w:rsid w:val="00216147"/>
    <w:rsid w:val="00217105"/>
    <w:rsid w:val="002171CA"/>
    <w:rsid w:val="00221198"/>
    <w:rsid w:val="00222139"/>
    <w:rsid w:val="00222AFE"/>
    <w:rsid w:val="00223A20"/>
    <w:rsid w:val="0022457D"/>
    <w:rsid w:val="00225BFB"/>
    <w:rsid w:val="002309EA"/>
    <w:rsid w:val="00230AD6"/>
    <w:rsid w:val="002312D1"/>
    <w:rsid w:val="00231B28"/>
    <w:rsid w:val="00231C45"/>
    <w:rsid w:val="00231FEF"/>
    <w:rsid w:val="0023488B"/>
    <w:rsid w:val="00235204"/>
    <w:rsid w:val="00240733"/>
    <w:rsid w:val="0024223C"/>
    <w:rsid w:val="00243D28"/>
    <w:rsid w:val="002450A9"/>
    <w:rsid w:val="002461A7"/>
    <w:rsid w:val="00246E1E"/>
    <w:rsid w:val="0024709D"/>
    <w:rsid w:val="002474CA"/>
    <w:rsid w:val="00251475"/>
    <w:rsid w:val="002514BC"/>
    <w:rsid w:val="002519C5"/>
    <w:rsid w:val="00251A5A"/>
    <w:rsid w:val="00251B2D"/>
    <w:rsid w:val="00251DFD"/>
    <w:rsid w:val="002530A3"/>
    <w:rsid w:val="00253AED"/>
    <w:rsid w:val="00256A32"/>
    <w:rsid w:val="00257129"/>
    <w:rsid w:val="00260BC5"/>
    <w:rsid w:val="00260F5E"/>
    <w:rsid w:val="00261055"/>
    <w:rsid w:val="002619E9"/>
    <w:rsid w:val="00261FF5"/>
    <w:rsid w:val="00262369"/>
    <w:rsid w:val="002628B3"/>
    <w:rsid w:val="00263275"/>
    <w:rsid w:val="00263911"/>
    <w:rsid w:val="00263A68"/>
    <w:rsid w:val="00270445"/>
    <w:rsid w:val="00270949"/>
    <w:rsid w:val="00271C31"/>
    <w:rsid w:val="002724B1"/>
    <w:rsid w:val="0027364D"/>
    <w:rsid w:val="00273CBB"/>
    <w:rsid w:val="00275836"/>
    <w:rsid w:val="00276374"/>
    <w:rsid w:val="00280474"/>
    <w:rsid w:val="00280CF6"/>
    <w:rsid w:val="00281EE4"/>
    <w:rsid w:val="00282509"/>
    <w:rsid w:val="00283BA9"/>
    <w:rsid w:val="00285223"/>
    <w:rsid w:val="00285CB4"/>
    <w:rsid w:val="00286AC5"/>
    <w:rsid w:val="00287E02"/>
    <w:rsid w:val="00290953"/>
    <w:rsid w:val="00292081"/>
    <w:rsid w:val="002923C8"/>
    <w:rsid w:val="002933D6"/>
    <w:rsid w:val="00293465"/>
    <w:rsid w:val="00294CE6"/>
    <w:rsid w:val="0029601B"/>
    <w:rsid w:val="00296CF6"/>
    <w:rsid w:val="00296ED4"/>
    <w:rsid w:val="0029708C"/>
    <w:rsid w:val="00297DD8"/>
    <w:rsid w:val="002A211A"/>
    <w:rsid w:val="002A33CF"/>
    <w:rsid w:val="002A40F7"/>
    <w:rsid w:val="002A64BC"/>
    <w:rsid w:val="002A6ECB"/>
    <w:rsid w:val="002A6FA4"/>
    <w:rsid w:val="002A7037"/>
    <w:rsid w:val="002B1F1B"/>
    <w:rsid w:val="002B23A9"/>
    <w:rsid w:val="002B2AFE"/>
    <w:rsid w:val="002B4E70"/>
    <w:rsid w:val="002B56A4"/>
    <w:rsid w:val="002B65F4"/>
    <w:rsid w:val="002B728B"/>
    <w:rsid w:val="002B73EF"/>
    <w:rsid w:val="002C1672"/>
    <w:rsid w:val="002C250B"/>
    <w:rsid w:val="002C25A5"/>
    <w:rsid w:val="002C3726"/>
    <w:rsid w:val="002C3FF4"/>
    <w:rsid w:val="002C4604"/>
    <w:rsid w:val="002C46FD"/>
    <w:rsid w:val="002C52A8"/>
    <w:rsid w:val="002C58AA"/>
    <w:rsid w:val="002C7D7C"/>
    <w:rsid w:val="002D0145"/>
    <w:rsid w:val="002D1B27"/>
    <w:rsid w:val="002D338D"/>
    <w:rsid w:val="002D48E3"/>
    <w:rsid w:val="002D548B"/>
    <w:rsid w:val="002D5943"/>
    <w:rsid w:val="002D6C91"/>
    <w:rsid w:val="002D74A2"/>
    <w:rsid w:val="002E0DA7"/>
    <w:rsid w:val="002E101C"/>
    <w:rsid w:val="002E1ADA"/>
    <w:rsid w:val="002E2CCE"/>
    <w:rsid w:val="002E2D3D"/>
    <w:rsid w:val="002E3E40"/>
    <w:rsid w:val="002E53DC"/>
    <w:rsid w:val="002E56DE"/>
    <w:rsid w:val="002E5E8C"/>
    <w:rsid w:val="002E6ED7"/>
    <w:rsid w:val="002E73AC"/>
    <w:rsid w:val="002F0011"/>
    <w:rsid w:val="002F02FE"/>
    <w:rsid w:val="002F03A3"/>
    <w:rsid w:val="002F04ED"/>
    <w:rsid w:val="002F0C0A"/>
    <w:rsid w:val="002F0E6E"/>
    <w:rsid w:val="002F104E"/>
    <w:rsid w:val="002F11B6"/>
    <w:rsid w:val="002F1AA1"/>
    <w:rsid w:val="002F1AB9"/>
    <w:rsid w:val="002F27BF"/>
    <w:rsid w:val="002F3D5E"/>
    <w:rsid w:val="002F4705"/>
    <w:rsid w:val="002F49B2"/>
    <w:rsid w:val="002F4C17"/>
    <w:rsid w:val="002F6338"/>
    <w:rsid w:val="00301192"/>
    <w:rsid w:val="003011A2"/>
    <w:rsid w:val="00302D9F"/>
    <w:rsid w:val="003033FF"/>
    <w:rsid w:val="003040A0"/>
    <w:rsid w:val="00304BB0"/>
    <w:rsid w:val="003060A6"/>
    <w:rsid w:val="00306B6D"/>
    <w:rsid w:val="00307863"/>
    <w:rsid w:val="00310177"/>
    <w:rsid w:val="00311517"/>
    <w:rsid w:val="00313127"/>
    <w:rsid w:val="0031446B"/>
    <w:rsid w:val="00314C44"/>
    <w:rsid w:val="00316E14"/>
    <w:rsid w:val="00316E36"/>
    <w:rsid w:val="00317480"/>
    <w:rsid w:val="00317D1A"/>
    <w:rsid w:val="003206E0"/>
    <w:rsid w:val="0032094D"/>
    <w:rsid w:val="0032103C"/>
    <w:rsid w:val="00321503"/>
    <w:rsid w:val="00322135"/>
    <w:rsid w:val="00322AC3"/>
    <w:rsid w:val="00322C23"/>
    <w:rsid w:val="0032323A"/>
    <w:rsid w:val="00323631"/>
    <w:rsid w:val="00323E6A"/>
    <w:rsid w:val="0032564F"/>
    <w:rsid w:val="00325785"/>
    <w:rsid w:val="003262DA"/>
    <w:rsid w:val="00331AEF"/>
    <w:rsid w:val="00334D07"/>
    <w:rsid w:val="00334EE1"/>
    <w:rsid w:val="00336D32"/>
    <w:rsid w:val="003378F1"/>
    <w:rsid w:val="00341AD6"/>
    <w:rsid w:val="00342D57"/>
    <w:rsid w:val="00343A23"/>
    <w:rsid w:val="003463B0"/>
    <w:rsid w:val="003464F3"/>
    <w:rsid w:val="0034710F"/>
    <w:rsid w:val="00350D85"/>
    <w:rsid w:val="003511D9"/>
    <w:rsid w:val="003514F7"/>
    <w:rsid w:val="00352416"/>
    <w:rsid w:val="0035289A"/>
    <w:rsid w:val="00352F18"/>
    <w:rsid w:val="00353A9B"/>
    <w:rsid w:val="0035479D"/>
    <w:rsid w:val="00354AC4"/>
    <w:rsid w:val="00355D06"/>
    <w:rsid w:val="00355E27"/>
    <w:rsid w:val="00356DE1"/>
    <w:rsid w:val="00357007"/>
    <w:rsid w:val="0035706D"/>
    <w:rsid w:val="003613A3"/>
    <w:rsid w:val="00361614"/>
    <w:rsid w:val="00363FB0"/>
    <w:rsid w:val="0036451A"/>
    <w:rsid w:val="003656F1"/>
    <w:rsid w:val="003701D3"/>
    <w:rsid w:val="00370E07"/>
    <w:rsid w:val="003727A3"/>
    <w:rsid w:val="003743C5"/>
    <w:rsid w:val="003746F8"/>
    <w:rsid w:val="00374788"/>
    <w:rsid w:val="00374B10"/>
    <w:rsid w:val="00374E92"/>
    <w:rsid w:val="00374EA6"/>
    <w:rsid w:val="003805DF"/>
    <w:rsid w:val="003807BA"/>
    <w:rsid w:val="003810FA"/>
    <w:rsid w:val="003825FE"/>
    <w:rsid w:val="003829D6"/>
    <w:rsid w:val="003835C4"/>
    <w:rsid w:val="00383C97"/>
    <w:rsid w:val="0038450E"/>
    <w:rsid w:val="0038538E"/>
    <w:rsid w:val="00385C90"/>
    <w:rsid w:val="00386719"/>
    <w:rsid w:val="0039084A"/>
    <w:rsid w:val="00390FDC"/>
    <w:rsid w:val="00393EAC"/>
    <w:rsid w:val="003947F5"/>
    <w:rsid w:val="0039560C"/>
    <w:rsid w:val="003959B0"/>
    <w:rsid w:val="00396D59"/>
    <w:rsid w:val="00396E19"/>
    <w:rsid w:val="003A02D7"/>
    <w:rsid w:val="003A08B0"/>
    <w:rsid w:val="003A0F0F"/>
    <w:rsid w:val="003A15CB"/>
    <w:rsid w:val="003A293F"/>
    <w:rsid w:val="003A2CAC"/>
    <w:rsid w:val="003A4205"/>
    <w:rsid w:val="003A4EC8"/>
    <w:rsid w:val="003A5FEC"/>
    <w:rsid w:val="003A70EE"/>
    <w:rsid w:val="003A737B"/>
    <w:rsid w:val="003A7841"/>
    <w:rsid w:val="003A7CE9"/>
    <w:rsid w:val="003B0330"/>
    <w:rsid w:val="003B08C8"/>
    <w:rsid w:val="003B0DA2"/>
    <w:rsid w:val="003B0FDC"/>
    <w:rsid w:val="003B175D"/>
    <w:rsid w:val="003B1D0A"/>
    <w:rsid w:val="003B3B3B"/>
    <w:rsid w:val="003B43EB"/>
    <w:rsid w:val="003B4529"/>
    <w:rsid w:val="003B524E"/>
    <w:rsid w:val="003B548C"/>
    <w:rsid w:val="003B6828"/>
    <w:rsid w:val="003C1AC9"/>
    <w:rsid w:val="003C2A86"/>
    <w:rsid w:val="003C31C1"/>
    <w:rsid w:val="003C4E6D"/>
    <w:rsid w:val="003C50B6"/>
    <w:rsid w:val="003C7355"/>
    <w:rsid w:val="003C73B2"/>
    <w:rsid w:val="003C7766"/>
    <w:rsid w:val="003D09E2"/>
    <w:rsid w:val="003D14E3"/>
    <w:rsid w:val="003D2029"/>
    <w:rsid w:val="003D2F66"/>
    <w:rsid w:val="003D3193"/>
    <w:rsid w:val="003D31FA"/>
    <w:rsid w:val="003D3CB3"/>
    <w:rsid w:val="003D4952"/>
    <w:rsid w:val="003D5A5D"/>
    <w:rsid w:val="003D639F"/>
    <w:rsid w:val="003D76F5"/>
    <w:rsid w:val="003E163C"/>
    <w:rsid w:val="003E3E68"/>
    <w:rsid w:val="003E49AB"/>
    <w:rsid w:val="003E5691"/>
    <w:rsid w:val="003E5E12"/>
    <w:rsid w:val="003E6485"/>
    <w:rsid w:val="003E64F8"/>
    <w:rsid w:val="003E6B99"/>
    <w:rsid w:val="003E75AA"/>
    <w:rsid w:val="003F0DE8"/>
    <w:rsid w:val="003F2265"/>
    <w:rsid w:val="003F2694"/>
    <w:rsid w:val="003F3E46"/>
    <w:rsid w:val="003F5636"/>
    <w:rsid w:val="003F5DD9"/>
    <w:rsid w:val="003F6FE3"/>
    <w:rsid w:val="003F782D"/>
    <w:rsid w:val="003F791B"/>
    <w:rsid w:val="00400817"/>
    <w:rsid w:val="00400ACA"/>
    <w:rsid w:val="0040144D"/>
    <w:rsid w:val="00402979"/>
    <w:rsid w:val="0040314F"/>
    <w:rsid w:val="00404F16"/>
    <w:rsid w:val="00405A5E"/>
    <w:rsid w:val="00405ABD"/>
    <w:rsid w:val="00405C55"/>
    <w:rsid w:val="00406004"/>
    <w:rsid w:val="004068DF"/>
    <w:rsid w:val="00407A17"/>
    <w:rsid w:val="00407CF3"/>
    <w:rsid w:val="00410E21"/>
    <w:rsid w:val="00410E26"/>
    <w:rsid w:val="0041105F"/>
    <w:rsid w:val="00412E12"/>
    <w:rsid w:val="0041483F"/>
    <w:rsid w:val="0041512E"/>
    <w:rsid w:val="004166D0"/>
    <w:rsid w:val="0041682C"/>
    <w:rsid w:val="00422504"/>
    <w:rsid w:val="00422608"/>
    <w:rsid w:val="00425910"/>
    <w:rsid w:val="004260AA"/>
    <w:rsid w:val="004260EA"/>
    <w:rsid w:val="00426B4E"/>
    <w:rsid w:val="00427B02"/>
    <w:rsid w:val="00427BB2"/>
    <w:rsid w:val="004333C0"/>
    <w:rsid w:val="0043434A"/>
    <w:rsid w:val="004349D7"/>
    <w:rsid w:val="00434ABC"/>
    <w:rsid w:val="00436D5E"/>
    <w:rsid w:val="004375E6"/>
    <w:rsid w:val="00440539"/>
    <w:rsid w:val="00440FBF"/>
    <w:rsid w:val="00441C93"/>
    <w:rsid w:val="00441CA8"/>
    <w:rsid w:val="00442E87"/>
    <w:rsid w:val="00443EB2"/>
    <w:rsid w:val="004457A6"/>
    <w:rsid w:val="00447CE9"/>
    <w:rsid w:val="004511A0"/>
    <w:rsid w:val="00453D21"/>
    <w:rsid w:val="00453FEC"/>
    <w:rsid w:val="004549B7"/>
    <w:rsid w:val="004559A3"/>
    <w:rsid w:val="00456677"/>
    <w:rsid w:val="004567D2"/>
    <w:rsid w:val="004603DF"/>
    <w:rsid w:val="004604D7"/>
    <w:rsid w:val="00460A10"/>
    <w:rsid w:val="00460B42"/>
    <w:rsid w:val="00462908"/>
    <w:rsid w:val="004632AD"/>
    <w:rsid w:val="00463865"/>
    <w:rsid w:val="004640B1"/>
    <w:rsid w:val="004641DD"/>
    <w:rsid w:val="00464DC7"/>
    <w:rsid w:val="00465DB2"/>
    <w:rsid w:val="004661DC"/>
    <w:rsid w:val="00467363"/>
    <w:rsid w:val="00467AF0"/>
    <w:rsid w:val="004705F1"/>
    <w:rsid w:val="0047148C"/>
    <w:rsid w:val="00472164"/>
    <w:rsid w:val="00472850"/>
    <w:rsid w:val="00472E5B"/>
    <w:rsid w:val="004731DA"/>
    <w:rsid w:val="00473CEC"/>
    <w:rsid w:val="00473FAF"/>
    <w:rsid w:val="00474537"/>
    <w:rsid w:val="00477A11"/>
    <w:rsid w:val="00477D79"/>
    <w:rsid w:val="00480247"/>
    <w:rsid w:val="004805B5"/>
    <w:rsid w:val="00480F4C"/>
    <w:rsid w:val="0048147C"/>
    <w:rsid w:val="004814CC"/>
    <w:rsid w:val="0048186A"/>
    <w:rsid w:val="004823E3"/>
    <w:rsid w:val="00482898"/>
    <w:rsid w:val="00484255"/>
    <w:rsid w:val="00484CAF"/>
    <w:rsid w:val="0048534A"/>
    <w:rsid w:val="0049007B"/>
    <w:rsid w:val="00492D69"/>
    <w:rsid w:val="004933E3"/>
    <w:rsid w:val="00493AC8"/>
    <w:rsid w:val="004947FD"/>
    <w:rsid w:val="00494971"/>
    <w:rsid w:val="00494F8F"/>
    <w:rsid w:val="00495AC4"/>
    <w:rsid w:val="00496775"/>
    <w:rsid w:val="00497CAB"/>
    <w:rsid w:val="004A0800"/>
    <w:rsid w:val="004A1B43"/>
    <w:rsid w:val="004A33D6"/>
    <w:rsid w:val="004A3EB9"/>
    <w:rsid w:val="004A4285"/>
    <w:rsid w:val="004A4FBA"/>
    <w:rsid w:val="004A5633"/>
    <w:rsid w:val="004A63F4"/>
    <w:rsid w:val="004A69F1"/>
    <w:rsid w:val="004A6C52"/>
    <w:rsid w:val="004A6D82"/>
    <w:rsid w:val="004A7381"/>
    <w:rsid w:val="004A7799"/>
    <w:rsid w:val="004B0AC2"/>
    <w:rsid w:val="004B1072"/>
    <w:rsid w:val="004B1FBD"/>
    <w:rsid w:val="004B2343"/>
    <w:rsid w:val="004B2359"/>
    <w:rsid w:val="004B3D60"/>
    <w:rsid w:val="004B4A87"/>
    <w:rsid w:val="004B51B0"/>
    <w:rsid w:val="004B6769"/>
    <w:rsid w:val="004C06EE"/>
    <w:rsid w:val="004C0A33"/>
    <w:rsid w:val="004C0A7E"/>
    <w:rsid w:val="004C0F4B"/>
    <w:rsid w:val="004C2D21"/>
    <w:rsid w:val="004C369E"/>
    <w:rsid w:val="004C3C6C"/>
    <w:rsid w:val="004C4C40"/>
    <w:rsid w:val="004C5171"/>
    <w:rsid w:val="004C6575"/>
    <w:rsid w:val="004C7C41"/>
    <w:rsid w:val="004D1373"/>
    <w:rsid w:val="004D15CF"/>
    <w:rsid w:val="004D1612"/>
    <w:rsid w:val="004D1786"/>
    <w:rsid w:val="004D1F69"/>
    <w:rsid w:val="004D3FF2"/>
    <w:rsid w:val="004D7937"/>
    <w:rsid w:val="004E246F"/>
    <w:rsid w:val="004E3240"/>
    <w:rsid w:val="004E6592"/>
    <w:rsid w:val="004F2A22"/>
    <w:rsid w:val="004F32E2"/>
    <w:rsid w:val="004F3305"/>
    <w:rsid w:val="004F3542"/>
    <w:rsid w:val="004F4FDA"/>
    <w:rsid w:val="004F575C"/>
    <w:rsid w:val="004F577F"/>
    <w:rsid w:val="004F5E23"/>
    <w:rsid w:val="004F7007"/>
    <w:rsid w:val="004F74AB"/>
    <w:rsid w:val="004F7709"/>
    <w:rsid w:val="005005E5"/>
    <w:rsid w:val="00500B47"/>
    <w:rsid w:val="005016A0"/>
    <w:rsid w:val="00501BE5"/>
    <w:rsid w:val="00502052"/>
    <w:rsid w:val="00502EDB"/>
    <w:rsid w:val="0050359B"/>
    <w:rsid w:val="005039ED"/>
    <w:rsid w:val="0050415D"/>
    <w:rsid w:val="00505E04"/>
    <w:rsid w:val="0050797C"/>
    <w:rsid w:val="0051002C"/>
    <w:rsid w:val="0051041D"/>
    <w:rsid w:val="00510B6E"/>
    <w:rsid w:val="005127FD"/>
    <w:rsid w:val="00512967"/>
    <w:rsid w:val="00513B66"/>
    <w:rsid w:val="00514BC8"/>
    <w:rsid w:val="00522769"/>
    <w:rsid w:val="00524D12"/>
    <w:rsid w:val="005254F8"/>
    <w:rsid w:val="00525CA8"/>
    <w:rsid w:val="005261AD"/>
    <w:rsid w:val="00526370"/>
    <w:rsid w:val="005267EB"/>
    <w:rsid w:val="0052687C"/>
    <w:rsid w:val="00530648"/>
    <w:rsid w:val="0053179B"/>
    <w:rsid w:val="00532925"/>
    <w:rsid w:val="005338FB"/>
    <w:rsid w:val="00535B5C"/>
    <w:rsid w:val="00536174"/>
    <w:rsid w:val="00537C13"/>
    <w:rsid w:val="0054094A"/>
    <w:rsid w:val="00540BEA"/>
    <w:rsid w:val="00541FA1"/>
    <w:rsid w:val="0054220E"/>
    <w:rsid w:val="00542691"/>
    <w:rsid w:val="00542B8B"/>
    <w:rsid w:val="00543237"/>
    <w:rsid w:val="0054406A"/>
    <w:rsid w:val="005443DB"/>
    <w:rsid w:val="00545325"/>
    <w:rsid w:val="005471D0"/>
    <w:rsid w:val="00547541"/>
    <w:rsid w:val="00547DA9"/>
    <w:rsid w:val="005513EC"/>
    <w:rsid w:val="00551717"/>
    <w:rsid w:val="00553C04"/>
    <w:rsid w:val="00554061"/>
    <w:rsid w:val="005541FE"/>
    <w:rsid w:val="00554896"/>
    <w:rsid w:val="00554DC8"/>
    <w:rsid w:val="0055575D"/>
    <w:rsid w:val="00556E67"/>
    <w:rsid w:val="005577AB"/>
    <w:rsid w:val="00560906"/>
    <w:rsid w:val="00560F46"/>
    <w:rsid w:val="00562474"/>
    <w:rsid w:val="00562F8E"/>
    <w:rsid w:val="00563391"/>
    <w:rsid w:val="00563696"/>
    <w:rsid w:val="005649DB"/>
    <w:rsid w:val="00566409"/>
    <w:rsid w:val="00566AF7"/>
    <w:rsid w:val="00571EED"/>
    <w:rsid w:val="00572020"/>
    <w:rsid w:val="0057215A"/>
    <w:rsid w:val="00572574"/>
    <w:rsid w:val="00572B94"/>
    <w:rsid w:val="00574A54"/>
    <w:rsid w:val="00575B5A"/>
    <w:rsid w:val="0057639C"/>
    <w:rsid w:val="0057692C"/>
    <w:rsid w:val="00576CA8"/>
    <w:rsid w:val="00576D14"/>
    <w:rsid w:val="005775FA"/>
    <w:rsid w:val="005776CF"/>
    <w:rsid w:val="005777E0"/>
    <w:rsid w:val="00580DB4"/>
    <w:rsid w:val="0058176E"/>
    <w:rsid w:val="00582C67"/>
    <w:rsid w:val="005830A5"/>
    <w:rsid w:val="005830CC"/>
    <w:rsid w:val="005832FA"/>
    <w:rsid w:val="00583A6C"/>
    <w:rsid w:val="00583E52"/>
    <w:rsid w:val="00584222"/>
    <w:rsid w:val="0058631C"/>
    <w:rsid w:val="00587A76"/>
    <w:rsid w:val="00587D5B"/>
    <w:rsid w:val="00587E77"/>
    <w:rsid w:val="00590270"/>
    <w:rsid w:val="00590E5E"/>
    <w:rsid w:val="00591E2A"/>
    <w:rsid w:val="0059253F"/>
    <w:rsid w:val="005927CF"/>
    <w:rsid w:val="0059310D"/>
    <w:rsid w:val="00593A41"/>
    <w:rsid w:val="00594194"/>
    <w:rsid w:val="005944EE"/>
    <w:rsid w:val="005944F4"/>
    <w:rsid w:val="005947F9"/>
    <w:rsid w:val="00594FB6"/>
    <w:rsid w:val="00596111"/>
    <w:rsid w:val="005963B2"/>
    <w:rsid w:val="005966A8"/>
    <w:rsid w:val="005A0534"/>
    <w:rsid w:val="005A1166"/>
    <w:rsid w:val="005A22DE"/>
    <w:rsid w:val="005A305F"/>
    <w:rsid w:val="005A3518"/>
    <w:rsid w:val="005A37F3"/>
    <w:rsid w:val="005A4220"/>
    <w:rsid w:val="005A487B"/>
    <w:rsid w:val="005A4E4C"/>
    <w:rsid w:val="005A68E6"/>
    <w:rsid w:val="005B4C84"/>
    <w:rsid w:val="005B5E58"/>
    <w:rsid w:val="005B5EE8"/>
    <w:rsid w:val="005B6FE3"/>
    <w:rsid w:val="005B7F04"/>
    <w:rsid w:val="005C21CD"/>
    <w:rsid w:val="005C28FA"/>
    <w:rsid w:val="005C3036"/>
    <w:rsid w:val="005C36DB"/>
    <w:rsid w:val="005C39CB"/>
    <w:rsid w:val="005C3B1C"/>
    <w:rsid w:val="005C4D65"/>
    <w:rsid w:val="005C5B95"/>
    <w:rsid w:val="005C610B"/>
    <w:rsid w:val="005C6784"/>
    <w:rsid w:val="005C6877"/>
    <w:rsid w:val="005D10D8"/>
    <w:rsid w:val="005D27E5"/>
    <w:rsid w:val="005D2CD3"/>
    <w:rsid w:val="005D39B8"/>
    <w:rsid w:val="005D431C"/>
    <w:rsid w:val="005D4E26"/>
    <w:rsid w:val="005D55BE"/>
    <w:rsid w:val="005E00C6"/>
    <w:rsid w:val="005E0C33"/>
    <w:rsid w:val="005E1BDF"/>
    <w:rsid w:val="005E2958"/>
    <w:rsid w:val="005E320B"/>
    <w:rsid w:val="005E4C82"/>
    <w:rsid w:val="005E5281"/>
    <w:rsid w:val="005E63D6"/>
    <w:rsid w:val="005E65AE"/>
    <w:rsid w:val="005E6A03"/>
    <w:rsid w:val="005E6D3B"/>
    <w:rsid w:val="005E7C71"/>
    <w:rsid w:val="005F0001"/>
    <w:rsid w:val="005F0140"/>
    <w:rsid w:val="005F0E18"/>
    <w:rsid w:val="005F1242"/>
    <w:rsid w:val="005F194B"/>
    <w:rsid w:val="005F1CD3"/>
    <w:rsid w:val="005F232E"/>
    <w:rsid w:val="005F3C44"/>
    <w:rsid w:val="005F5704"/>
    <w:rsid w:val="005F5DDD"/>
    <w:rsid w:val="005F603D"/>
    <w:rsid w:val="005F627C"/>
    <w:rsid w:val="005F73F6"/>
    <w:rsid w:val="005F7E7A"/>
    <w:rsid w:val="006000ED"/>
    <w:rsid w:val="00600C0C"/>
    <w:rsid w:val="00601C77"/>
    <w:rsid w:val="006033BC"/>
    <w:rsid w:val="006033F1"/>
    <w:rsid w:val="00603C85"/>
    <w:rsid w:val="006047B0"/>
    <w:rsid w:val="00604B56"/>
    <w:rsid w:val="00605893"/>
    <w:rsid w:val="00605E9D"/>
    <w:rsid w:val="006065DF"/>
    <w:rsid w:val="00606EAC"/>
    <w:rsid w:val="00606F89"/>
    <w:rsid w:val="006079DF"/>
    <w:rsid w:val="00607DFA"/>
    <w:rsid w:val="0061169F"/>
    <w:rsid w:val="00612F38"/>
    <w:rsid w:val="0061567B"/>
    <w:rsid w:val="006158A8"/>
    <w:rsid w:val="0061766F"/>
    <w:rsid w:val="006207DA"/>
    <w:rsid w:val="006208DA"/>
    <w:rsid w:val="00620DE3"/>
    <w:rsid w:val="00620F25"/>
    <w:rsid w:val="00621D21"/>
    <w:rsid w:val="006223D4"/>
    <w:rsid w:val="00622682"/>
    <w:rsid w:val="00623D03"/>
    <w:rsid w:val="00624776"/>
    <w:rsid w:val="00625677"/>
    <w:rsid w:val="00625BD4"/>
    <w:rsid w:val="00626120"/>
    <w:rsid w:val="006270E8"/>
    <w:rsid w:val="00627312"/>
    <w:rsid w:val="00630302"/>
    <w:rsid w:val="00631A45"/>
    <w:rsid w:val="00631DAA"/>
    <w:rsid w:val="0063293A"/>
    <w:rsid w:val="006332B9"/>
    <w:rsid w:val="006333B3"/>
    <w:rsid w:val="00633A92"/>
    <w:rsid w:val="00633BBA"/>
    <w:rsid w:val="00633F61"/>
    <w:rsid w:val="0063475F"/>
    <w:rsid w:val="00634782"/>
    <w:rsid w:val="0063483A"/>
    <w:rsid w:val="00634C39"/>
    <w:rsid w:val="0063550F"/>
    <w:rsid w:val="0063644B"/>
    <w:rsid w:val="00636615"/>
    <w:rsid w:val="00636882"/>
    <w:rsid w:val="0063769C"/>
    <w:rsid w:val="00637805"/>
    <w:rsid w:val="00637A0A"/>
    <w:rsid w:val="00640BC7"/>
    <w:rsid w:val="00641410"/>
    <w:rsid w:val="00641E9A"/>
    <w:rsid w:val="0064222E"/>
    <w:rsid w:val="0064247B"/>
    <w:rsid w:val="00642FA3"/>
    <w:rsid w:val="00643C28"/>
    <w:rsid w:val="00644082"/>
    <w:rsid w:val="00644C2B"/>
    <w:rsid w:val="00645863"/>
    <w:rsid w:val="00645C1F"/>
    <w:rsid w:val="0064634B"/>
    <w:rsid w:val="0065088A"/>
    <w:rsid w:val="00651249"/>
    <w:rsid w:val="006516EE"/>
    <w:rsid w:val="00653D12"/>
    <w:rsid w:val="00654923"/>
    <w:rsid w:val="0065624B"/>
    <w:rsid w:val="006567D3"/>
    <w:rsid w:val="00657169"/>
    <w:rsid w:val="00657F6E"/>
    <w:rsid w:val="006625AA"/>
    <w:rsid w:val="00662AD7"/>
    <w:rsid w:val="00663392"/>
    <w:rsid w:val="006633BC"/>
    <w:rsid w:val="00663517"/>
    <w:rsid w:val="00664933"/>
    <w:rsid w:val="00664D92"/>
    <w:rsid w:val="00667229"/>
    <w:rsid w:val="0067080B"/>
    <w:rsid w:val="00670F2F"/>
    <w:rsid w:val="00671DD9"/>
    <w:rsid w:val="006736B5"/>
    <w:rsid w:val="00673B26"/>
    <w:rsid w:val="00674049"/>
    <w:rsid w:val="00675AA6"/>
    <w:rsid w:val="00675B4D"/>
    <w:rsid w:val="0067757E"/>
    <w:rsid w:val="006819FA"/>
    <w:rsid w:val="00681A00"/>
    <w:rsid w:val="0068235C"/>
    <w:rsid w:val="00682495"/>
    <w:rsid w:val="00682892"/>
    <w:rsid w:val="00683084"/>
    <w:rsid w:val="00683F8E"/>
    <w:rsid w:val="006846E1"/>
    <w:rsid w:val="00684836"/>
    <w:rsid w:val="00684A33"/>
    <w:rsid w:val="00684EAC"/>
    <w:rsid w:val="0068611B"/>
    <w:rsid w:val="006863EF"/>
    <w:rsid w:val="006901BE"/>
    <w:rsid w:val="00690DC9"/>
    <w:rsid w:val="00691263"/>
    <w:rsid w:val="00692CD5"/>
    <w:rsid w:val="00695BE7"/>
    <w:rsid w:val="00695CD4"/>
    <w:rsid w:val="00695E29"/>
    <w:rsid w:val="006962C5"/>
    <w:rsid w:val="006975AF"/>
    <w:rsid w:val="00697A2E"/>
    <w:rsid w:val="006A0C59"/>
    <w:rsid w:val="006A1D8E"/>
    <w:rsid w:val="006A3431"/>
    <w:rsid w:val="006A37A7"/>
    <w:rsid w:val="006A3B7F"/>
    <w:rsid w:val="006A4251"/>
    <w:rsid w:val="006A4498"/>
    <w:rsid w:val="006A6CE1"/>
    <w:rsid w:val="006A6E36"/>
    <w:rsid w:val="006A7D33"/>
    <w:rsid w:val="006B2340"/>
    <w:rsid w:val="006B2671"/>
    <w:rsid w:val="006B271C"/>
    <w:rsid w:val="006B29C5"/>
    <w:rsid w:val="006B2F06"/>
    <w:rsid w:val="006B37D1"/>
    <w:rsid w:val="006B3E5E"/>
    <w:rsid w:val="006B5128"/>
    <w:rsid w:val="006B566A"/>
    <w:rsid w:val="006B713C"/>
    <w:rsid w:val="006B76DE"/>
    <w:rsid w:val="006B7A20"/>
    <w:rsid w:val="006B7C5E"/>
    <w:rsid w:val="006B7F72"/>
    <w:rsid w:val="006C08C7"/>
    <w:rsid w:val="006C0AA4"/>
    <w:rsid w:val="006C1ED5"/>
    <w:rsid w:val="006C273D"/>
    <w:rsid w:val="006C5B8B"/>
    <w:rsid w:val="006C609A"/>
    <w:rsid w:val="006C7A2E"/>
    <w:rsid w:val="006C7AA1"/>
    <w:rsid w:val="006C7F3D"/>
    <w:rsid w:val="006D0B5B"/>
    <w:rsid w:val="006D114D"/>
    <w:rsid w:val="006D1C65"/>
    <w:rsid w:val="006D1F73"/>
    <w:rsid w:val="006D37F0"/>
    <w:rsid w:val="006D43B8"/>
    <w:rsid w:val="006D56F5"/>
    <w:rsid w:val="006D5EBC"/>
    <w:rsid w:val="006D5F15"/>
    <w:rsid w:val="006D6011"/>
    <w:rsid w:val="006D631E"/>
    <w:rsid w:val="006D7391"/>
    <w:rsid w:val="006D7BDB"/>
    <w:rsid w:val="006E00C7"/>
    <w:rsid w:val="006E0841"/>
    <w:rsid w:val="006E1566"/>
    <w:rsid w:val="006E2012"/>
    <w:rsid w:val="006E2690"/>
    <w:rsid w:val="006E35BF"/>
    <w:rsid w:val="006E3BF1"/>
    <w:rsid w:val="006E5E31"/>
    <w:rsid w:val="006E5F83"/>
    <w:rsid w:val="006F0187"/>
    <w:rsid w:val="006F0DFB"/>
    <w:rsid w:val="006F245D"/>
    <w:rsid w:val="006F261D"/>
    <w:rsid w:val="006F2E4B"/>
    <w:rsid w:val="006F3231"/>
    <w:rsid w:val="006F3BC9"/>
    <w:rsid w:val="006F4110"/>
    <w:rsid w:val="006F4D4D"/>
    <w:rsid w:val="006F5A15"/>
    <w:rsid w:val="006F7252"/>
    <w:rsid w:val="006F7529"/>
    <w:rsid w:val="006F7D88"/>
    <w:rsid w:val="00700169"/>
    <w:rsid w:val="00701356"/>
    <w:rsid w:val="007016F8"/>
    <w:rsid w:val="0070277A"/>
    <w:rsid w:val="00704257"/>
    <w:rsid w:val="00704E67"/>
    <w:rsid w:val="007051EC"/>
    <w:rsid w:val="0070531E"/>
    <w:rsid w:val="00705894"/>
    <w:rsid w:val="00706EEB"/>
    <w:rsid w:val="007073E7"/>
    <w:rsid w:val="00707451"/>
    <w:rsid w:val="0070788C"/>
    <w:rsid w:val="00710237"/>
    <w:rsid w:val="00710C64"/>
    <w:rsid w:val="0071162C"/>
    <w:rsid w:val="00711A2F"/>
    <w:rsid w:val="00712B3E"/>
    <w:rsid w:val="007148A0"/>
    <w:rsid w:val="0071682B"/>
    <w:rsid w:val="00716916"/>
    <w:rsid w:val="00716E75"/>
    <w:rsid w:val="00717E37"/>
    <w:rsid w:val="00720100"/>
    <w:rsid w:val="00720D5C"/>
    <w:rsid w:val="00722882"/>
    <w:rsid w:val="007239F5"/>
    <w:rsid w:val="00726EEB"/>
    <w:rsid w:val="0072725C"/>
    <w:rsid w:val="007274E9"/>
    <w:rsid w:val="00727C37"/>
    <w:rsid w:val="00727CFF"/>
    <w:rsid w:val="00730B52"/>
    <w:rsid w:val="00730C23"/>
    <w:rsid w:val="00730C41"/>
    <w:rsid w:val="007321D2"/>
    <w:rsid w:val="007334EF"/>
    <w:rsid w:val="00734217"/>
    <w:rsid w:val="00736B8D"/>
    <w:rsid w:val="007374D1"/>
    <w:rsid w:val="007405DE"/>
    <w:rsid w:val="0074116E"/>
    <w:rsid w:val="007416FE"/>
    <w:rsid w:val="0074303D"/>
    <w:rsid w:val="0074392C"/>
    <w:rsid w:val="00743F61"/>
    <w:rsid w:val="00744218"/>
    <w:rsid w:val="00745016"/>
    <w:rsid w:val="0074534C"/>
    <w:rsid w:val="00745640"/>
    <w:rsid w:val="00746223"/>
    <w:rsid w:val="00747060"/>
    <w:rsid w:val="0074707D"/>
    <w:rsid w:val="00750B08"/>
    <w:rsid w:val="00751169"/>
    <w:rsid w:val="00751A02"/>
    <w:rsid w:val="00751BA8"/>
    <w:rsid w:val="00751BDC"/>
    <w:rsid w:val="00751EEA"/>
    <w:rsid w:val="00753499"/>
    <w:rsid w:val="00753E3C"/>
    <w:rsid w:val="00754927"/>
    <w:rsid w:val="00754BD4"/>
    <w:rsid w:val="00755A2F"/>
    <w:rsid w:val="0075644C"/>
    <w:rsid w:val="0075799D"/>
    <w:rsid w:val="00757F55"/>
    <w:rsid w:val="00757FD7"/>
    <w:rsid w:val="00761F00"/>
    <w:rsid w:val="00763146"/>
    <w:rsid w:val="007640AB"/>
    <w:rsid w:val="00764BF2"/>
    <w:rsid w:val="00764D95"/>
    <w:rsid w:val="0076546C"/>
    <w:rsid w:val="00765489"/>
    <w:rsid w:val="00765A71"/>
    <w:rsid w:val="0076652D"/>
    <w:rsid w:val="00766F07"/>
    <w:rsid w:val="007672CF"/>
    <w:rsid w:val="00767CEC"/>
    <w:rsid w:val="007702F5"/>
    <w:rsid w:val="00770518"/>
    <w:rsid w:val="00772A2F"/>
    <w:rsid w:val="00774824"/>
    <w:rsid w:val="00774E42"/>
    <w:rsid w:val="00775151"/>
    <w:rsid w:val="007765D5"/>
    <w:rsid w:val="00776E4D"/>
    <w:rsid w:val="007778F3"/>
    <w:rsid w:val="007801D6"/>
    <w:rsid w:val="007806BD"/>
    <w:rsid w:val="00781C12"/>
    <w:rsid w:val="00781E58"/>
    <w:rsid w:val="0078250E"/>
    <w:rsid w:val="007840BD"/>
    <w:rsid w:val="007844BD"/>
    <w:rsid w:val="007847EB"/>
    <w:rsid w:val="00787F2E"/>
    <w:rsid w:val="00790376"/>
    <w:rsid w:val="007914CB"/>
    <w:rsid w:val="007915DF"/>
    <w:rsid w:val="00791F60"/>
    <w:rsid w:val="0079211F"/>
    <w:rsid w:val="00792AE7"/>
    <w:rsid w:val="00792B15"/>
    <w:rsid w:val="00792EF8"/>
    <w:rsid w:val="0079596A"/>
    <w:rsid w:val="00796072"/>
    <w:rsid w:val="00797343"/>
    <w:rsid w:val="007975BF"/>
    <w:rsid w:val="007A1AE9"/>
    <w:rsid w:val="007A2F09"/>
    <w:rsid w:val="007A32AA"/>
    <w:rsid w:val="007A3784"/>
    <w:rsid w:val="007A4A68"/>
    <w:rsid w:val="007A6001"/>
    <w:rsid w:val="007A65FB"/>
    <w:rsid w:val="007A6AEC"/>
    <w:rsid w:val="007B10F4"/>
    <w:rsid w:val="007B13FA"/>
    <w:rsid w:val="007B1419"/>
    <w:rsid w:val="007B4A80"/>
    <w:rsid w:val="007B5321"/>
    <w:rsid w:val="007B5866"/>
    <w:rsid w:val="007B5C80"/>
    <w:rsid w:val="007C018F"/>
    <w:rsid w:val="007C14BF"/>
    <w:rsid w:val="007C20E8"/>
    <w:rsid w:val="007C2361"/>
    <w:rsid w:val="007C255F"/>
    <w:rsid w:val="007C28CC"/>
    <w:rsid w:val="007C4C9F"/>
    <w:rsid w:val="007C5F3D"/>
    <w:rsid w:val="007C62F3"/>
    <w:rsid w:val="007C715C"/>
    <w:rsid w:val="007C71D5"/>
    <w:rsid w:val="007D084B"/>
    <w:rsid w:val="007D1BCA"/>
    <w:rsid w:val="007D1EB3"/>
    <w:rsid w:val="007D2A0D"/>
    <w:rsid w:val="007D3B7A"/>
    <w:rsid w:val="007D4F97"/>
    <w:rsid w:val="007D55A4"/>
    <w:rsid w:val="007D74F2"/>
    <w:rsid w:val="007D7679"/>
    <w:rsid w:val="007D7FA5"/>
    <w:rsid w:val="007E0ECE"/>
    <w:rsid w:val="007E11FA"/>
    <w:rsid w:val="007E162D"/>
    <w:rsid w:val="007E4ACB"/>
    <w:rsid w:val="007E51D2"/>
    <w:rsid w:val="007E5F0D"/>
    <w:rsid w:val="007E61A8"/>
    <w:rsid w:val="007E69DF"/>
    <w:rsid w:val="007E6EC8"/>
    <w:rsid w:val="007E7366"/>
    <w:rsid w:val="007E789B"/>
    <w:rsid w:val="007F0F1B"/>
    <w:rsid w:val="007F20C5"/>
    <w:rsid w:val="007F21C4"/>
    <w:rsid w:val="007F486A"/>
    <w:rsid w:val="007F5E0A"/>
    <w:rsid w:val="007F5FC9"/>
    <w:rsid w:val="007F649E"/>
    <w:rsid w:val="007F66CB"/>
    <w:rsid w:val="007F7512"/>
    <w:rsid w:val="00800B53"/>
    <w:rsid w:val="00801074"/>
    <w:rsid w:val="0080171C"/>
    <w:rsid w:val="00802291"/>
    <w:rsid w:val="00802E9C"/>
    <w:rsid w:val="00803D05"/>
    <w:rsid w:val="00804857"/>
    <w:rsid w:val="00804A62"/>
    <w:rsid w:val="00805FBC"/>
    <w:rsid w:val="0080638C"/>
    <w:rsid w:val="008079FA"/>
    <w:rsid w:val="00807DA5"/>
    <w:rsid w:val="00807E31"/>
    <w:rsid w:val="00807FEB"/>
    <w:rsid w:val="0081008B"/>
    <w:rsid w:val="0081018F"/>
    <w:rsid w:val="00810CC3"/>
    <w:rsid w:val="00810F00"/>
    <w:rsid w:val="00811A31"/>
    <w:rsid w:val="00811A47"/>
    <w:rsid w:val="00811AD1"/>
    <w:rsid w:val="008123A1"/>
    <w:rsid w:val="0081272A"/>
    <w:rsid w:val="008140F8"/>
    <w:rsid w:val="00814569"/>
    <w:rsid w:val="008157A1"/>
    <w:rsid w:val="00815DBC"/>
    <w:rsid w:val="00816495"/>
    <w:rsid w:val="008165E7"/>
    <w:rsid w:val="00816B9E"/>
    <w:rsid w:val="0081761C"/>
    <w:rsid w:val="0082027F"/>
    <w:rsid w:val="00821823"/>
    <w:rsid w:val="00822229"/>
    <w:rsid w:val="00822C8D"/>
    <w:rsid w:val="00823B5D"/>
    <w:rsid w:val="00823C5F"/>
    <w:rsid w:val="00824CD3"/>
    <w:rsid w:val="0082609E"/>
    <w:rsid w:val="00827403"/>
    <w:rsid w:val="008279FF"/>
    <w:rsid w:val="00830034"/>
    <w:rsid w:val="0083080D"/>
    <w:rsid w:val="008308EA"/>
    <w:rsid w:val="00833560"/>
    <w:rsid w:val="00833611"/>
    <w:rsid w:val="00833FAA"/>
    <w:rsid w:val="00834E08"/>
    <w:rsid w:val="00834EC1"/>
    <w:rsid w:val="0083502B"/>
    <w:rsid w:val="00835B4F"/>
    <w:rsid w:val="008400B9"/>
    <w:rsid w:val="00842D8E"/>
    <w:rsid w:val="00844011"/>
    <w:rsid w:val="0084668C"/>
    <w:rsid w:val="00846FBA"/>
    <w:rsid w:val="008471C5"/>
    <w:rsid w:val="00850450"/>
    <w:rsid w:val="008516BE"/>
    <w:rsid w:val="00851DB8"/>
    <w:rsid w:val="00853676"/>
    <w:rsid w:val="00853682"/>
    <w:rsid w:val="00854C77"/>
    <w:rsid w:val="008569A5"/>
    <w:rsid w:val="00856C4E"/>
    <w:rsid w:val="008571D0"/>
    <w:rsid w:val="00860A73"/>
    <w:rsid w:val="00860C9D"/>
    <w:rsid w:val="00860CC9"/>
    <w:rsid w:val="008620E6"/>
    <w:rsid w:val="00863672"/>
    <w:rsid w:val="00863918"/>
    <w:rsid w:val="00863C4C"/>
    <w:rsid w:val="00865932"/>
    <w:rsid w:val="0086631C"/>
    <w:rsid w:val="00866BFE"/>
    <w:rsid w:val="00866DF0"/>
    <w:rsid w:val="008702A3"/>
    <w:rsid w:val="00870E45"/>
    <w:rsid w:val="00871647"/>
    <w:rsid w:val="008724A4"/>
    <w:rsid w:val="00872D17"/>
    <w:rsid w:val="00873284"/>
    <w:rsid w:val="008735EB"/>
    <w:rsid w:val="00873EB5"/>
    <w:rsid w:val="0087482B"/>
    <w:rsid w:val="0087500B"/>
    <w:rsid w:val="0087517F"/>
    <w:rsid w:val="00876D22"/>
    <w:rsid w:val="00877C47"/>
    <w:rsid w:val="008800D1"/>
    <w:rsid w:val="00880403"/>
    <w:rsid w:val="00880719"/>
    <w:rsid w:val="00880866"/>
    <w:rsid w:val="0088099F"/>
    <w:rsid w:val="00880CB8"/>
    <w:rsid w:val="00881999"/>
    <w:rsid w:val="00881FE2"/>
    <w:rsid w:val="00882111"/>
    <w:rsid w:val="008848B0"/>
    <w:rsid w:val="0088616B"/>
    <w:rsid w:val="008877D7"/>
    <w:rsid w:val="008879ED"/>
    <w:rsid w:val="00887F7C"/>
    <w:rsid w:val="00892781"/>
    <w:rsid w:val="008932B8"/>
    <w:rsid w:val="0089343D"/>
    <w:rsid w:val="00893935"/>
    <w:rsid w:val="00893AFA"/>
    <w:rsid w:val="0089498D"/>
    <w:rsid w:val="0089513C"/>
    <w:rsid w:val="008977ED"/>
    <w:rsid w:val="00897A36"/>
    <w:rsid w:val="008A0D43"/>
    <w:rsid w:val="008A52DF"/>
    <w:rsid w:val="008A5F3C"/>
    <w:rsid w:val="008A79AB"/>
    <w:rsid w:val="008B039B"/>
    <w:rsid w:val="008B0644"/>
    <w:rsid w:val="008B073D"/>
    <w:rsid w:val="008B0941"/>
    <w:rsid w:val="008B0E0E"/>
    <w:rsid w:val="008B1339"/>
    <w:rsid w:val="008B201C"/>
    <w:rsid w:val="008B204A"/>
    <w:rsid w:val="008B2957"/>
    <w:rsid w:val="008B5850"/>
    <w:rsid w:val="008B5A5A"/>
    <w:rsid w:val="008B5F0D"/>
    <w:rsid w:val="008B63E4"/>
    <w:rsid w:val="008B6644"/>
    <w:rsid w:val="008B7F1A"/>
    <w:rsid w:val="008C0F41"/>
    <w:rsid w:val="008C1DAA"/>
    <w:rsid w:val="008C1DC9"/>
    <w:rsid w:val="008C2445"/>
    <w:rsid w:val="008C2C0B"/>
    <w:rsid w:val="008C2F0A"/>
    <w:rsid w:val="008C2F0F"/>
    <w:rsid w:val="008C31AD"/>
    <w:rsid w:val="008C44F0"/>
    <w:rsid w:val="008C5788"/>
    <w:rsid w:val="008C5B35"/>
    <w:rsid w:val="008C6D9D"/>
    <w:rsid w:val="008D0DD2"/>
    <w:rsid w:val="008D24D1"/>
    <w:rsid w:val="008D2991"/>
    <w:rsid w:val="008D358C"/>
    <w:rsid w:val="008D463C"/>
    <w:rsid w:val="008D49CE"/>
    <w:rsid w:val="008D619D"/>
    <w:rsid w:val="008D61AF"/>
    <w:rsid w:val="008E0683"/>
    <w:rsid w:val="008E38A1"/>
    <w:rsid w:val="008E3D3B"/>
    <w:rsid w:val="008E4196"/>
    <w:rsid w:val="008E4571"/>
    <w:rsid w:val="008E4E5F"/>
    <w:rsid w:val="008E51DA"/>
    <w:rsid w:val="008E65CB"/>
    <w:rsid w:val="008E6674"/>
    <w:rsid w:val="008E6E5D"/>
    <w:rsid w:val="008F024A"/>
    <w:rsid w:val="008F2030"/>
    <w:rsid w:val="008F293C"/>
    <w:rsid w:val="008F3011"/>
    <w:rsid w:val="008F336A"/>
    <w:rsid w:val="008F35A8"/>
    <w:rsid w:val="008F420E"/>
    <w:rsid w:val="008F498C"/>
    <w:rsid w:val="008F4C31"/>
    <w:rsid w:val="008F53C8"/>
    <w:rsid w:val="008F75F3"/>
    <w:rsid w:val="008F76A6"/>
    <w:rsid w:val="008F7C61"/>
    <w:rsid w:val="008F7DC1"/>
    <w:rsid w:val="009022B1"/>
    <w:rsid w:val="00902927"/>
    <w:rsid w:val="00902D2A"/>
    <w:rsid w:val="009045AE"/>
    <w:rsid w:val="009047DE"/>
    <w:rsid w:val="009048BB"/>
    <w:rsid w:val="009059B7"/>
    <w:rsid w:val="0090766F"/>
    <w:rsid w:val="00907973"/>
    <w:rsid w:val="009107D9"/>
    <w:rsid w:val="00911523"/>
    <w:rsid w:val="00911F4B"/>
    <w:rsid w:val="00912DFA"/>
    <w:rsid w:val="0091375B"/>
    <w:rsid w:val="00913DC3"/>
    <w:rsid w:val="00915ABF"/>
    <w:rsid w:val="0091652F"/>
    <w:rsid w:val="00916D33"/>
    <w:rsid w:val="00917735"/>
    <w:rsid w:val="00921554"/>
    <w:rsid w:val="00922F5E"/>
    <w:rsid w:val="009234BD"/>
    <w:rsid w:val="00925580"/>
    <w:rsid w:val="0092563D"/>
    <w:rsid w:val="00925DE2"/>
    <w:rsid w:val="00926031"/>
    <w:rsid w:val="009263BD"/>
    <w:rsid w:val="009266E8"/>
    <w:rsid w:val="009273F4"/>
    <w:rsid w:val="0092748B"/>
    <w:rsid w:val="00927845"/>
    <w:rsid w:val="009314C8"/>
    <w:rsid w:val="00931B24"/>
    <w:rsid w:val="00932195"/>
    <w:rsid w:val="009334EB"/>
    <w:rsid w:val="0093367A"/>
    <w:rsid w:val="00935182"/>
    <w:rsid w:val="00936960"/>
    <w:rsid w:val="009369DE"/>
    <w:rsid w:val="00940635"/>
    <w:rsid w:val="00940CE5"/>
    <w:rsid w:val="0094187A"/>
    <w:rsid w:val="0094216D"/>
    <w:rsid w:val="009429D4"/>
    <w:rsid w:val="00943183"/>
    <w:rsid w:val="00943E6D"/>
    <w:rsid w:val="0094409C"/>
    <w:rsid w:val="0094683A"/>
    <w:rsid w:val="0095116C"/>
    <w:rsid w:val="009527A2"/>
    <w:rsid w:val="009534CA"/>
    <w:rsid w:val="00953C74"/>
    <w:rsid w:val="00953F99"/>
    <w:rsid w:val="00955630"/>
    <w:rsid w:val="00955F3D"/>
    <w:rsid w:val="0095693A"/>
    <w:rsid w:val="009579A9"/>
    <w:rsid w:val="009613F8"/>
    <w:rsid w:val="009632C8"/>
    <w:rsid w:val="00964B20"/>
    <w:rsid w:val="009665A2"/>
    <w:rsid w:val="00966823"/>
    <w:rsid w:val="00966FF5"/>
    <w:rsid w:val="00970AF6"/>
    <w:rsid w:val="009725A5"/>
    <w:rsid w:val="00972DA0"/>
    <w:rsid w:val="00973824"/>
    <w:rsid w:val="009742A4"/>
    <w:rsid w:val="009746B8"/>
    <w:rsid w:val="00974785"/>
    <w:rsid w:val="00974B5F"/>
    <w:rsid w:val="0097512D"/>
    <w:rsid w:val="00975138"/>
    <w:rsid w:val="0097562F"/>
    <w:rsid w:val="00975E8D"/>
    <w:rsid w:val="009760F6"/>
    <w:rsid w:val="009774CA"/>
    <w:rsid w:val="00980528"/>
    <w:rsid w:val="009820D0"/>
    <w:rsid w:val="009838B7"/>
    <w:rsid w:val="00983E58"/>
    <w:rsid w:val="009851B8"/>
    <w:rsid w:val="00986DB4"/>
    <w:rsid w:val="0098735A"/>
    <w:rsid w:val="009877C0"/>
    <w:rsid w:val="00990C29"/>
    <w:rsid w:val="009917A8"/>
    <w:rsid w:val="00991E25"/>
    <w:rsid w:val="00993FF5"/>
    <w:rsid w:val="0099424F"/>
    <w:rsid w:val="00994D24"/>
    <w:rsid w:val="00997027"/>
    <w:rsid w:val="00997404"/>
    <w:rsid w:val="0099767B"/>
    <w:rsid w:val="00997839"/>
    <w:rsid w:val="009A05EF"/>
    <w:rsid w:val="009A17D4"/>
    <w:rsid w:val="009A2252"/>
    <w:rsid w:val="009A2392"/>
    <w:rsid w:val="009A496A"/>
    <w:rsid w:val="009A59E4"/>
    <w:rsid w:val="009A7368"/>
    <w:rsid w:val="009A7B73"/>
    <w:rsid w:val="009B009A"/>
    <w:rsid w:val="009B0A9D"/>
    <w:rsid w:val="009B2222"/>
    <w:rsid w:val="009B3334"/>
    <w:rsid w:val="009B4FF9"/>
    <w:rsid w:val="009B5993"/>
    <w:rsid w:val="009B6D2E"/>
    <w:rsid w:val="009C0784"/>
    <w:rsid w:val="009C2F29"/>
    <w:rsid w:val="009C30F7"/>
    <w:rsid w:val="009C3922"/>
    <w:rsid w:val="009C4DB7"/>
    <w:rsid w:val="009C6844"/>
    <w:rsid w:val="009D0529"/>
    <w:rsid w:val="009D15CB"/>
    <w:rsid w:val="009D175A"/>
    <w:rsid w:val="009D1804"/>
    <w:rsid w:val="009D1C83"/>
    <w:rsid w:val="009D2759"/>
    <w:rsid w:val="009D42AA"/>
    <w:rsid w:val="009D512E"/>
    <w:rsid w:val="009D5344"/>
    <w:rsid w:val="009D6F57"/>
    <w:rsid w:val="009E0559"/>
    <w:rsid w:val="009E0BB7"/>
    <w:rsid w:val="009E1201"/>
    <w:rsid w:val="009E129F"/>
    <w:rsid w:val="009E1539"/>
    <w:rsid w:val="009E23D3"/>
    <w:rsid w:val="009E2CD2"/>
    <w:rsid w:val="009E2E1C"/>
    <w:rsid w:val="009E305F"/>
    <w:rsid w:val="009E3481"/>
    <w:rsid w:val="009E3F48"/>
    <w:rsid w:val="009E4692"/>
    <w:rsid w:val="009E53AF"/>
    <w:rsid w:val="009E55D4"/>
    <w:rsid w:val="009E5725"/>
    <w:rsid w:val="009E5D22"/>
    <w:rsid w:val="009E610F"/>
    <w:rsid w:val="009F04A4"/>
    <w:rsid w:val="009F0D61"/>
    <w:rsid w:val="009F0F4B"/>
    <w:rsid w:val="009F187A"/>
    <w:rsid w:val="009F1D93"/>
    <w:rsid w:val="009F253D"/>
    <w:rsid w:val="009F2730"/>
    <w:rsid w:val="009F277E"/>
    <w:rsid w:val="009F377D"/>
    <w:rsid w:val="009F37DF"/>
    <w:rsid w:val="009F39FE"/>
    <w:rsid w:val="009F4133"/>
    <w:rsid w:val="009F4418"/>
    <w:rsid w:val="009F4E1E"/>
    <w:rsid w:val="009F57F4"/>
    <w:rsid w:val="009F5A2F"/>
    <w:rsid w:val="009F5CA2"/>
    <w:rsid w:val="009F70FF"/>
    <w:rsid w:val="00A001BA"/>
    <w:rsid w:val="00A00268"/>
    <w:rsid w:val="00A00F09"/>
    <w:rsid w:val="00A01367"/>
    <w:rsid w:val="00A01CA3"/>
    <w:rsid w:val="00A021B5"/>
    <w:rsid w:val="00A0248C"/>
    <w:rsid w:val="00A034C9"/>
    <w:rsid w:val="00A03A0C"/>
    <w:rsid w:val="00A04A26"/>
    <w:rsid w:val="00A04DFA"/>
    <w:rsid w:val="00A050A7"/>
    <w:rsid w:val="00A05F49"/>
    <w:rsid w:val="00A06253"/>
    <w:rsid w:val="00A06666"/>
    <w:rsid w:val="00A06C5E"/>
    <w:rsid w:val="00A07BAA"/>
    <w:rsid w:val="00A11118"/>
    <w:rsid w:val="00A1227E"/>
    <w:rsid w:val="00A12A2D"/>
    <w:rsid w:val="00A147EB"/>
    <w:rsid w:val="00A157DE"/>
    <w:rsid w:val="00A1632D"/>
    <w:rsid w:val="00A1756B"/>
    <w:rsid w:val="00A1788C"/>
    <w:rsid w:val="00A20019"/>
    <w:rsid w:val="00A2227B"/>
    <w:rsid w:val="00A23102"/>
    <w:rsid w:val="00A24083"/>
    <w:rsid w:val="00A248AF"/>
    <w:rsid w:val="00A24C98"/>
    <w:rsid w:val="00A25B4C"/>
    <w:rsid w:val="00A26D35"/>
    <w:rsid w:val="00A306D4"/>
    <w:rsid w:val="00A30F28"/>
    <w:rsid w:val="00A3126E"/>
    <w:rsid w:val="00A3132E"/>
    <w:rsid w:val="00A32BEF"/>
    <w:rsid w:val="00A36895"/>
    <w:rsid w:val="00A368B2"/>
    <w:rsid w:val="00A36EA0"/>
    <w:rsid w:val="00A37232"/>
    <w:rsid w:val="00A37B37"/>
    <w:rsid w:val="00A4080C"/>
    <w:rsid w:val="00A41113"/>
    <w:rsid w:val="00A45273"/>
    <w:rsid w:val="00A454FB"/>
    <w:rsid w:val="00A457F1"/>
    <w:rsid w:val="00A479C1"/>
    <w:rsid w:val="00A51173"/>
    <w:rsid w:val="00A520DF"/>
    <w:rsid w:val="00A5282E"/>
    <w:rsid w:val="00A52F9D"/>
    <w:rsid w:val="00A53FF2"/>
    <w:rsid w:val="00A55CBD"/>
    <w:rsid w:val="00A55F4A"/>
    <w:rsid w:val="00A56DB0"/>
    <w:rsid w:val="00A61DE0"/>
    <w:rsid w:val="00A6212B"/>
    <w:rsid w:val="00A624F9"/>
    <w:rsid w:val="00A639E2"/>
    <w:rsid w:val="00A63B4A"/>
    <w:rsid w:val="00A6433F"/>
    <w:rsid w:val="00A65E49"/>
    <w:rsid w:val="00A6693F"/>
    <w:rsid w:val="00A675FA"/>
    <w:rsid w:val="00A712B8"/>
    <w:rsid w:val="00A71954"/>
    <w:rsid w:val="00A735F4"/>
    <w:rsid w:val="00A739EC"/>
    <w:rsid w:val="00A748D6"/>
    <w:rsid w:val="00A75064"/>
    <w:rsid w:val="00A75F8F"/>
    <w:rsid w:val="00A76068"/>
    <w:rsid w:val="00A7749E"/>
    <w:rsid w:val="00A80D14"/>
    <w:rsid w:val="00A823E2"/>
    <w:rsid w:val="00A833EF"/>
    <w:rsid w:val="00A8409E"/>
    <w:rsid w:val="00A85CF4"/>
    <w:rsid w:val="00A86751"/>
    <w:rsid w:val="00A86852"/>
    <w:rsid w:val="00A87E37"/>
    <w:rsid w:val="00A90012"/>
    <w:rsid w:val="00A90F79"/>
    <w:rsid w:val="00A933F3"/>
    <w:rsid w:val="00A936AC"/>
    <w:rsid w:val="00A93E92"/>
    <w:rsid w:val="00A94533"/>
    <w:rsid w:val="00A94E57"/>
    <w:rsid w:val="00A96A62"/>
    <w:rsid w:val="00AA0AE1"/>
    <w:rsid w:val="00AA11A2"/>
    <w:rsid w:val="00AA154A"/>
    <w:rsid w:val="00AA1790"/>
    <w:rsid w:val="00AA23EB"/>
    <w:rsid w:val="00AA2484"/>
    <w:rsid w:val="00AA2FDA"/>
    <w:rsid w:val="00AA3743"/>
    <w:rsid w:val="00AA3A6B"/>
    <w:rsid w:val="00AA3F56"/>
    <w:rsid w:val="00AA4182"/>
    <w:rsid w:val="00AA4535"/>
    <w:rsid w:val="00AA596F"/>
    <w:rsid w:val="00AA6037"/>
    <w:rsid w:val="00AA6164"/>
    <w:rsid w:val="00AA7202"/>
    <w:rsid w:val="00AA76E8"/>
    <w:rsid w:val="00AB04D9"/>
    <w:rsid w:val="00AB1225"/>
    <w:rsid w:val="00AB17AA"/>
    <w:rsid w:val="00AB17F5"/>
    <w:rsid w:val="00AB307F"/>
    <w:rsid w:val="00AB4147"/>
    <w:rsid w:val="00AB4218"/>
    <w:rsid w:val="00AB4F4F"/>
    <w:rsid w:val="00AB4FCF"/>
    <w:rsid w:val="00AB4FD0"/>
    <w:rsid w:val="00AB5BED"/>
    <w:rsid w:val="00AB5D63"/>
    <w:rsid w:val="00AB6007"/>
    <w:rsid w:val="00AB6029"/>
    <w:rsid w:val="00AC1130"/>
    <w:rsid w:val="00AC17EE"/>
    <w:rsid w:val="00AC2087"/>
    <w:rsid w:val="00AC23FE"/>
    <w:rsid w:val="00AC2A77"/>
    <w:rsid w:val="00AC2C0B"/>
    <w:rsid w:val="00AC3B7A"/>
    <w:rsid w:val="00AC3F8E"/>
    <w:rsid w:val="00AC4C9A"/>
    <w:rsid w:val="00AC5180"/>
    <w:rsid w:val="00AC67B1"/>
    <w:rsid w:val="00AC6C65"/>
    <w:rsid w:val="00AC7681"/>
    <w:rsid w:val="00AC790C"/>
    <w:rsid w:val="00AC7F01"/>
    <w:rsid w:val="00AD05CB"/>
    <w:rsid w:val="00AD0E89"/>
    <w:rsid w:val="00AD1E02"/>
    <w:rsid w:val="00AD3572"/>
    <w:rsid w:val="00AD5FF8"/>
    <w:rsid w:val="00AD63C5"/>
    <w:rsid w:val="00AD6431"/>
    <w:rsid w:val="00AD736A"/>
    <w:rsid w:val="00AD783C"/>
    <w:rsid w:val="00AE2508"/>
    <w:rsid w:val="00AE318A"/>
    <w:rsid w:val="00AE4319"/>
    <w:rsid w:val="00AE5233"/>
    <w:rsid w:val="00AE538C"/>
    <w:rsid w:val="00AE7548"/>
    <w:rsid w:val="00AE78DB"/>
    <w:rsid w:val="00AE7C8B"/>
    <w:rsid w:val="00AF0692"/>
    <w:rsid w:val="00AF10BD"/>
    <w:rsid w:val="00AF15E3"/>
    <w:rsid w:val="00AF2721"/>
    <w:rsid w:val="00AF6E9E"/>
    <w:rsid w:val="00B00581"/>
    <w:rsid w:val="00B005FC"/>
    <w:rsid w:val="00B013F9"/>
    <w:rsid w:val="00B0178E"/>
    <w:rsid w:val="00B01A51"/>
    <w:rsid w:val="00B03B87"/>
    <w:rsid w:val="00B04006"/>
    <w:rsid w:val="00B043F8"/>
    <w:rsid w:val="00B04778"/>
    <w:rsid w:val="00B04ACB"/>
    <w:rsid w:val="00B05EA6"/>
    <w:rsid w:val="00B0658F"/>
    <w:rsid w:val="00B06A95"/>
    <w:rsid w:val="00B0707E"/>
    <w:rsid w:val="00B075F0"/>
    <w:rsid w:val="00B0785B"/>
    <w:rsid w:val="00B07924"/>
    <w:rsid w:val="00B1002F"/>
    <w:rsid w:val="00B110B9"/>
    <w:rsid w:val="00B122C8"/>
    <w:rsid w:val="00B13A1E"/>
    <w:rsid w:val="00B14C9F"/>
    <w:rsid w:val="00B16059"/>
    <w:rsid w:val="00B1653F"/>
    <w:rsid w:val="00B17974"/>
    <w:rsid w:val="00B20109"/>
    <w:rsid w:val="00B21E0B"/>
    <w:rsid w:val="00B22095"/>
    <w:rsid w:val="00B23008"/>
    <w:rsid w:val="00B24BA2"/>
    <w:rsid w:val="00B24C9C"/>
    <w:rsid w:val="00B25716"/>
    <w:rsid w:val="00B2664A"/>
    <w:rsid w:val="00B27EA6"/>
    <w:rsid w:val="00B27F80"/>
    <w:rsid w:val="00B31272"/>
    <w:rsid w:val="00B33031"/>
    <w:rsid w:val="00B33D78"/>
    <w:rsid w:val="00B376EF"/>
    <w:rsid w:val="00B378CB"/>
    <w:rsid w:val="00B4033A"/>
    <w:rsid w:val="00B40353"/>
    <w:rsid w:val="00B40F79"/>
    <w:rsid w:val="00B4389A"/>
    <w:rsid w:val="00B46A54"/>
    <w:rsid w:val="00B4725C"/>
    <w:rsid w:val="00B4776E"/>
    <w:rsid w:val="00B478F6"/>
    <w:rsid w:val="00B512F6"/>
    <w:rsid w:val="00B52708"/>
    <w:rsid w:val="00B53421"/>
    <w:rsid w:val="00B53780"/>
    <w:rsid w:val="00B537D8"/>
    <w:rsid w:val="00B53918"/>
    <w:rsid w:val="00B543A4"/>
    <w:rsid w:val="00B55625"/>
    <w:rsid w:val="00B55F16"/>
    <w:rsid w:val="00B55F25"/>
    <w:rsid w:val="00B56098"/>
    <w:rsid w:val="00B560C4"/>
    <w:rsid w:val="00B568E8"/>
    <w:rsid w:val="00B5713C"/>
    <w:rsid w:val="00B57800"/>
    <w:rsid w:val="00B57E93"/>
    <w:rsid w:val="00B60B04"/>
    <w:rsid w:val="00B60E23"/>
    <w:rsid w:val="00B615D6"/>
    <w:rsid w:val="00B6169D"/>
    <w:rsid w:val="00B62414"/>
    <w:rsid w:val="00B64713"/>
    <w:rsid w:val="00B65657"/>
    <w:rsid w:val="00B66207"/>
    <w:rsid w:val="00B67612"/>
    <w:rsid w:val="00B67A90"/>
    <w:rsid w:val="00B71DD7"/>
    <w:rsid w:val="00B72241"/>
    <w:rsid w:val="00B74B02"/>
    <w:rsid w:val="00B74C57"/>
    <w:rsid w:val="00B755D7"/>
    <w:rsid w:val="00B759D2"/>
    <w:rsid w:val="00B75E71"/>
    <w:rsid w:val="00B76A93"/>
    <w:rsid w:val="00B76B6E"/>
    <w:rsid w:val="00B77401"/>
    <w:rsid w:val="00B80E9E"/>
    <w:rsid w:val="00B82381"/>
    <w:rsid w:val="00B83A63"/>
    <w:rsid w:val="00B83AE6"/>
    <w:rsid w:val="00B8414E"/>
    <w:rsid w:val="00B842A8"/>
    <w:rsid w:val="00B84807"/>
    <w:rsid w:val="00B85731"/>
    <w:rsid w:val="00B859F9"/>
    <w:rsid w:val="00B86426"/>
    <w:rsid w:val="00B86FE9"/>
    <w:rsid w:val="00B90348"/>
    <w:rsid w:val="00B90A88"/>
    <w:rsid w:val="00B9117A"/>
    <w:rsid w:val="00B91CBB"/>
    <w:rsid w:val="00B92B82"/>
    <w:rsid w:val="00B937C8"/>
    <w:rsid w:val="00B9540F"/>
    <w:rsid w:val="00B96CB3"/>
    <w:rsid w:val="00B97340"/>
    <w:rsid w:val="00B9789E"/>
    <w:rsid w:val="00BA035A"/>
    <w:rsid w:val="00BA1691"/>
    <w:rsid w:val="00BA169D"/>
    <w:rsid w:val="00BA1F9F"/>
    <w:rsid w:val="00BA3041"/>
    <w:rsid w:val="00BA34E5"/>
    <w:rsid w:val="00BA3DDE"/>
    <w:rsid w:val="00BA3F3B"/>
    <w:rsid w:val="00BA491F"/>
    <w:rsid w:val="00BA5486"/>
    <w:rsid w:val="00BA58E9"/>
    <w:rsid w:val="00BA77EF"/>
    <w:rsid w:val="00BB0605"/>
    <w:rsid w:val="00BB091A"/>
    <w:rsid w:val="00BB0E80"/>
    <w:rsid w:val="00BB14BE"/>
    <w:rsid w:val="00BB20C4"/>
    <w:rsid w:val="00BB2A46"/>
    <w:rsid w:val="00BB361B"/>
    <w:rsid w:val="00BB385B"/>
    <w:rsid w:val="00BB3BE4"/>
    <w:rsid w:val="00BB40AA"/>
    <w:rsid w:val="00BB497C"/>
    <w:rsid w:val="00BB50E8"/>
    <w:rsid w:val="00BB5F19"/>
    <w:rsid w:val="00BB6815"/>
    <w:rsid w:val="00BB6C9F"/>
    <w:rsid w:val="00BB6D6B"/>
    <w:rsid w:val="00BB6E7D"/>
    <w:rsid w:val="00BB76AB"/>
    <w:rsid w:val="00BB76AE"/>
    <w:rsid w:val="00BB7F68"/>
    <w:rsid w:val="00BC08D0"/>
    <w:rsid w:val="00BC16B4"/>
    <w:rsid w:val="00BC2541"/>
    <w:rsid w:val="00BC3BC6"/>
    <w:rsid w:val="00BC4C8B"/>
    <w:rsid w:val="00BC5307"/>
    <w:rsid w:val="00BC6DB6"/>
    <w:rsid w:val="00BC7D6D"/>
    <w:rsid w:val="00BD2D08"/>
    <w:rsid w:val="00BD2DB1"/>
    <w:rsid w:val="00BD3593"/>
    <w:rsid w:val="00BD4186"/>
    <w:rsid w:val="00BD4355"/>
    <w:rsid w:val="00BD64F3"/>
    <w:rsid w:val="00BD6C85"/>
    <w:rsid w:val="00BD6C95"/>
    <w:rsid w:val="00BE11AF"/>
    <w:rsid w:val="00BE1650"/>
    <w:rsid w:val="00BE1C41"/>
    <w:rsid w:val="00BE1FA5"/>
    <w:rsid w:val="00BE2361"/>
    <w:rsid w:val="00BE2409"/>
    <w:rsid w:val="00BE3117"/>
    <w:rsid w:val="00BE3CA6"/>
    <w:rsid w:val="00BE5BB9"/>
    <w:rsid w:val="00BE5C6D"/>
    <w:rsid w:val="00BF046B"/>
    <w:rsid w:val="00BF0EE7"/>
    <w:rsid w:val="00BF1353"/>
    <w:rsid w:val="00BF1661"/>
    <w:rsid w:val="00BF1704"/>
    <w:rsid w:val="00BF27DD"/>
    <w:rsid w:val="00BF463B"/>
    <w:rsid w:val="00BF5084"/>
    <w:rsid w:val="00BF5252"/>
    <w:rsid w:val="00BF593F"/>
    <w:rsid w:val="00BF5BFC"/>
    <w:rsid w:val="00BF7E75"/>
    <w:rsid w:val="00C001EC"/>
    <w:rsid w:val="00C002E9"/>
    <w:rsid w:val="00C00382"/>
    <w:rsid w:val="00C00946"/>
    <w:rsid w:val="00C00A00"/>
    <w:rsid w:val="00C00B10"/>
    <w:rsid w:val="00C01BDE"/>
    <w:rsid w:val="00C01D17"/>
    <w:rsid w:val="00C02FE0"/>
    <w:rsid w:val="00C034BD"/>
    <w:rsid w:val="00C03A12"/>
    <w:rsid w:val="00C0461D"/>
    <w:rsid w:val="00C04FCA"/>
    <w:rsid w:val="00C0545A"/>
    <w:rsid w:val="00C054FB"/>
    <w:rsid w:val="00C06491"/>
    <w:rsid w:val="00C0650E"/>
    <w:rsid w:val="00C07E63"/>
    <w:rsid w:val="00C10610"/>
    <w:rsid w:val="00C10CB1"/>
    <w:rsid w:val="00C115F0"/>
    <w:rsid w:val="00C12ADD"/>
    <w:rsid w:val="00C13593"/>
    <w:rsid w:val="00C13CDF"/>
    <w:rsid w:val="00C13E96"/>
    <w:rsid w:val="00C14A7D"/>
    <w:rsid w:val="00C158AA"/>
    <w:rsid w:val="00C202A5"/>
    <w:rsid w:val="00C2079E"/>
    <w:rsid w:val="00C20C1D"/>
    <w:rsid w:val="00C213B7"/>
    <w:rsid w:val="00C2320F"/>
    <w:rsid w:val="00C23507"/>
    <w:rsid w:val="00C23687"/>
    <w:rsid w:val="00C23748"/>
    <w:rsid w:val="00C244BC"/>
    <w:rsid w:val="00C25A70"/>
    <w:rsid w:val="00C26643"/>
    <w:rsid w:val="00C2792E"/>
    <w:rsid w:val="00C27A99"/>
    <w:rsid w:val="00C27B9F"/>
    <w:rsid w:val="00C306B1"/>
    <w:rsid w:val="00C30863"/>
    <w:rsid w:val="00C32460"/>
    <w:rsid w:val="00C327FC"/>
    <w:rsid w:val="00C32DD0"/>
    <w:rsid w:val="00C3488C"/>
    <w:rsid w:val="00C34BB8"/>
    <w:rsid w:val="00C34DA9"/>
    <w:rsid w:val="00C3529D"/>
    <w:rsid w:val="00C35C03"/>
    <w:rsid w:val="00C35CEC"/>
    <w:rsid w:val="00C36587"/>
    <w:rsid w:val="00C36EC7"/>
    <w:rsid w:val="00C37910"/>
    <w:rsid w:val="00C406F8"/>
    <w:rsid w:val="00C41E5F"/>
    <w:rsid w:val="00C42DA2"/>
    <w:rsid w:val="00C42DE9"/>
    <w:rsid w:val="00C42EDC"/>
    <w:rsid w:val="00C44394"/>
    <w:rsid w:val="00C4480A"/>
    <w:rsid w:val="00C44E50"/>
    <w:rsid w:val="00C4549D"/>
    <w:rsid w:val="00C459B9"/>
    <w:rsid w:val="00C45B03"/>
    <w:rsid w:val="00C46176"/>
    <w:rsid w:val="00C468B4"/>
    <w:rsid w:val="00C46D2B"/>
    <w:rsid w:val="00C47204"/>
    <w:rsid w:val="00C4738D"/>
    <w:rsid w:val="00C47BFE"/>
    <w:rsid w:val="00C509E7"/>
    <w:rsid w:val="00C5106B"/>
    <w:rsid w:val="00C510FC"/>
    <w:rsid w:val="00C51D68"/>
    <w:rsid w:val="00C54762"/>
    <w:rsid w:val="00C54DA8"/>
    <w:rsid w:val="00C556B2"/>
    <w:rsid w:val="00C5650A"/>
    <w:rsid w:val="00C565C0"/>
    <w:rsid w:val="00C56B67"/>
    <w:rsid w:val="00C56E78"/>
    <w:rsid w:val="00C571A2"/>
    <w:rsid w:val="00C57D20"/>
    <w:rsid w:val="00C605D9"/>
    <w:rsid w:val="00C60E56"/>
    <w:rsid w:val="00C61BFA"/>
    <w:rsid w:val="00C61EC0"/>
    <w:rsid w:val="00C64B1D"/>
    <w:rsid w:val="00C65193"/>
    <w:rsid w:val="00C65C81"/>
    <w:rsid w:val="00C66D77"/>
    <w:rsid w:val="00C67028"/>
    <w:rsid w:val="00C6765B"/>
    <w:rsid w:val="00C67D3B"/>
    <w:rsid w:val="00C67FF8"/>
    <w:rsid w:val="00C707EF"/>
    <w:rsid w:val="00C7089E"/>
    <w:rsid w:val="00C70F60"/>
    <w:rsid w:val="00C71183"/>
    <w:rsid w:val="00C71467"/>
    <w:rsid w:val="00C7242C"/>
    <w:rsid w:val="00C728A7"/>
    <w:rsid w:val="00C72BCF"/>
    <w:rsid w:val="00C736B7"/>
    <w:rsid w:val="00C73A6C"/>
    <w:rsid w:val="00C73E52"/>
    <w:rsid w:val="00C73EF9"/>
    <w:rsid w:val="00C76DDF"/>
    <w:rsid w:val="00C77249"/>
    <w:rsid w:val="00C773CD"/>
    <w:rsid w:val="00C8162E"/>
    <w:rsid w:val="00C81B3C"/>
    <w:rsid w:val="00C841D2"/>
    <w:rsid w:val="00C84FE7"/>
    <w:rsid w:val="00C85135"/>
    <w:rsid w:val="00C8562C"/>
    <w:rsid w:val="00C87BAD"/>
    <w:rsid w:val="00C91317"/>
    <w:rsid w:val="00C91332"/>
    <w:rsid w:val="00C921E6"/>
    <w:rsid w:val="00C93040"/>
    <w:rsid w:val="00C94A21"/>
    <w:rsid w:val="00C96179"/>
    <w:rsid w:val="00C978D5"/>
    <w:rsid w:val="00CA01D7"/>
    <w:rsid w:val="00CA0C97"/>
    <w:rsid w:val="00CA1414"/>
    <w:rsid w:val="00CA2B45"/>
    <w:rsid w:val="00CA2DC6"/>
    <w:rsid w:val="00CA40F1"/>
    <w:rsid w:val="00CA5A2F"/>
    <w:rsid w:val="00CA6256"/>
    <w:rsid w:val="00CA6E2A"/>
    <w:rsid w:val="00CA7199"/>
    <w:rsid w:val="00CA7ECC"/>
    <w:rsid w:val="00CB1C10"/>
    <w:rsid w:val="00CB3870"/>
    <w:rsid w:val="00CB3C28"/>
    <w:rsid w:val="00CB3D59"/>
    <w:rsid w:val="00CC2D20"/>
    <w:rsid w:val="00CC2EDA"/>
    <w:rsid w:val="00CC3882"/>
    <w:rsid w:val="00CC3F1A"/>
    <w:rsid w:val="00CC4FB0"/>
    <w:rsid w:val="00CC656B"/>
    <w:rsid w:val="00CC667D"/>
    <w:rsid w:val="00CC6D17"/>
    <w:rsid w:val="00CC71E6"/>
    <w:rsid w:val="00CC7DF4"/>
    <w:rsid w:val="00CC7F6B"/>
    <w:rsid w:val="00CD07EE"/>
    <w:rsid w:val="00CD0ACC"/>
    <w:rsid w:val="00CD0D4C"/>
    <w:rsid w:val="00CD0E53"/>
    <w:rsid w:val="00CD0FEA"/>
    <w:rsid w:val="00CD1489"/>
    <w:rsid w:val="00CD190F"/>
    <w:rsid w:val="00CD19CC"/>
    <w:rsid w:val="00CD1E27"/>
    <w:rsid w:val="00CD2256"/>
    <w:rsid w:val="00CD2A03"/>
    <w:rsid w:val="00CD2F6F"/>
    <w:rsid w:val="00CD33B0"/>
    <w:rsid w:val="00CD3418"/>
    <w:rsid w:val="00CD54B9"/>
    <w:rsid w:val="00CD614D"/>
    <w:rsid w:val="00CD6858"/>
    <w:rsid w:val="00CD7544"/>
    <w:rsid w:val="00CD798E"/>
    <w:rsid w:val="00CE1E0B"/>
    <w:rsid w:val="00CE2C44"/>
    <w:rsid w:val="00CE2CE4"/>
    <w:rsid w:val="00CE2E3D"/>
    <w:rsid w:val="00CE3B97"/>
    <w:rsid w:val="00CE4816"/>
    <w:rsid w:val="00CE4B72"/>
    <w:rsid w:val="00CE50FC"/>
    <w:rsid w:val="00CE5ABB"/>
    <w:rsid w:val="00CE6246"/>
    <w:rsid w:val="00CE66CF"/>
    <w:rsid w:val="00CE6BEC"/>
    <w:rsid w:val="00CF04B5"/>
    <w:rsid w:val="00CF3F8B"/>
    <w:rsid w:val="00CF405C"/>
    <w:rsid w:val="00CF4A20"/>
    <w:rsid w:val="00CF535F"/>
    <w:rsid w:val="00CF5584"/>
    <w:rsid w:val="00CF7919"/>
    <w:rsid w:val="00D01ED2"/>
    <w:rsid w:val="00D02DB6"/>
    <w:rsid w:val="00D02F19"/>
    <w:rsid w:val="00D03298"/>
    <w:rsid w:val="00D032DB"/>
    <w:rsid w:val="00D03501"/>
    <w:rsid w:val="00D0394F"/>
    <w:rsid w:val="00D04AAF"/>
    <w:rsid w:val="00D05269"/>
    <w:rsid w:val="00D0581C"/>
    <w:rsid w:val="00D068F2"/>
    <w:rsid w:val="00D0703F"/>
    <w:rsid w:val="00D101D4"/>
    <w:rsid w:val="00D11D00"/>
    <w:rsid w:val="00D13DF4"/>
    <w:rsid w:val="00D1755A"/>
    <w:rsid w:val="00D17F25"/>
    <w:rsid w:val="00D2049F"/>
    <w:rsid w:val="00D212C5"/>
    <w:rsid w:val="00D212DD"/>
    <w:rsid w:val="00D21A2D"/>
    <w:rsid w:val="00D22874"/>
    <w:rsid w:val="00D2453D"/>
    <w:rsid w:val="00D25D90"/>
    <w:rsid w:val="00D262A1"/>
    <w:rsid w:val="00D30EBF"/>
    <w:rsid w:val="00D315B7"/>
    <w:rsid w:val="00D31AC9"/>
    <w:rsid w:val="00D31FCE"/>
    <w:rsid w:val="00D32CBF"/>
    <w:rsid w:val="00D32F24"/>
    <w:rsid w:val="00D341ED"/>
    <w:rsid w:val="00D36888"/>
    <w:rsid w:val="00D40A3E"/>
    <w:rsid w:val="00D42442"/>
    <w:rsid w:val="00D42C58"/>
    <w:rsid w:val="00D430CB"/>
    <w:rsid w:val="00D43232"/>
    <w:rsid w:val="00D43AA4"/>
    <w:rsid w:val="00D44602"/>
    <w:rsid w:val="00D44C20"/>
    <w:rsid w:val="00D470E8"/>
    <w:rsid w:val="00D47597"/>
    <w:rsid w:val="00D50E07"/>
    <w:rsid w:val="00D51118"/>
    <w:rsid w:val="00D51F7B"/>
    <w:rsid w:val="00D52E71"/>
    <w:rsid w:val="00D5329D"/>
    <w:rsid w:val="00D53B09"/>
    <w:rsid w:val="00D53C07"/>
    <w:rsid w:val="00D559AA"/>
    <w:rsid w:val="00D5648D"/>
    <w:rsid w:val="00D568DE"/>
    <w:rsid w:val="00D578B3"/>
    <w:rsid w:val="00D60BDA"/>
    <w:rsid w:val="00D61FB0"/>
    <w:rsid w:val="00D633F7"/>
    <w:rsid w:val="00D64783"/>
    <w:rsid w:val="00D64D82"/>
    <w:rsid w:val="00D6518D"/>
    <w:rsid w:val="00D718C3"/>
    <w:rsid w:val="00D72D1E"/>
    <w:rsid w:val="00D75AA6"/>
    <w:rsid w:val="00D76B66"/>
    <w:rsid w:val="00D77447"/>
    <w:rsid w:val="00D77720"/>
    <w:rsid w:val="00D77EE4"/>
    <w:rsid w:val="00D8002D"/>
    <w:rsid w:val="00D803A2"/>
    <w:rsid w:val="00D8101D"/>
    <w:rsid w:val="00D81890"/>
    <w:rsid w:val="00D81F6B"/>
    <w:rsid w:val="00D82747"/>
    <w:rsid w:val="00D830CE"/>
    <w:rsid w:val="00D83D96"/>
    <w:rsid w:val="00D85F9F"/>
    <w:rsid w:val="00D86E3A"/>
    <w:rsid w:val="00D87B43"/>
    <w:rsid w:val="00D912EA"/>
    <w:rsid w:val="00D915A4"/>
    <w:rsid w:val="00D916A0"/>
    <w:rsid w:val="00D937B0"/>
    <w:rsid w:val="00D93EE5"/>
    <w:rsid w:val="00D940FF"/>
    <w:rsid w:val="00D94A43"/>
    <w:rsid w:val="00D955C3"/>
    <w:rsid w:val="00D957D0"/>
    <w:rsid w:val="00D95C39"/>
    <w:rsid w:val="00D96123"/>
    <w:rsid w:val="00D9725B"/>
    <w:rsid w:val="00DA0430"/>
    <w:rsid w:val="00DA1D98"/>
    <w:rsid w:val="00DA36D6"/>
    <w:rsid w:val="00DA4CB5"/>
    <w:rsid w:val="00DA590B"/>
    <w:rsid w:val="00DA61CC"/>
    <w:rsid w:val="00DA64CD"/>
    <w:rsid w:val="00DA6553"/>
    <w:rsid w:val="00DA69DD"/>
    <w:rsid w:val="00DA77DE"/>
    <w:rsid w:val="00DA7C52"/>
    <w:rsid w:val="00DA7E77"/>
    <w:rsid w:val="00DB1548"/>
    <w:rsid w:val="00DB2E17"/>
    <w:rsid w:val="00DB3976"/>
    <w:rsid w:val="00DB574D"/>
    <w:rsid w:val="00DB5DA6"/>
    <w:rsid w:val="00DB633A"/>
    <w:rsid w:val="00DB695E"/>
    <w:rsid w:val="00DB6CEA"/>
    <w:rsid w:val="00DC0CA5"/>
    <w:rsid w:val="00DC0D4D"/>
    <w:rsid w:val="00DC12E2"/>
    <w:rsid w:val="00DC1985"/>
    <w:rsid w:val="00DC3C1E"/>
    <w:rsid w:val="00DD14F8"/>
    <w:rsid w:val="00DD1FB8"/>
    <w:rsid w:val="00DD2A27"/>
    <w:rsid w:val="00DD3D7B"/>
    <w:rsid w:val="00DD3F6C"/>
    <w:rsid w:val="00DD4F3F"/>
    <w:rsid w:val="00DD50EE"/>
    <w:rsid w:val="00DD58AD"/>
    <w:rsid w:val="00DD5DC9"/>
    <w:rsid w:val="00DD6776"/>
    <w:rsid w:val="00DD7F96"/>
    <w:rsid w:val="00DE2922"/>
    <w:rsid w:val="00DE43E7"/>
    <w:rsid w:val="00DE48D6"/>
    <w:rsid w:val="00DE5106"/>
    <w:rsid w:val="00DE5BC6"/>
    <w:rsid w:val="00DE5F23"/>
    <w:rsid w:val="00DE60BA"/>
    <w:rsid w:val="00DE758A"/>
    <w:rsid w:val="00DF0FFF"/>
    <w:rsid w:val="00DF1091"/>
    <w:rsid w:val="00DF4621"/>
    <w:rsid w:val="00DF4BD5"/>
    <w:rsid w:val="00DF630A"/>
    <w:rsid w:val="00DF6F8B"/>
    <w:rsid w:val="00E000C6"/>
    <w:rsid w:val="00E000D4"/>
    <w:rsid w:val="00E008CE"/>
    <w:rsid w:val="00E013AB"/>
    <w:rsid w:val="00E01606"/>
    <w:rsid w:val="00E044D6"/>
    <w:rsid w:val="00E04E32"/>
    <w:rsid w:val="00E06100"/>
    <w:rsid w:val="00E1100A"/>
    <w:rsid w:val="00E11758"/>
    <w:rsid w:val="00E12176"/>
    <w:rsid w:val="00E12D61"/>
    <w:rsid w:val="00E1364E"/>
    <w:rsid w:val="00E140F4"/>
    <w:rsid w:val="00E14E57"/>
    <w:rsid w:val="00E16EBE"/>
    <w:rsid w:val="00E20459"/>
    <w:rsid w:val="00E232F3"/>
    <w:rsid w:val="00E3003C"/>
    <w:rsid w:val="00E31AA8"/>
    <w:rsid w:val="00E320A4"/>
    <w:rsid w:val="00E329A0"/>
    <w:rsid w:val="00E3308E"/>
    <w:rsid w:val="00E338DE"/>
    <w:rsid w:val="00E36C34"/>
    <w:rsid w:val="00E37011"/>
    <w:rsid w:val="00E376F7"/>
    <w:rsid w:val="00E421D2"/>
    <w:rsid w:val="00E43CC2"/>
    <w:rsid w:val="00E4405D"/>
    <w:rsid w:val="00E447D8"/>
    <w:rsid w:val="00E448B3"/>
    <w:rsid w:val="00E4587C"/>
    <w:rsid w:val="00E460A6"/>
    <w:rsid w:val="00E4625F"/>
    <w:rsid w:val="00E47817"/>
    <w:rsid w:val="00E47EE6"/>
    <w:rsid w:val="00E528CF"/>
    <w:rsid w:val="00E52BE1"/>
    <w:rsid w:val="00E52DE2"/>
    <w:rsid w:val="00E54D81"/>
    <w:rsid w:val="00E571C0"/>
    <w:rsid w:val="00E621E6"/>
    <w:rsid w:val="00E62F74"/>
    <w:rsid w:val="00E63124"/>
    <w:rsid w:val="00E648FC"/>
    <w:rsid w:val="00E64FCC"/>
    <w:rsid w:val="00E657C6"/>
    <w:rsid w:val="00E65ECF"/>
    <w:rsid w:val="00E668AB"/>
    <w:rsid w:val="00E669ED"/>
    <w:rsid w:val="00E66B57"/>
    <w:rsid w:val="00E71630"/>
    <w:rsid w:val="00E7297F"/>
    <w:rsid w:val="00E72D95"/>
    <w:rsid w:val="00E7327D"/>
    <w:rsid w:val="00E736C6"/>
    <w:rsid w:val="00E7520B"/>
    <w:rsid w:val="00E757D0"/>
    <w:rsid w:val="00E760AD"/>
    <w:rsid w:val="00E7636A"/>
    <w:rsid w:val="00E7654B"/>
    <w:rsid w:val="00E76617"/>
    <w:rsid w:val="00E802CE"/>
    <w:rsid w:val="00E81529"/>
    <w:rsid w:val="00E81D5A"/>
    <w:rsid w:val="00E8315E"/>
    <w:rsid w:val="00E845A3"/>
    <w:rsid w:val="00E8613B"/>
    <w:rsid w:val="00E8634B"/>
    <w:rsid w:val="00E86914"/>
    <w:rsid w:val="00E907FB"/>
    <w:rsid w:val="00E92198"/>
    <w:rsid w:val="00E92A84"/>
    <w:rsid w:val="00E938E0"/>
    <w:rsid w:val="00E93B50"/>
    <w:rsid w:val="00E94024"/>
    <w:rsid w:val="00E9510B"/>
    <w:rsid w:val="00E97527"/>
    <w:rsid w:val="00E9760B"/>
    <w:rsid w:val="00E97A28"/>
    <w:rsid w:val="00E97EE5"/>
    <w:rsid w:val="00EA00C2"/>
    <w:rsid w:val="00EA030B"/>
    <w:rsid w:val="00EA08E6"/>
    <w:rsid w:val="00EA129A"/>
    <w:rsid w:val="00EA12BC"/>
    <w:rsid w:val="00EA2526"/>
    <w:rsid w:val="00EA2B5F"/>
    <w:rsid w:val="00EA3C2D"/>
    <w:rsid w:val="00EA5E18"/>
    <w:rsid w:val="00EA727F"/>
    <w:rsid w:val="00EB07CB"/>
    <w:rsid w:val="00EB0988"/>
    <w:rsid w:val="00EB1908"/>
    <w:rsid w:val="00EB37E5"/>
    <w:rsid w:val="00EB3DB3"/>
    <w:rsid w:val="00EB4144"/>
    <w:rsid w:val="00EB6290"/>
    <w:rsid w:val="00EC1909"/>
    <w:rsid w:val="00EC1B84"/>
    <w:rsid w:val="00EC1D0D"/>
    <w:rsid w:val="00EC21FF"/>
    <w:rsid w:val="00EC2450"/>
    <w:rsid w:val="00EC314C"/>
    <w:rsid w:val="00EC3D4D"/>
    <w:rsid w:val="00EC5699"/>
    <w:rsid w:val="00EC60B9"/>
    <w:rsid w:val="00EC62DE"/>
    <w:rsid w:val="00EC78E8"/>
    <w:rsid w:val="00ED1885"/>
    <w:rsid w:val="00ED290C"/>
    <w:rsid w:val="00ED377D"/>
    <w:rsid w:val="00ED471D"/>
    <w:rsid w:val="00ED650D"/>
    <w:rsid w:val="00ED6773"/>
    <w:rsid w:val="00ED7AC4"/>
    <w:rsid w:val="00EE0A4B"/>
    <w:rsid w:val="00EE2345"/>
    <w:rsid w:val="00EE373F"/>
    <w:rsid w:val="00EE3B99"/>
    <w:rsid w:val="00EE3FCD"/>
    <w:rsid w:val="00EE49BC"/>
    <w:rsid w:val="00EE6623"/>
    <w:rsid w:val="00EE7F20"/>
    <w:rsid w:val="00EF00AE"/>
    <w:rsid w:val="00EF0664"/>
    <w:rsid w:val="00EF18E3"/>
    <w:rsid w:val="00EF2543"/>
    <w:rsid w:val="00EF421A"/>
    <w:rsid w:val="00EF43FB"/>
    <w:rsid w:val="00EF54B8"/>
    <w:rsid w:val="00EF5F45"/>
    <w:rsid w:val="00EF7652"/>
    <w:rsid w:val="00F01B70"/>
    <w:rsid w:val="00F01F3B"/>
    <w:rsid w:val="00F02DAD"/>
    <w:rsid w:val="00F033AA"/>
    <w:rsid w:val="00F0347B"/>
    <w:rsid w:val="00F03536"/>
    <w:rsid w:val="00F0374C"/>
    <w:rsid w:val="00F04DDB"/>
    <w:rsid w:val="00F06806"/>
    <w:rsid w:val="00F07262"/>
    <w:rsid w:val="00F104B4"/>
    <w:rsid w:val="00F10B3E"/>
    <w:rsid w:val="00F10D44"/>
    <w:rsid w:val="00F121D7"/>
    <w:rsid w:val="00F12B72"/>
    <w:rsid w:val="00F14517"/>
    <w:rsid w:val="00F14BB8"/>
    <w:rsid w:val="00F14E31"/>
    <w:rsid w:val="00F153FB"/>
    <w:rsid w:val="00F16CB2"/>
    <w:rsid w:val="00F17901"/>
    <w:rsid w:val="00F17DD0"/>
    <w:rsid w:val="00F20CD8"/>
    <w:rsid w:val="00F2193C"/>
    <w:rsid w:val="00F2251C"/>
    <w:rsid w:val="00F26261"/>
    <w:rsid w:val="00F26E33"/>
    <w:rsid w:val="00F26E82"/>
    <w:rsid w:val="00F27D06"/>
    <w:rsid w:val="00F30A2A"/>
    <w:rsid w:val="00F30A4F"/>
    <w:rsid w:val="00F33A5D"/>
    <w:rsid w:val="00F34958"/>
    <w:rsid w:val="00F36078"/>
    <w:rsid w:val="00F36E1C"/>
    <w:rsid w:val="00F3731C"/>
    <w:rsid w:val="00F4130B"/>
    <w:rsid w:val="00F41DF6"/>
    <w:rsid w:val="00F42C7C"/>
    <w:rsid w:val="00F4395F"/>
    <w:rsid w:val="00F442FB"/>
    <w:rsid w:val="00F44574"/>
    <w:rsid w:val="00F45DB1"/>
    <w:rsid w:val="00F50B05"/>
    <w:rsid w:val="00F519C2"/>
    <w:rsid w:val="00F53C09"/>
    <w:rsid w:val="00F559F3"/>
    <w:rsid w:val="00F56086"/>
    <w:rsid w:val="00F5609C"/>
    <w:rsid w:val="00F56B24"/>
    <w:rsid w:val="00F5792C"/>
    <w:rsid w:val="00F57E8C"/>
    <w:rsid w:val="00F604BB"/>
    <w:rsid w:val="00F6099F"/>
    <w:rsid w:val="00F60A62"/>
    <w:rsid w:val="00F60D21"/>
    <w:rsid w:val="00F62FCF"/>
    <w:rsid w:val="00F63AB8"/>
    <w:rsid w:val="00F63EAB"/>
    <w:rsid w:val="00F64CFF"/>
    <w:rsid w:val="00F651AE"/>
    <w:rsid w:val="00F665E6"/>
    <w:rsid w:val="00F66AA7"/>
    <w:rsid w:val="00F7133E"/>
    <w:rsid w:val="00F71F67"/>
    <w:rsid w:val="00F72673"/>
    <w:rsid w:val="00F72DDE"/>
    <w:rsid w:val="00F73E47"/>
    <w:rsid w:val="00F75AA7"/>
    <w:rsid w:val="00F75CD9"/>
    <w:rsid w:val="00F76006"/>
    <w:rsid w:val="00F76FBE"/>
    <w:rsid w:val="00F7707C"/>
    <w:rsid w:val="00F80E8F"/>
    <w:rsid w:val="00F81537"/>
    <w:rsid w:val="00F8170C"/>
    <w:rsid w:val="00F819A6"/>
    <w:rsid w:val="00F84E9C"/>
    <w:rsid w:val="00F85DB0"/>
    <w:rsid w:val="00F876BC"/>
    <w:rsid w:val="00F877EF"/>
    <w:rsid w:val="00F917CF"/>
    <w:rsid w:val="00F92996"/>
    <w:rsid w:val="00F93CB7"/>
    <w:rsid w:val="00F94118"/>
    <w:rsid w:val="00F94465"/>
    <w:rsid w:val="00F95190"/>
    <w:rsid w:val="00F95337"/>
    <w:rsid w:val="00F95E4D"/>
    <w:rsid w:val="00F96484"/>
    <w:rsid w:val="00F96A69"/>
    <w:rsid w:val="00F97670"/>
    <w:rsid w:val="00F97882"/>
    <w:rsid w:val="00FA03BC"/>
    <w:rsid w:val="00FA113F"/>
    <w:rsid w:val="00FA130A"/>
    <w:rsid w:val="00FA1B6A"/>
    <w:rsid w:val="00FA1C9A"/>
    <w:rsid w:val="00FA260F"/>
    <w:rsid w:val="00FA32B0"/>
    <w:rsid w:val="00FA454E"/>
    <w:rsid w:val="00FA4619"/>
    <w:rsid w:val="00FA4A4B"/>
    <w:rsid w:val="00FA5503"/>
    <w:rsid w:val="00FA64B7"/>
    <w:rsid w:val="00FA6B50"/>
    <w:rsid w:val="00FA7618"/>
    <w:rsid w:val="00FA7DD9"/>
    <w:rsid w:val="00FB0BEA"/>
    <w:rsid w:val="00FB14FF"/>
    <w:rsid w:val="00FB3874"/>
    <w:rsid w:val="00FB456D"/>
    <w:rsid w:val="00FB5C1B"/>
    <w:rsid w:val="00FB732C"/>
    <w:rsid w:val="00FB785E"/>
    <w:rsid w:val="00FC0AE6"/>
    <w:rsid w:val="00FC19E0"/>
    <w:rsid w:val="00FC3D5D"/>
    <w:rsid w:val="00FC456B"/>
    <w:rsid w:val="00FC50DC"/>
    <w:rsid w:val="00FC5BCE"/>
    <w:rsid w:val="00FC6080"/>
    <w:rsid w:val="00FC641F"/>
    <w:rsid w:val="00FC7720"/>
    <w:rsid w:val="00FD0E35"/>
    <w:rsid w:val="00FD2DEA"/>
    <w:rsid w:val="00FD30CC"/>
    <w:rsid w:val="00FD3D31"/>
    <w:rsid w:val="00FD3DD2"/>
    <w:rsid w:val="00FD5DA9"/>
    <w:rsid w:val="00FD5DFF"/>
    <w:rsid w:val="00FD6157"/>
    <w:rsid w:val="00FE0130"/>
    <w:rsid w:val="00FE081E"/>
    <w:rsid w:val="00FE1D06"/>
    <w:rsid w:val="00FE4010"/>
    <w:rsid w:val="00FF005B"/>
    <w:rsid w:val="00FF0A8D"/>
    <w:rsid w:val="00FF0AA2"/>
    <w:rsid w:val="00FF1064"/>
    <w:rsid w:val="00FF19C4"/>
    <w:rsid w:val="00FF253A"/>
    <w:rsid w:val="00FF28D5"/>
    <w:rsid w:val="00FF2DF8"/>
    <w:rsid w:val="00FF39DC"/>
    <w:rsid w:val="00FF41CA"/>
    <w:rsid w:val="00FF5362"/>
    <w:rsid w:val="00FF577C"/>
    <w:rsid w:val="00FF5C16"/>
    <w:rsid w:val="00FF5C6A"/>
    <w:rsid w:val="00FF6800"/>
    <w:rsid w:val="00FF6D87"/>
    <w:rsid w:val="00FF6E52"/>
    <w:rsid w:val="00F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3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E6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65A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DefaultParagraphFont"/>
    <w:uiPriority w:val="99"/>
    <w:rsid w:val="005E65AE"/>
    <w:rPr>
      <w:rFonts w:cs="Times New Roman"/>
    </w:rPr>
  </w:style>
  <w:style w:type="character" w:customStyle="1" w:styleId="nobr">
    <w:name w:val="nobr"/>
    <w:basedOn w:val="DefaultParagraphFont"/>
    <w:uiPriority w:val="99"/>
    <w:rsid w:val="005E65AE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5E65A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3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4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4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4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48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4867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34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801/a604dd29e5e18c22deccfd293e0af8e2abe70d83/" TargetMode="External"/><Relationship Id="rId13" Type="http://schemas.openxmlformats.org/officeDocument/2006/relationships/hyperlink" Target="http://www.consultant.ru/document/cons_doc_LAW_61801/315f051396c88f1e4f827ba3f2ae313d999a1873/" TargetMode="External"/><Relationship Id="rId18" Type="http://schemas.openxmlformats.org/officeDocument/2006/relationships/hyperlink" Target="http://www.consultant.ru/document/cons_doc_LAW_61801/7336c78762a98b5f4f698b8c3800dca1111acc16/" TargetMode="External"/><Relationship Id="rId26" Type="http://schemas.openxmlformats.org/officeDocument/2006/relationships/hyperlink" Target="http://www.consultant.ru/document/cons_doc_LAW_61801/1730099fc9b3091bf1ace8dd3e80e7bd1d02cf82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61801/3ec53031c47840d320df01e8cfd03c8090c7a3fb/" TargetMode="External"/><Relationship Id="rId34" Type="http://schemas.openxmlformats.org/officeDocument/2006/relationships/hyperlink" Target="http://www.consultant.ru/document/cons_doc_LAW_61801/26507eb1b9d56ed72f12e7c9f7df13e29b516ef3/" TargetMode="External"/><Relationship Id="rId7" Type="http://schemas.openxmlformats.org/officeDocument/2006/relationships/hyperlink" Target="http://www.consultant.ru/document/cons_doc_LAW_61801/d44bdb356e6a691d0c72fef05ed16f68af0af9eb/" TargetMode="External"/><Relationship Id="rId12" Type="http://schemas.openxmlformats.org/officeDocument/2006/relationships/hyperlink" Target="http://www.consultant.ru/document/cons_doc_LAW_61801/96fbc469f91f57235cc842a85e0516a99f23dc85/" TargetMode="External"/><Relationship Id="rId17" Type="http://schemas.openxmlformats.org/officeDocument/2006/relationships/hyperlink" Target="http://www.consultant.ru/document/cons_doc_LAW_61801/26edb2934b899bf9c74c3a8f7e574651c6565e6d/" TargetMode="External"/><Relationship Id="rId25" Type="http://schemas.openxmlformats.org/officeDocument/2006/relationships/hyperlink" Target="http://www.consultant.ru/document/cons_doc_LAW_61801/6e5393e540b36ceae1c79921be1b9e8e3fe0ec23/" TargetMode="External"/><Relationship Id="rId33" Type="http://schemas.openxmlformats.org/officeDocument/2006/relationships/hyperlink" Target="http://www.consultant.ru/document/cons_doc_LAW_61801/ac39e94238689d353ef880365b6b400140aa1d2d/" TargetMode="External"/><Relationship Id="rId38" Type="http://schemas.openxmlformats.org/officeDocument/2006/relationships/hyperlink" Target="http://www.consultant.ru/document/cons_doc_LAW_61801/ef9bf520d21be486bc22c54d1ebfe307039bad09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61801/6c94959bc017ac80140621762d2ac59f6006b08c/" TargetMode="External"/><Relationship Id="rId20" Type="http://schemas.openxmlformats.org/officeDocument/2006/relationships/hyperlink" Target="http://www.consultant.ru/document/cons_doc_LAW_61801/be83e944acb538254bfc9bf073ece847ea189143/" TargetMode="External"/><Relationship Id="rId29" Type="http://schemas.openxmlformats.org/officeDocument/2006/relationships/hyperlink" Target="http://www.consultant.ru/document/cons_doc_LAW_61801/ca9e5658710519f09ab2fdb8196fcb3eb024a05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01fbae25b3040955277cbd70aa1b907cceda878e/" TargetMode="External"/><Relationship Id="rId11" Type="http://schemas.openxmlformats.org/officeDocument/2006/relationships/hyperlink" Target="http://www.consultant.ru/document/cons_doc_LAW_61801/ad50342399399f64a9e2a928835579f227824068/" TargetMode="External"/><Relationship Id="rId24" Type="http://schemas.openxmlformats.org/officeDocument/2006/relationships/hyperlink" Target="http://www.consultant.ru/document/cons_doc_LAW_61801/22e884a41450dcb5cb62d956583ad32abe2bbbe9/" TargetMode="External"/><Relationship Id="rId32" Type="http://schemas.openxmlformats.org/officeDocument/2006/relationships/hyperlink" Target="http://www.consultant.ru/document/cons_doc_LAW_61801/d996966e22e1320c9de1ab82d9f6be12c3d9d765/" TargetMode="External"/><Relationship Id="rId37" Type="http://schemas.openxmlformats.org/officeDocument/2006/relationships/hyperlink" Target="http://www.consultant.ru/document/cons_doc_LAW_61801/274c97ce26b64a67f8fb95221026f1f183378a1d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consultant.ru/document/cons_doc_LAW_94223/56b4cd9aaade571424713c984587f440b64e1275/" TargetMode="External"/><Relationship Id="rId15" Type="http://schemas.openxmlformats.org/officeDocument/2006/relationships/hyperlink" Target="http://www.consultant.ru/document/cons_doc_LAW_61801/cd0d49f816bca2fb01994515ed3223a96dd38629/" TargetMode="External"/><Relationship Id="rId23" Type="http://schemas.openxmlformats.org/officeDocument/2006/relationships/hyperlink" Target="http://www.consultant.ru/document/cons_doc_LAW_61801/5656527e0713bf229a6932ac7084dec50d0ebe1f/" TargetMode="External"/><Relationship Id="rId28" Type="http://schemas.openxmlformats.org/officeDocument/2006/relationships/hyperlink" Target="http://www.consultant.ru/document/cons_doc_LAW_61801/eeeebe22bf738fd65bb66b95cc278911ae2525ee/" TargetMode="External"/><Relationship Id="rId36" Type="http://schemas.openxmlformats.org/officeDocument/2006/relationships/hyperlink" Target="http://www.consultant.ru/document/cons_doc_LAW_61801/efcbc87de1e20f51246e167cd97c60ccb29d5b76/" TargetMode="External"/><Relationship Id="rId10" Type="http://schemas.openxmlformats.org/officeDocument/2006/relationships/hyperlink" Target="http://www.consultant.ru/document/cons_doc_LAW_61801/f7d3d19cd4000213768cc540d4ccac95af093e82/" TargetMode="External"/><Relationship Id="rId19" Type="http://schemas.openxmlformats.org/officeDocument/2006/relationships/hyperlink" Target="http://www.consultant.ru/document/cons_doc_LAW_61801/e4ebbe1780de623c7cf32a59ca82a7bb523a25dd/" TargetMode="External"/><Relationship Id="rId31" Type="http://schemas.openxmlformats.org/officeDocument/2006/relationships/hyperlink" Target="http://www.consultant.ru/document/cons_doc_LAW_61801/d3fe43a7c415353b17faab255bc0de92bea127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1801/4f41fe599ce341751e4e34dc50a4b676674c1416/" TargetMode="External"/><Relationship Id="rId14" Type="http://schemas.openxmlformats.org/officeDocument/2006/relationships/hyperlink" Target="http://www.consultant.ru/document/cons_doc_LAW_61801/a15bab6050028753706f22c32fe60627a7be79f9/" TargetMode="External"/><Relationship Id="rId22" Type="http://schemas.openxmlformats.org/officeDocument/2006/relationships/hyperlink" Target="http://www.consultant.ru/document/cons_doc_LAW_61801/34585db685164ddd73440bf08348903bff6715aa/" TargetMode="External"/><Relationship Id="rId27" Type="http://schemas.openxmlformats.org/officeDocument/2006/relationships/hyperlink" Target="http://www.consultant.ru/document/cons_doc_LAW_61801/cbf4e15b7c330f9372e876cdf2bc928bad7950ef/" TargetMode="External"/><Relationship Id="rId30" Type="http://schemas.openxmlformats.org/officeDocument/2006/relationships/hyperlink" Target="http://www.consultant.ru/document/cons_doc_LAW_61801/7aeb0acd5aa76dbc888a07e52ca06a92568c6e96/" TargetMode="External"/><Relationship Id="rId35" Type="http://schemas.openxmlformats.org/officeDocument/2006/relationships/hyperlink" Target="http://www.consultant.ru/document/cons_doc_LAW_61801/853ee99f3d3cb58976d52af6eaaa92d7c5f0ec4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1007</Words>
  <Characters>5742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"О персональных данных" от 27</dc:title>
  <dc:subject/>
  <dc:creator>Home</dc:creator>
  <cp:keywords/>
  <dc:description/>
  <cp:lastModifiedBy>User</cp:lastModifiedBy>
  <cp:revision>2</cp:revision>
  <dcterms:created xsi:type="dcterms:W3CDTF">2022-09-18T09:40:00Z</dcterms:created>
  <dcterms:modified xsi:type="dcterms:W3CDTF">2022-09-18T09:40:00Z</dcterms:modified>
</cp:coreProperties>
</file>