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22" w:rsidRDefault="00830C22">
      <w:pPr>
        <w:pStyle w:val="BodyText"/>
        <w:ind w:left="4398"/>
        <w:rPr>
          <w:sz w:val="20"/>
        </w:rPr>
      </w:pPr>
    </w:p>
    <w:p w:rsidR="00830C22" w:rsidRDefault="00830C22">
      <w:pPr>
        <w:pStyle w:val="BodyText"/>
        <w:spacing w:before="4"/>
        <w:rPr>
          <w:sz w:val="15"/>
        </w:rPr>
      </w:pPr>
    </w:p>
    <w:p w:rsidR="00830C22" w:rsidRPr="00C90BDD" w:rsidRDefault="00830C22" w:rsidP="00C90BDD">
      <w:pPr>
        <w:ind w:left="904" w:right="914"/>
        <w:jc w:val="center"/>
        <w:rPr>
          <w:sz w:val="28"/>
        </w:rPr>
      </w:pPr>
      <w:r>
        <w:rPr>
          <w:sz w:val="28"/>
        </w:rPr>
        <w:t xml:space="preserve">  </w:t>
      </w:r>
      <w:r>
        <w:rPr>
          <w:b/>
          <w:bCs/>
          <w:sz w:val="28"/>
        </w:rPr>
        <w:t xml:space="preserve"> документы для реализации программы наставничества в МБОУ ООШ с.Ишля</w:t>
      </w:r>
    </w:p>
    <w:p w:rsidR="00830C22" w:rsidRDefault="00830C22">
      <w:pPr>
        <w:pStyle w:val="TOC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Оглавление</w:t>
      </w:r>
    </w:p>
    <w:p w:rsidR="00830C22" w:rsidRDefault="00830C22">
      <w:pPr>
        <w:pStyle w:val="TOC1"/>
        <w:tabs>
          <w:tab w:val="right" w:pos="9920"/>
        </w:tabs>
        <w:rPr>
          <w:rFonts w:ascii="Times New Roman" w:eastAsia="SimSun" w:hAnsi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fldChar w:fldCharType="begin"/>
      </w:r>
      <w:r>
        <w:rPr>
          <w:rFonts w:ascii="Times New Roman" w:hAnsi="Times New Roman"/>
          <w:b w:val="0"/>
          <w:bCs w:val="0"/>
          <w:sz w:val="28"/>
          <w:szCs w:val="28"/>
        </w:rPr>
        <w:instrText>TOC \o "1-3" \h \z \u</w:instrText>
      </w:r>
      <w:r>
        <w:rPr>
          <w:rFonts w:ascii="Times New Roman" w:hAnsi="Times New Roman"/>
          <w:b w:val="0"/>
          <w:bCs w:val="0"/>
          <w:sz w:val="28"/>
          <w:szCs w:val="28"/>
        </w:rPr>
        <w:fldChar w:fldCharType="separate"/>
      </w:r>
      <w:hyperlink w:anchor="_Toc53962404" w:history="1">
        <w:r>
          <w:rPr>
            <w:rStyle w:val="Hyperlink"/>
            <w:rFonts w:ascii="Times New Roman" w:hAnsi="Times New Roman"/>
            <w:b w:val="0"/>
            <w:bCs w:val="0"/>
            <w:sz w:val="28"/>
            <w:szCs w:val="28"/>
          </w:rPr>
          <w:t>Приказ о внедрении целевой модели наставничества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tab/>
          <w:t xml:space="preserve"> 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instrText xml:space="preserve"> PAGEREF _Toc53962404 \h </w:instrText>
        </w:r>
        <w:r w:rsidRPr="00D60E4C">
          <w:rPr>
            <w:rFonts w:ascii="Times New Roman" w:hAnsi="Times New Roman"/>
            <w:b w:val="0"/>
            <w:bCs w:val="0"/>
            <w:sz w:val="28"/>
            <w:szCs w:val="28"/>
          </w:rPr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bCs w:val="0"/>
            <w:noProof/>
            <w:sz w:val="28"/>
            <w:szCs w:val="28"/>
          </w:rPr>
          <w:t>3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end"/>
        </w:r>
      </w:hyperlink>
    </w:p>
    <w:p w:rsidR="00830C22" w:rsidRDefault="00830C22">
      <w:pPr>
        <w:pStyle w:val="TOC1"/>
        <w:tabs>
          <w:tab w:val="right" w:pos="9920"/>
        </w:tabs>
        <w:rPr>
          <w:rFonts w:ascii="Times New Roman" w:eastAsia="SimSun" w:hAnsi="Times New Roman"/>
          <w:b w:val="0"/>
          <w:bCs w:val="0"/>
          <w:sz w:val="28"/>
          <w:szCs w:val="28"/>
          <w:lang w:eastAsia="ru-RU"/>
        </w:rPr>
      </w:pPr>
      <w:hyperlink w:anchor="_Toc53962405" w:history="1">
        <w:r>
          <w:rPr>
            <w:rStyle w:val="Hyperlink"/>
            <w:rFonts w:ascii="Times New Roman" w:hAnsi="Times New Roman"/>
            <w:b w:val="0"/>
            <w:bCs w:val="0"/>
            <w:sz w:val="28"/>
            <w:szCs w:val="28"/>
          </w:rPr>
          <w:t>«Дорожная карта» реализации целевой модели наставничества в МБОУ ООШ с.Ишля на 2024год, 2022 – 2027учебный год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instrText xml:space="preserve"> PAGEREF _Toc53962405 \h </w:instrText>
        </w:r>
        <w:r w:rsidRPr="00D60E4C">
          <w:rPr>
            <w:rFonts w:ascii="Times New Roman" w:hAnsi="Times New Roman"/>
            <w:b w:val="0"/>
            <w:bCs w:val="0"/>
            <w:sz w:val="28"/>
            <w:szCs w:val="28"/>
          </w:rPr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bCs w:val="0"/>
            <w:noProof/>
            <w:sz w:val="28"/>
            <w:szCs w:val="28"/>
          </w:rPr>
          <w:t>4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end"/>
        </w:r>
      </w:hyperlink>
    </w:p>
    <w:p w:rsidR="00830C22" w:rsidRDefault="00830C22">
      <w:pPr>
        <w:pStyle w:val="TOC1"/>
        <w:tabs>
          <w:tab w:val="right" w:pos="9920"/>
        </w:tabs>
        <w:rPr>
          <w:rFonts w:ascii="Times New Roman" w:eastAsia="SimSun" w:hAnsi="Times New Roman"/>
          <w:b w:val="0"/>
          <w:bCs w:val="0"/>
          <w:sz w:val="28"/>
          <w:szCs w:val="28"/>
          <w:lang w:eastAsia="ru-RU"/>
        </w:rPr>
      </w:pPr>
      <w:hyperlink w:anchor="_Toc53962406" w:history="1">
        <w:r>
          <w:rPr>
            <w:rStyle w:val="Hyperlink"/>
            <w:rFonts w:ascii="Times New Roman" w:hAnsi="Times New Roman"/>
            <w:b w:val="0"/>
            <w:bCs w:val="0"/>
            <w:w w:val="105"/>
            <w:sz w:val="28"/>
            <w:szCs w:val="28"/>
          </w:rPr>
          <w:t>Положение о наставничестве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instrText xml:space="preserve"> PAGEREF _Toc53962406 \h </w:instrText>
        </w:r>
        <w:r w:rsidRPr="00D60E4C">
          <w:rPr>
            <w:rFonts w:ascii="Times New Roman" w:hAnsi="Times New Roman"/>
            <w:b w:val="0"/>
            <w:bCs w:val="0"/>
            <w:sz w:val="28"/>
            <w:szCs w:val="28"/>
          </w:rPr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bCs w:val="0"/>
            <w:noProof/>
            <w:sz w:val="28"/>
            <w:szCs w:val="28"/>
          </w:rPr>
          <w:t>10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end"/>
        </w:r>
      </w:hyperlink>
    </w:p>
    <w:p w:rsidR="00830C22" w:rsidRDefault="00830C22">
      <w:pPr>
        <w:pStyle w:val="TOC1"/>
        <w:tabs>
          <w:tab w:val="right" w:pos="9920"/>
        </w:tabs>
        <w:rPr>
          <w:rFonts w:ascii="Times New Roman" w:eastAsia="SimSun" w:hAnsi="Times New Roman"/>
          <w:b w:val="0"/>
          <w:bCs w:val="0"/>
          <w:sz w:val="28"/>
          <w:szCs w:val="28"/>
          <w:lang w:eastAsia="ru-RU"/>
        </w:rPr>
      </w:pPr>
      <w:hyperlink w:anchor="_Toc53962414" w:history="1">
        <w:r>
          <w:rPr>
            <w:rStyle w:val="Hyperlink"/>
            <w:rFonts w:ascii="Times New Roman" w:hAnsi="Times New Roman"/>
            <w:b w:val="0"/>
            <w:bCs w:val="0"/>
            <w:sz w:val="28"/>
            <w:szCs w:val="28"/>
          </w:rPr>
          <w:t>Программа целевой модели наставничества.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instrText xml:space="preserve"> PAGEREF _Toc53962414 \h </w:instrText>
        </w:r>
        <w:r w:rsidRPr="00D60E4C">
          <w:rPr>
            <w:rFonts w:ascii="Times New Roman" w:hAnsi="Times New Roman"/>
            <w:b w:val="0"/>
            <w:bCs w:val="0"/>
            <w:sz w:val="28"/>
            <w:szCs w:val="28"/>
          </w:rPr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bCs w:val="0"/>
            <w:noProof/>
            <w:sz w:val="28"/>
            <w:szCs w:val="28"/>
          </w:rPr>
          <w:t>15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end"/>
        </w:r>
      </w:hyperlink>
    </w:p>
    <w:p w:rsidR="00830C22" w:rsidRDefault="00830C22">
      <w:pPr>
        <w:pStyle w:val="TOC1"/>
        <w:tabs>
          <w:tab w:val="right" w:pos="9920"/>
        </w:tabs>
        <w:rPr>
          <w:rFonts w:ascii="Times New Roman" w:eastAsia="SimSun" w:hAnsi="Times New Roman"/>
          <w:b w:val="0"/>
          <w:bCs w:val="0"/>
          <w:sz w:val="28"/>
          <w:szCs w:val="28"/>
          <w:lang w:eastAsia="ru-RU"/>
        </w:rPr>
      </w:pPr>
      <w:hyperlink w:anchor="_Toc53962458" w:history="1">
        <w:r>
          <w:rPr>
            <w:rStyle w:val="Hyperlink"/>
            <w:rFonts w:ascii="Times New Roman" w:hAnsi="Times New Roman"/>
            <w:b w:val="0"/>
            <w:bCs w:val="0"/>
            <w:sz w:val="28"/>
            <w:szCs w:val="28"/>
          </w:rPr>
          <w:t>Приказ о назначении наставников и формировании наставнических пар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instrText xml:space="preserve"> PAGEREF _Toc53962458 \h </w:instrText>
        </w:r>
        <w:r w:rsidRPr="00D60E4C">
          <w:rPr>
            <w:rFonts w:ascii="Times New Roman" w:hAnsi="Times New Roman"/>
            <w:b w:val="0"/>
            <w:bCs w:val="0"/>
            <w:sz w:val="28"/>
            <w:szCs w:val="28"/>
          </w:rPr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bCs w:val="0"/>
            <w:noProof/>
            <w:sz w:val="28"/>
            <w:szCs w:val="28"/>
          </w:rPr>
          <w:t>39</w:t>
        </w:r>
        <w:r>
          <w:rPr>
            <w:rFonts w:ascii="Times New Roman" w:hAnsi="Times New Roman"/>
            <w:b w:val="0"/>
            <w:bCs w:val="0"/>
            <w:sz w:val="28"/>
            <w:szCs w:val="28"/>
          </w:rPr>
          <w:fldChar w:fldCharType="end"/>
        </w:r>
      </w:hyperlink>
    </w:p>
    <w:p w:rsidR="00830C22" w:rsidRDefault="00830C22">
      <w:r>
        <w:rPr>
          <w:b/>
          <w:bCs/>
          <w:sz w:val="28"/>
          <w:szCs w:val="28"/>
        </w:rPr>
        <w:fldChar w:fldCharType="end"/>
      </w: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ind w:left="904" w:right="914"/>
        <w:jc w:val="center"/>
        <w:rPr>
          <w:sz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Heading1"/>
        <w:rPr>
          <w:rStyle w:val="Emphasis"/>
          <w:sz w:val="28"/>
          <w:szCs w:val="28"/>
        </w:rPr>
      </w:pPr>
    </w:p>
    <w:p w:rsidR="00830C22" w:rsidRDefault="00830C22">
      <w:pPr>
        <w:pStyle w:val="BodyText"/>
        <w:spacing w:before="1"/>
        <w:rPr>
          <w:sz w:val="13"/>
        </w:rPr>
      </w:pPr>
    </w:p>
    <w:p w:rsidR="00830C22" w:rsidRDefault="00830C22">
      <w:pPr>
        <w:pStyle w:val="BodyText"/>
        <w:spacing w:before="1"/>
        <w:rPr>
          <w:sz w:val="13"/>
        </w:rPr>
      </w:pP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Муниципальное бюджетное общеобразовательное  учреждение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основная общеобразовательная школа с.Ишля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муниципального района Белорецкий район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Республики Башкортостан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453540, </w:t>
      </w: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РБ, Белорецкий район, с. Ишля, ул. Школьная, д. 2</w:t>
      </w:r>
    </w:p>
    <w:p w:rsidR="00830C22" w:rsidRDefault="00830C22">
      <w:pPr>
        <w:jc w:val="center"/>
        <w:rPr>
          <w:sz w:val="32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ИНН 0211004854      КПП 025601001                 Телефон: 7(34792) 7-36-37</w:t>
      </w:r>
    </w:p>
    <w:p w:rsidR="00830C22" w:rsidRDefault="00830C22">
      <w:pPr>
        <w:spacing w:before="89"/>
        <w:ind w:left="904" w:right="914"/>
        <w:jc w:val="center"/>
        <w:rPr>
          <w:sz w:val="28"/>
        </w:rPr>
      </w:pPr>
    </w:p>
    <w:p w:rsidR="00830C22" w:rsidRDefault="00830C22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:rsidR="00830C22" w:rsidRDefault="00830C22">
      <w:pPr>
        <w:pStyle w:val="BodyText"/>
      </w:pPr>
    </w:p>
    <w:p w:rsidR="00830C22" w:rsidRDefault="00830C22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 31.08.2024</w:t>
      </w:r>
      <w:r>
        <w:rPr>
          <w:sz w:val="28"/>
        </w:rPr>
        <w:tab/>
        <w:t>№116</w:t>
      </w:r>
    </w:p>
    <w:p w:rsidR="00830C22" w:rsidRDefault="00830C22">
      <w:pPr>
        <w:pStyle w:val="BodyText"/>
        <w:rPr>
          <w:sz w:val="28"/>
        </w:rPr>
      </w:pPr>
    </w:p>
    <w:p w:rsidR="00830C22" w:rsidRDefault="00830C22">
      <w:pPr>
        <w:ind w:left="138"/>
        <w:rPr>
          <w:b/>
          <w:bCs/>
          <w:sz w:val="28"/>
        </w:rPr>
      </w:pPr>
      <w:r>
        <w:rPr>
          <w:b/>
          <w:bCs/>
          <w:sz w:val="28"/>
        </w:rPr>
        <w:t>О внедрении целевой модели наставничества</w:t>
      </w:r>
    </w:p>
    <w:p w:rsidR="00830C22" w:rsidRDefault="00830C22">
      <w:pPr>
        <w:pStyle w:val="BodyText"/>
        <w:spacing w:before="1"/>
        <w:rPr>
          <w:sz w:val="28"/>
        </w:rPr>
      </w:pPr>
    </w:p>
    <w:p w:rsidR="00830C22" w:rsidRDefault="00830C22">
      <w:pPr>
        <w:ind w:left="138" w:right="145"/>
        <w:jc w:val="both"/>
        <w:rPr>
          <w:sz w:val="28"/>
        </w:rPr>
      </w:pPr>
      <w:r>
        <w:rPr>
          <w:sz w:val="28"/>
        </w:rPr>
        <w:t>На основании Распоряжения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:rsidR="00830C22" w:rsidRDefault="00830C22">
      <w:pPr>
        <w:pStyle w:val="BodyText"/>
        <w:spacing w:before="10"/>
        <w:rPr>
          <w:sz w:val="27"/>
        </w:rPr>
      </w:pPr>
    </w:p>
    <w:p w:rsidR="00830C22" w:rsidRDefault="00830C22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:rsidR="00830C22" w:rsidRDefault="00830C22">
      <w:pPr>
        <w:pStyle w:val="ListParagraph"/>
        <w:numPr>
          <w:ilvl w:val="0"/>
          <w:numId w:val="1"/>
        </w:numPr>
        <w:tabs>
          <w:tab w:val="left" w:pos="847"/>
        </w:tabs>
        <w:spacing w:before="2" w:line="322" w:lineRule="exact"/>
        <w:rPr>
          <w:sz w:val="28"/>
        </w:rPr>
      </w:pPr>
      <w:r>
        <w:rPr>
          <w:sz w:val="28"/>
        </w:rPr>
        <w:t>Внедрить в МБОУ ООШ с.Ишля целевую 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наставничества.</w:t>
      </w:r>
    </w:p>
    <w:p w:rsidR="00830C22" w:rsidRDefault="00830C22">
      <w:pPr>
        <w:pStyle w:val="ListParagraph"/>
        <w:numPr>
          <w:ilvl w:val="0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 Мухамадееву Т.А. педагога -библиотекаря 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>.</w:t>
      </w:r>
    </w:p>
    <w:p w:rsidR="00830C22" w:rsidRDefault="00830C22">
      <w:pPr>
        <w:pStyle w:val="ListParagraph"/>
        <w:numPr>
          <w:ilvl w:val="0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 (кураторами)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>наставничества Зиброву Л.И.</w:t>
      </w:r>
      <w:r>
        <w:rPr>
          <w:sz w:val="28"/>
        </w:rPr>
        <w:t xml:space="preserve"> .</w:t>
      </w:r>
    </w:p>
    <w:p w:rsidR="00830C22" w:rsidRDefault="00830C22">
      <w:pPr>
        <w:pStyle w:val="ListParagraph"/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830C22" w:rsidRDefault="00830C22">
      <w:pPr>
        <w:pStyle w:val="ListParagraph"/>
        <w:numPr>
          <w:ilvl w:val="0"/>
          <w:numId w:val="1"/>
        </w:numPr>
        <w:tabs>
          <w:tab w:val="left" w:pos="847"/>
        </w:tabs>
        <w:spacing w:line="321" w:lineRule="exact"/>
        <w:ind w:hanging="349"/>
        <w:rPr>
          <w:sz w:val="28"/>
        </w:rPr>
      </w:pPr>
      <w:r>
        <w:rPr>
          <w:sz w:val="28"/>
        </w:rPr>
        <w:t>Утвердить:</w:t>
      </w:r>
    </w:p>
    <w:p w:rsidR="00830C22" w:rsidRDefault="00830C22">
      <w:pPr>
        <w:pStyle w:val="ListParagraph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«дорожную карту» реализации целевой модели наставничества в МБОУ ООШ с.Ишля  на 2024 год, 2022 – 2027 учебный год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:rsidR="00830C22" w:rsidRDefault="00830C22">
      <w:pPr>
        <w:pStyle w:val="ListParagraph"/>
        <w:numPr>
          <w:ilvl w:val="1"/>
          <w:numId w:val="1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>Положение о наставничестве в МБОУ ООШ с.Ишля на 2022- 2027 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:rsidR="00830C22" w:rsidRDefault="00830C22">
      <w:pPr>
        <w:pStyle w:val="ListParagraph"/>
        <w:numPr>
          <w:ilvl w:val="1"/>
          <w:numId w:val="1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 модели наставничества в МБОУ ООШ с.Ишля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:rsidR="00830C22" w:rsidRDefault="00830C22">
      <w:pPr>
        <w:pStyle w:val="ListParagraph"/>
        <w:numPr>
          <w:ilvl w:val="0"/>
          <w:numId w:val="1"/>
        </w:numPr>
        <w:tabs>
          <w:tab w:val="left" w:pos="847"/>
        </w:tabs>
        <w:ind w:left="858" w:right="140" w:hanging="437"/>
        <w:jc w:val="both"/>
        <w:rPr>
          <w:sz w:val="28"/>
        </w:rPr>
      </w:pPr>
      <w:r>
        <w:rPr>
          <w:sz w:val="28"/>
        </w:rPr>
        <w:t>Контроль за исполнением настоящего приказа возложить на Елисееву О.Н., директора.</w:t>
      </w:r>
    </w:p>
    <w:p w:rsidR="00830C22" w:rsidRDefault="00830C22">
      <w:pPr>
        <w:pStyle w:val="BodyText"/>
        <w:rPr>
          <w:sz w:val="28"/>
        </w:rPr>
      </w:pPr>
    </w:p>
    <w:p w:rsidR="00830C22" w:rsidRDefault="00830C22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  <w:t>____________</w:t>
      </w:r>
    </w:p>
    <w:p w:rsidR="00830C22" w:rsidRDefault="00830C22">
      <w:pPr>
        <w:rPr>
          <w:sz w:val="20"/>
        </w:rPr>
        <w:sectPr w:rsidR="00830C22">
          <w:footerReference w:type="even" r:id="rId7"/>
          <w:footerReference w:type="default" r:id="rId8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:rsidR="00830C22" w:rsidRDefault="00830C22">
      <w:pPr>
        <w:pStyle w:val="BodyText"/>
        <w:spacing w:before="7"/>
        <w:rPr>
          <w:sz w:val="18"/>
        </w:rPr>
      </w:pPr>
    </w:p>
    <w:p w:rsidR="00830C22" w:rsidRDefault="00830C22">
      <w:pPr>
        <w:pStyle w:val="BodyText"/>
        <w:spacing w:before="9"/>
        <w:rPr>
          <w:sz w:val="20"/>
        </w:rPr>
      </w:pPr>
    </w:p>
    <w:p w:rsidR="00830C22" w:rsidRDefault="00830C22">
      <w:pPr>
        <w:pStyle w:val="Heading1"/>
      </w:pPr>
      <w:bookmarkStart w:id="0" w:name="_Toc53962405"/>
      <w:r>
        <w:t>«Дорожная карта» реализации целевой модели наставничества в МБОУ ООШ с. на 2024год, 2022 – 2027 учебный год</w:t>
      </w:r>
      <w:bookmarkEnd w:id="0"/>
    </w:p>
    <w:p w:rsidR="00830C22" w:rsidRDefault="00830C22">
      <w:pPr>
        <w:pStyle w:val="Body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6"/>
        <w:gridCol w:w="2011"/>
        <w:gridCol w:w="2275"/>
        <w:gridCol w:w="5731"/>
        <w:gridCol w:w="1906"/>
        <w:gridCol w:w="2443"/>
      </w:tblGrid>
      <w:tr w:rsidR="00830C22" w:rsidTr="001E0E7E">
        <w:trPr>
          <w:trHeight w:val="554"/>
        </w:trPr>
        <w:tc>
          <w:tcPr>
            <w:tcW w:w="446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rPr>
                <w:sz w:val="24"/>
              </w:rPr>
            </w:pPr>
            <w:r w:rsidRPr="001E0E7E"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Наименование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1E0E7E"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1E0E7E"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Ответственные</w:t>
            </w:r>
          </w:p>
        </w:tc>
      </w:tr>
      <w:tr w:rsidR="00830C22" w:rsidTr="001E0E7E">
        <w:trPr>
          <w:trHeight w:val="4140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 w:right="291"/>
              <w:rPr>
                <w:sz w:val="24"/>
              </w:rPr>
            </w:pPr>
            <w:r w:rsidRPr="001E0E7E"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right="523"/>
              <w:rPr>
                <w:sz w:val="24"/>
              </w:rPr>
            </w:pPr>
            <w:r w:rsidRPr="001E0E7E"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1E0E7E">
              <w:rPr>
                <w:spacing w:val="-3"/>
                <w:sz w:val="24"/>
              </w:rPr>
              <w:t xml:space="preserve">«Об </w:t>
            </w:r>
            <w:r w:rsidRPr="001E0E7E">
              <w:rPr>
                <w:sz w:val="24"/>
              </w:rPr>
              <w:t>утверждении методологии (целевой) модели наставничества обучающихся для</w:t>
            </w:r>
            <w:r w:rsidRPr="001E0E7E">
              <w:rPr>
                <w:sz w:val="24"/>
              </w:rPr>
              <w:tab/>
              <w:t>организаций,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осуществляющих </w:t>
            </w:r>
            <w:r w:rsidRPr="001E0E7E">
              <w:rPr>
                <w:sz w:val="24"/>
              </w:rPr>
              <w:t>образовательную</w:t>
            </w:r>
            <w:r w:rsidRPr="001E0E7E">
              <w:rPr>
                <w:sz w:val="24"/>
              </w:rPr>
              <w:tab/>
              <w:t>деятельность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7"/>
                <w:sz w:val="24"/>
              </w:rPr>
              <w:t xml:space="preserve">по </w:t>
            </w:r>
            <w:r w:rsidRPr="001E0E7E">
              <w:rPr>
                <w:sz w:val="24"/>
              </w:rPr>
              <w:t>общеобразовательным,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дополнительным </w:t>
            </w:r>
            <w:r w:rsidRPr="001E0E7E"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1E0E7E">
              <w:rPr>
                <w:spacing w:val="-6"/>
                <w:sz w:val="24"/>
              </w:rPr>
              <w:t xml:space="preserve"> </w:t>
            </w:r>
            <w:r w:rsidRPr="001E0E7E">
              <w:rPr>
                <w:sz w:val="24"/>
              </w:rPr>
              <w:t>обучающимися».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Подготовка системных папок по проблеме наставничества.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 w:rsidRPr="001E0E7E">
              <w:rPr>
                <w:sz w:val="24"/>
              </w:rPr>
              <w:t>Ознакомление с шаблонами документов для реализации целевой</w:t>
            </w:r>
            <w:r w:rsidRPr="001E0E7E">
              <w:rPr>
                <w:spacing w:val="-3"/>
                <w:sz w:val="24"/>
              </w:rPr>
              <w:t xml:space="preserve"> </w:t>
            </w:r>
            <w:r w:rsidRPr="001E0E7E"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608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533"/>
              <w:rPr>
                <w:sz w:val="24"/>
              </w:rPr>
            </w:pPr>
            <w:r w:rsidRPr="001E0E7E">
              <w:rPr>
                <w:sz w:val="24"/>
              </w:rPr>
              <w:t>Елисеева О.Н.</w:t>
            </w:r>
          </w:p>
        </w:tc>
      </w:tr>
      <w:tr w:rsidR="00830C22" w:rsidTr="001E0E7E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right="86"/>
              <w:rPr>
                <w:sz w:val="24"/>
              </w:rPr>
            </w:pPr>
            <w:r w:rsidRPr="001E0E7E"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 w:rsidRPr="001E0E7E">
              <w:rPr>
                <w:sz w:val="24"/>
              </w:rPr>
              <w:t>Издание приказа «Внедрение целевой</w:t>
            </w:r>
            <w:r w:rsidRPr="001E0E7E">
              <w:rPr>
                <w:spacing w:val="-20"/>
                <w:sz w:val="24"/>
              </w:rPr>
              <w:t xml:space="preserve"> </w:t>
            </w:r>
            <w:r w:rsidRPr="001E0E7E">
              <w:rPr>
                <w:sz w:val="24"/>
              </w:rPr>
              <w:t>модели наставничества в МБОУ ООШ с.Ишля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 w:rsidRPr="001E0E7E">
              <w:rPr>
                <w:sz w:val="24"/>
              </w:rPr>
              <w:t>Разработка и утверждение Положения о наставничестве в МБОУ ООШ с.Ишля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 w:rsidRPr="001E0E7E">
              <w:rPr>
                <w:sz w:val="24"/>
              </w:rPr>
              <w:t>Разработка и утверждение Целевой</w:t>
            </w:r>
            <w:r w:rsidRPr="001E0E7E">
              <w:rPr>
                <w:spacing w:val="-15"/>
                <w:sz w:val="24"/>
              </w:rPr>
              <w:t xml:space="preserve"> </w:t>
            </w:r>
            <w:r w:rsidRPr="001E0E7E">
              <w:rPr>
                <w:sz w:val="24"/>
              </w:rPr>
              <w:t>модели наставничества в МБОУ ООШ с.Ишля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 w:rsidRPr="001E0E7E">
              <w:rPr>
                <w:sz w:val="24"/>
              </w:rPr>
              <w:t>Разработка и утверждение «дорожной карты» внедрения системы наставничества в _______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 w:rsidRPr="001E0E7E">
              <w:rPr>
                <w:sz w:val="24"/>
              </w:rPr>
              <w:t>Назначение координатора и кураторов внедрения Целевой модели наставничества МБОУ ООШ с.Ишля</w:t>
            </w:r>
            <w:r w:rsidRPr="001E0E7E">
              <w:rPr>
                <w:spacing w:val="22"/>
                <w:sz w:val="24"/>
              </w:rPr>
              <w:t xml:space="preserve"> </w:t>
            </w:r>
            <w:r w:rsidRPr="001E0E7E">
              <w:rPr>
                <w:sz w:val="24"/>
              </w:rPr>
              <w:t>(издание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608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533"/>
              <w:rPr>
                <w:sz w:val="24"/>
              </w:rPr>
            </w:pPr>
            <w:r w:rsidRPr="001E0E7E">
              <w:rPr>
                <w:sz w:val="24"/>
              </w:rPr>
              <w:t>Елисеева О.Н.</w:t>
            </w:r>
          </w:p>
        </w:tc>
      </w:tr>
    </w:tbl>
    <w:p w:rsidR="00830C22" w:rsidRDefault="00830C22">
      <w:pPr>
        <w:rPr>
          <w:sz w:val="24"/>
        </w:rPr>
        <w:sectPr w:rsidR="00830C22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30C22" w:rsidRDefault="00830C22">
      <w:pPr>
        <w:pStyle w:val="BodyText"/>
        <w:spacing w:before="1" w:after="1"/>
        <w:rPr>
          <w:b/>
          <w:sz w:val="2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6"/>
        <w:gridCol w:w="2011"/>
        <w:gridCol w:w="2275"/>
        <w:gridCol w:w="5731"/>
        <w:gridCol w:w="1906"/>
        <w:gridCol w:w="2443"/>
      </w:tblGrid>
      <w:tr w:rsidR="00830C22" w:rsidTr="001E0E7E">
        <w:trPr>
          <w:trHeight w:val="983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 w:rsidRPr="001E0E7E"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30C22" w:rsidTr="001E0E7E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 w:right="523"/>
              <w:rPr>
                <w:sz w:val="24"/>
              </w:rPr>
            </w:pPr>
            <w:r w:rsidRPr="001E0E7E"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608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1016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 w:rsidRPr="001E0E7E">
              <w:rPr>
                <w:spacing w:val="52"/>
                <w:sz w:val="24"/>
              </w:rPr>
              <w:t xml:space="preserve"> </w:t>
            </w:r>
            <w:r w:rsidRPr="001E0E7E">
              <w:rPr>
                <w:sz w:val="24"/>
              </w:rPr>
              <w:t>программ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 w:rsidRPr="001E0E7E"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533"/>
              <w:rPr>
                <w:sz w:val="24"/>
              </w:rPr>
            </w:pPr>
            <w:r w:rsidRPr="001E0E7E">
              <w:rPr>
                <w:sz w:val="24"/>
              </w:rPr>
              <w:t>Елисеева О.Н.</w:t>
            </w:r>
          </w:p>
        </w:tc>
      </w:tr>
      <w:tr w:rsidR="00830C22" w:rsidTr="001E0E7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2"/>
              </w:numPr>
              <w:ind w:right="96"/>
              <w:rPr>
                <w:sz w:val="24"/>
              </w:rPr>
            </w:pPr>
            <w:r w:rsidRPr="001E0E7E"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:rsidR="00830C22" w:rsidRPr="001E0E7E" w:rsidRDefault="00830C22" w:rsidP="001E0E7E">
            <w:pPr>
              <w:pStyle w:val="TableParagraph"/>
              <w:ind w:left="469" w:right="96"/>
              <w:jc w:val="both"/>
              <w:rPr>
                <w:sz w:val="24"/>
              </w:rPr>
            </w:pPr>
            <w:r w:rsidRPr="001E0E7E">
              <w:rPr>
                <w:sz w:val="24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112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right="336"/>
              <w:rPr>
                <w:sz w:val="24"/>
              </w:rPr>
            </w:pPr>
            <w:r w:rsidRPr="001E0E7E">
              <w:rPr>
                <w:sz w:val="24"/>
              </w:rPr>
              <w:t>Информирование родителей,</w:t>
            </w:r>
          </w:p>
          <w:p w:rsidR="00830C22" w:rsidRPr="001E0E7E" w:rsidRDefault="00830C22" w:rsidP="001E0E7E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 w:rsidRPr="001E0E7E"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Проведение педагогического</w:t>
            </w:r>
            <w:r w:rsidRPr="001E0E7E">
              <w:rPr>
                <w:spacing w:val="-16"/>
                <w:sz w:val="24"/>
              </w:rPr>
              <w:t xml:space="preserve"> </w:t>
            </w:r>
            <w:r w:rsidRPr="001E0E7E">
              <w:rPr>
                <w:sz w:val="24"/>
              </w:rPr>
              <w:t>совета.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Проведение родительских</w:t>
            </w:r>
            <w:r w:rsidRPr="001E0E7E">
              <w:rPr>
                <w:spacing w:val="-9"/>
                <w:sz w:val="24"/>
              </w:rPr>
              <w:t xml:space="preserve"> </w:t>
            </w:r>
            <w:r w:rsidRPr="001E0E7E">
              <w:rPr>
                <w:sz w:val="24"/>
              </w:rPr>
              <w:t>собраний.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Проведение ученической</w:t>
            </w:r>
            <w:r w:rsidRPr="001E0E7E">
              <w:rPr>
                <w:spacing w:val="1"/>
                <w:sz w:val="24"/>
              </w:rPr>
              <w:t xml:space="preserve"> </w:t>
            </w:r>
            <w:r w:rsidRPr="001E0E7E">
              <w:rPr>
                <w:sz w:val="24"/>
              </w:rPr>
              <w:t>конференции.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Проведение классных</w:t>
            </w:r>
            <w:r w:rsidRPr="001E0E7E">
              <w:rPr>
                <w:spacing w:val="-1"/>
                <w:sz w:val="24"/>
              </w:rPr>
              <w:t xml:space="preserve"> </w:t>
            </w:r>
            <w:r w:rsidRPr="001E0E7E">
              <w:rPr>
                <w:sz w:val="24"/>
              </w:rPr>
              <w:t>часов.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Информирование на сайте</w:t>
            </w:r>
            <w:r w:rsidRPr="001E0E7E">
              <w:rPr>
                <w:spacing w:val="-7"/>
                <w:sz w:val="24"/>
              </w:rPr>
              <w:t xml:space="preserve"> </w:t>
            </w:r>
            <w:r w:rsidRPr="001E0E7E">
              <w:rPr>
                <w:sz w:val="24"/>
              </w:rPr>
              <w:t>школы.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Информирование внешней</w:t>
            </w:r>
            <w:r w:rsidRPr="001E0E7E">
              <w:rPr>
                <w:spacing w:val="-9"/>
                <w:sz w:val="24"/>
              </w:rPr>
              <w:t xml:space="preserve"> </w:t>
            </w:r>
            <w:r w:rsidRPr="001E0E7E">
              <w:rPr>
                <w:sz w:val="24"/>
              </w:rPr>
              <w:t>среды.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830C22" w:rsidRPr="001E0E7E" w:rsidRDefault="00830C22" w:rsidP="001E0E7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 w:rsidRPr="001E0E7E"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right="112"/>
              <w:rPr>
                <w:sz w:val="24"/>
              </w:rPr>
            </w:pPr>
            <w:r w:rsidRPr="001E0E7E">
              <w:rPr>
                <w:sz w:val="24"/>
              </w:rPr>
              <w:t>В течении года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526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2760"/>
        </w:trPr>
        <w:tc>
          <w:tcPr>
            <w:tcW w:w="446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830C22" w:rsidRPr="001E0E7E" w:rsidRDefault="00830C22" w:rsidP="001E0E7E">
            <w:pPr>
              <w:pStyle w:val="TableParagraph"/>
              <w:ind w:left="108" w:right="339"/>
              <w:rPr>
                <w:sz w:val="24"/>
              </w:rPr>
            </w:pPr>
            <w:r w:rsidRPr="001E0E7E"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firstLine="60"/>
              <w:rPr>
                <w:sz w:val="24"/>
              </w:rPr>
            </w:pPr>
            <w:r w:rsidRPr="001E0E7E"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Проведение</w:t>
            </w:r>
            <w:r w:rsidRPr="001E0E7E">
              <w:rPr>
                <w:sz w:val="24"/>
              </w:rPr>
              <w:tab/>
              <w:t>анкетирования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среди </w:t>
            </w:r>
            <w:r w:rsidRPr="001E0E7E">
              <w:rPr>
                <w:sz w:val="24"/>
              </w:rPr>
              <w:t>обучающихся/педагогов желающих принять участие в программе</w:t>
            </w:r>
            <w:r w:rsidRPr="001E0E7E">
              <w:rPr>
                <w:spacing w:val="-5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наставничества.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 w:rsidRPr="001E0E7E"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несовершеннолетних </w:t>
            </w:r>
            <w:r w:rsidRPr="001E0E7E">
              <w:rPr>
                <w:sz w:val="24"/>
              </w:rPr>
              <w:t>наставляемых.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 w:rsidRPr="001E0E7E"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 w:rsidRPr="001E0E7E">
              <w:rPr>
                <w:spacing w:val="46"/>
                <w:sz w:val="24"/>
              </w:rPr>
              <w:t xml:space="preserve"> </w:t>
            </w:r>
            <w:r w:rsidRPr="001E0E7E"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112"/>
              <w:rPr>
                <w:sz w:val="24"/>
              </w:rPr>
            </w:pPr>
            <w:r w:rsidRPr="001E0E7E">
              <w:rPr>
                <w:sz w:val="24"/>
              </w:rPr>
              <w:t>В течении года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1016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</w:tbl>
    <w:p w:rsidR="00830C22" w:rsidRDefault="00830C22">
      <w:pPr>
        <w:rPr>
          <w:sz w:val="24"/>
        </w:rPr>
        <w:sectPr w:rsidR="00830C22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30C22" w:rsidRDefault="00830C22">
      <w:pPr>
        <w:pStyle w:val="BodyText"/>
        <w:spacing w:before="1" w:after="1"/>
        <w:rPr>
          <w:b/>
          <w:sz w:val="2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6"/>
        <w:gridCol w:w="2011"/>
        <w:gridCol w:w="2275"/>
        <w:gridCol w:w="5731"/>
        <w:gridCol w:w="1906"/>
        <w:gridCol w:w="2443"/>
      </w:tblGrid>
      <w:tr w:rsidR="00830C22" w:rsidTr="001E0E7E">
        <w:trPr>
          <w:trHeight w:val="1655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ind w:left="469" w:right="96"/>
              <w:jc w:val="both"/>
              <w:rPr>
                <w:sz w:val="24"/>
              </w:rPr>
            </w:pPr>
            <w:r w:rsidRPr="001E0E7E">
              <w:rPr>
                <w:sz w:val="24"/>
              </w:rPr>
              <w:t>классный руководитель, психолог, соцработник, родители.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5"/>
              </w:numPr>
              <w:spacing w:line="270" w:lineRule="atLeast"/>
              <w:ind w:right="91"/>
              <w:rPr>
                <w:sz w:val="24"/>
              </w:rPr>
            </w:pPr>
            <w:r w:rsidRPr="001E0E7E"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5"/>
              </w:numPr>
              <w:spacing w:line="270" w:lineRule="atLeast"/>
              <w:ind w:right="91"/>
              <w:rPr>
                <w:sz w:val="24"/>
              </w:rPr>
            </w:pPr>
            <w:r w:rsidRPr="001E0E7E"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30C22" w:rsidTr="001E0E7E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Формирование</w:t>
            </w:r>
          </w:p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 w:rsidRPr="001E0E7E">
              <w:rPr>
                <w:sz w:val="24"/>
              </w:rPr>
              <w:t>Формирование базы данных наставляемых из числа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педагогов.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 w:rsidRPr="001E0E7E">
              <w:rPr>
                <w:sz w:val="24"/>
              </w:rPr>
              <w:t>Формирование базы данных наставляемых из числа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112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609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1379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 w:right="339"/>
              <w:rPr>
                <w:sz w:val="24"/>
              </w:rPr>
            </w:pPr>
            <w:r w:rsidRPr="001E0E7E"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 w:rsidRPr="001E0E7E">
              <w:rPr>
                <w:sz w:val="24"/>
              </w:rPr>
              <w:t>Проведение анкетирования среди</w:t>
            </w:r>
            <w:r w:rsidRPr="001E0E7E">
              <w:rPr>
                <w:spacing w:val="-18"/>
                <w:sz w:val="24"/>
              </w:rPr>
              <w:t xml:space="preserve"> </w:t>
            </w:r>
            <w:r w:rsidRPr="001E0E7E">
              <w:rPr>
                <w:sz w:val="24"/>
              </w:rPr>
              <w:t>потенциальных наставников, желающих принять участие в программе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наставничества.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 w:rsidRPr="001E0E7E"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112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609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ind w:left="469" w:hanging="360"/>
              <w:rPr>
                <w:sz w:val="24"/>
              </w:rPr>
            </w:pPr>
            <w:r w:rsidRPr="001E0E7E"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 w:rsidRPr="001E0E7E"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533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Формирование</w:t>
            </w:r>
          </w:p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 w:rsidRPr="001E0E7E">
              <w:rPr>
                <w:sz w:val="24"/>
              </w:rPr>
              <w:t>Формирование базы данных наставников из числа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педагогов.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 w:rsidRPr="001E0E7E">
              <w:rPr>
                <w:sz w:val="24"/>
              </w:rPr>
              <w:t>Формирование базы данных наставников из числа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652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609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1382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spacing w:line="270" w:lineRule="exact"/>
              <w:rPr>
                <w:sz w:val="24"/>
              </w:rPr>
            </w:pPr>
            <w:r w:rsidRPr="001E0E7E"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 w:right="291"/>
              <w:rPr>
                <w:sz w:val="24"/>
              </w:rPr>
            </w:pPr>
            <w:r w:rsidRPr="001E0E7E"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 w:rsidRPr="001E0E7E">
              <w:rPr>
                <w:sz w:val="24"/>
              </w:rPr>
              <w:t>Выявление наставников, входящих</w:t>
            </w:r>
            <w:r w:rsidRPr="001E0E7E">
              <w:rPr>
                <w:sz w:val="24"/>
              </w:rPr>
              <w:tab/>
              <w:t>в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базу </w:t>
            </w:r>
            <w:r w:rsidRPr="001E0E7E">
              <w:rPr>
                <w:sz w:val="24"/>
              </w:rPr>
              <w:t>потенциальных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ind w:left="469" w:hanging="360"/>
              <w:rPr>
                <w:sz w:val="24"/>
              </w:rPr>
            </w:pPr>
            <w:r w:rsidRPr="001E0E7E"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576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1016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830C22" w:rsidRPr="001E0E7E" w:rsidRDefault="00830C22" w:rsidP="001E0E7E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 w:rsidRPr="001E0E7E">
              <w:rPr>
                <w:sz w:val="24"/>
              </w:rPr>
              <w:t>Обучение наставников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для </w:t>
            </w:r>
            <w:r w:rsidRPr="001E0E7E">
              <w:rPr>
                <w:sz w:val="24"/>
              </w:rPr>
              <w:t>работы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>с</w:t>
            </w:r>
          </w:p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 w:rsidRPr="001E0E7E">
              <w:rPr>
                <w:sz w:val="24"/>
              </w:rPr>
              <w:t xml:space="preserve">1. </w:t>
            </w:r>
            <w:r w:rsidRPr="001E0E7E">
              <w:rPr>
                <w:spacing w:val="55"/>
                <w:sz w:val="24"/>
              </w:rPr>
              <w:t xml:space="preserve"> </w:t>
            </w:r>
            <w:r w:rsidRPr="001E0E7E">
              <w:rPr>
                <w:sz w:val="24"/>
              </w:rPr>
              <w:t>Подготовить</w:t>
            </w:r>
            <w:r w:rsidRPr="001E0E7E">
              <w:rPr>
                <w:sz w:val="24"/>
              </w:rPr>
              <w:tab/>
              <w:t>методические</w:t>
            </w:r>
            <w:r w:rsidRPr="001E0E7E">
              <w:rPr>
                <w:sz w:val="24"/>
              </w:rPr>
              <w:tab/>
              <w:t>материалы</w:t>
            </w:r>
            <w:r w:rsidRPr="001E0E7E"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 w:rsidRPr="001E0E7E">
              <w:rPr>
                <w:sz w:val="24"/>
              </w:rPr>
              <w:t xml:space="preserve">2. </w:t>
            </w:r>
            <w:r w:rsidRPr="001E0E7E">
              <w:rPr>
                <w:spacing w:val="57"/>
                <w:sz w:val="24"/>
              </w:rPr>
              <w:t xml:space="preserve"> </w:t>
            </w:r>
            <w:r w:rsidRPr="001E0E7E">
              <w:rPr>
                <w:sz w:val="24"/>
              </w:rPr>
              <w:t xml:space="preserve">Издать  </w:t>
            </w:r>
            <w:r w:rsidRPr="001E0E7E">
              <w:rPr>
                <w:spacing w:val="11"/>
                <w:sz w:val="24"/>
              </w:rPr>
              <w:t xml:space="preserve"> </w:t>
            </w:r>
            <w:r w:rsidRPr="001E0E7E">
              <w:rPr>
                <w:sz w:val="24"/>
              </w:rPr>
              <w:t>приказ</w:t>
            </w:r>
            <w:r w:rsidRPr="001E0E7E">
              <w:rPr>
                <w:sz w:val="24"/>
              </w:rPr>
              <w:tab/>
              <w:t>об</w:t>
            </w:r>
            <w:r w:rsidRPr="001E0E7E">
              <w:rPr>
                <w:sz w:val="24"/>
              </w:rPr>
              <w:tab/>
              <w:t>организайии</w:t>
            </w:r>
            <w:r w:rsidRPr="001E0E7E">
              <w:rPr>
                <w:sz w:val="24"/>
              </w:rPr>
              <w:tab/>
              <w:t>«Школы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 w:rsidRPr="001E0E7E">
              <w:rPr>
                <w:sz w:val="24"/>
              </w:rPr>
              <w:t xml:space="preserve">наставников»  </w:t>
            </w:r>
            <w:r w:rsidRPr="001E0E7E">
              <w:rPr>
                <w:spacing w:val="14"/>
                <w:sz w:val="24"/>
              </w:rPr>
              <w:t xml:space="preserve"> </w:t>
            </w:r>
            <w:r w:rsidRPr="001E0E7E">
              <w:rPr>
                <w:sz w:val="24"/>
              </w:rPr>
              <w:t>с</w:t>
            </w:r>
            <w:r w:rsidRPr="001E0E7E">
              <w:rPr>
                <w:sz w:val="24"/>
              </w:rPr>
              <w:tab/>
              <w:t>утверждение</w:t>
            </w:r>
            <w:r w:rsidRPr="001E0E7E">
              <w:rPr>
                <w:sz w:val="24"/>
              </w:rPr>
              <w:tab/>
              <w:t>программ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 xml:space="preserve">и </w:t>
            </w:r>
            <w:r w:rsidRPr="001E0E7E">
              <w:rPr>
                <w:sz w:val="24"/>
              </w:rPr>
              <w:t>графиков обучения</w:t>
            </w:r>
            <w:r w:rsidRPr="001E0E7E">
              <w:rPr>
                <w:spacing w:val="-1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576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533"/>
              <w:rPr>
                <w:sz w:val="24"/>
              </w:rPr>
            </w:pPr>
            <w:r w:rsidRPr="001E0E7E">
              <w:rPr>
                <w:sz w:val="24"/>
              </w:rPr>
              <w:t>Елисеева О.Н.</w:t>
            </w:r>
          </w:p>
        </w:tc>
      </w:tr>
      <w:tr w:rsidR="00830C22" w:rsidTr="001E0E7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E0E7E"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830C22" w:rsidRDefault="00830C22">
      <w:pPr>
        <w:spacing w:line="256" w:lineRule="exact"/>
        <w:rPr>
          <w:sz w:val="24"/>
        </w:rPr>
        <w:sectPr w:rsidR="00830C22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30C22" w:rsidRDefault="00830C22">
      <w:pPr>
        <w:pStyle w:val="BodyText"/>
        <w:spacing w:before="1" w:after="1"/>
        <w:rPr>
          <w:b/>
          <w:sz w:val="2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6"/>
        <w:gridCol w:w="2011"/>
        <w:gridCol w:w="2275"/>
        <w:gridCol w:w="5731"/>
        <w:gridCol w:w="1906"/>
        <w:gridCol w:w="2443"/>
      </w:tblGrid>
      <w:tr w:rsidR="00830C22" w:rsidTr="001E0E7E">
        <w:trPr>
          <w:trHeight w:val="254"/>
        </w:trPr>
        <w:tc>
          <w:tcPr>
            <w:tcW w:w="446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 w:rsidRPr="001E0E7E"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0" w:right="778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2760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right="86"/>
              <w:rPr>
                <w:sz w:val="24"/>
              </w:rPr>
            </w:pPr>
            <w:r w:rsidRPr="001E0E7E"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 w:rsidRPr="001E0E7E"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 w:rsidRPr="001E0E7E">
              <w:rPr>
                <w:sz w:val="24"/>
              </w:rPr>
              <w:t>Организация групповой встречи наставников и наставляемых.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Проведение анкетирования на предмет предпочитаемого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наставника/наставляемого </w:t>
            </w:r>
            <w:r w:rsidRPr="001E0E7E">
              <w:rPr>
                <w:sz w:val="24"/>
              </w:rPr>
              <w:t>после завершения групповой</w:t>
            </w:r>
            <w:r w:rsidRPr="001E0E7E">
              <w:rPr>
                <w:spacing w:val="-3"/>
                <w:sz w:val="24"/>
              </w:rPr>
              <w:t xml:space="preserve"> </w:t>
            </w:r>
            <w:r w:rsidRPr="001E0E7E">
              <w:rPr>
                <w:sz w:val="24"/>
              </w:rPr>
              <w:t>встречи.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 w:rsidRPr="001E0E7E"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 w:rsidRPr="001E0E7E">
              <w:rPr>
                <w:spacing w:val="-5"/>
                <w:sz w:val="24"/>
              </w:rPr>
              <w:t xml:space="preserve"> </w:t>
            </w:r>
            <w:r w:rsidRPr="001E0E7E"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778"/>
              <w:rPr>
                <w:sz w:val="24"/>
              </w:rPr>
            </w:pPr>
            <w:r w:rsidRPr="001E0E7E">
              <w:rPr>
                <w:sz w:val="24"/>
              </w:rPr>
              <w:t>Сентябрь-октябрь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609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 w:right="336"/>
              <w:rPr>
                <w:sz w:val="24"/>
              </w:rPr>
            </w:pPr>
            <w:r w:rsidRPr="001E0E7E">
              <w:rPr>
                <w:sz w:val="24"/>
              </w:rPr>
              <w:t>Закрепление наставнических пар /</w:t>
            </w:r>
          </w:p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 w:rsidRPr="001E0E7E">
              <w:rPr>
                <w:sz w:val="24"/>
              </w:rPr>
              <w:t xml:space="preserve">1. </w:t>
            </w:r>
            <w:r w:rsidRPr="001E0E7E">
              <w:rPr>
                <w:spacing w:val="58"/>
                <w:sz w:val="24"/>
              </w:rPr>
              <w:t xml:space="preserve"> </w:t>
            </w:r>
            <w:r w:rsidRPr="001E0E7E">
              <w:rPr>
                <w:sz w:val="24"/>
              </w:rPr>
              <w:t>Издание</w:t>
            </w:r>
            <w:r w:rsidRPr="001E0E7E">
              <w:rPr>
                <w:sz w:val="24"/>
              </w:rPr>
              <w:tab/>
              <w:t>приказа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>«Об</w:t>
            </w:r>
            <w:r w:rsidRPr="001E0E7E">
              <w:rPr>
                <w:spacing w:val="-3"/>
                <w:sz w:val="24"/>
              </w:rPr>
              <w:tab/>
            </w:r>
            <w:r w:rsidRPr="001E0E7E">
              <w:rPr>
                <w:sz w:val="24"/>
              </w:rPr>
              <w:t>утверждении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 w:rsidRPr="001E0E7E"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Елисеева О.Н.</w:t>
            </w:r>
          </w:p>
        </w:tc>
      </w:tr>
      <w:tr w:rsidR="00830C22" w:rsidTr="001E0E7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 w:rsidRPr="001E0E7E">
              <w:rPr>
                <w:sz w:val="24"/>
              </w:rPr>
              <w:t>2. Составление планов индивидуального</w:t>
            </w:r>
            <w:r w:rsidRPr="001E0E7E">
              <w:rPr>
                <w:spacing w:val="57"/>
                <w:sz w:val="24"/>
              </w:rPr>
              <w:t xml:space="preserve"> </w:t>
            </w:r>
            <w:r w:rsidRPr="001E0E7E">
              <w:rPr>
                <w:sz w:val="24"/>
              </w:rPr>
              <w:t>развития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 w:rsidRPr="001E0E7E">
              <w:rPr>
                <w:sz w:val="24"/>
              </w:rPr>
              <w:t>наставляемых,</w:t>
            </w:r>
            <w:r w:rsidRPr="001E0E7E">
              <w:rPr>
                <w:sz w:val="24"/>
              </w:rPr>
              <w:tab/>
              <w:t>индивидуальные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траектории </w:t>
            </w:r>
            <w:r w:rsidRPr="001E0E7E"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Мухамадеева Т.А.</w:t>
            </w:r>
          </w:p>
        </w:tc>
      </w:tr>
      <w:tr w:rsidR="00830C22" w:rsidTr="001E0E7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1E0E7E">
              <w:rPr>
                <w:spacing w:val="53"/>
                <w:sz w:val="24"/>
              </w:rPr>
              <w:t xml:space="preserve"> </w:t>
            </w:r>
            <w:r w:rsidRPr="001E0E7E">
              <w:rPr>
                <w:sz w:val="24"/>
              </w:rPr>
              <w:t>поиск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 w:rsidRPr="001E0E7E"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 w:rsidRPr="001E0E7E">
              <w:rPr>
                <w:sz w:val="24"/>
              </w:rPr>
              <w:t>сентябрь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2760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 w:right="251"/>
              <w:rPr>
                <w:sz w:val="24"/>
              </w:rPr>
            </w:pPr>
            <w:r w:rsidRPr="001E0E7E">
              <w:rPr>
                <w:sz w:val="24"/>
              </w:rPr>
              <w:t>Организация и осуществление работы наставнических пар /</w:t>
            </w:r>
          </w:p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right="813"/>
              <w:rPr>
                <w:sz w:val="24"/>
              </w:rPr>
            </w:pPr>
            <w:r w:rsidRPr="001E0E7E">
              <w:rPr>
                <w:sz w:val="24"/>
              </w:rPr>
              <w:t>Организация комплекса</w:t>
            </w:r>
          </w:p>
          <w:p w:rsidR="00830C22" w:rsidRPr="001E0E7E" w:rsidRDefault="00830C22" w:rsidP="001E0E7E">
            <w:pPr>
              <w:pStyle w:val="TableParagraph"/>
              <w:ind w:left="108" w:right="243"/>
              <w:rPr>
                <w:sz w:val="24"/>
              </w:rPr>
            </w:pPr>
            <w:r w:rsidRPr="001E0E7E"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 w:rsidRPr="001E0E7E">
              <w:rPr>
                <w:sz w:val="24"/>
              </w:rPr>
              <w:t>Проведение первой, организационной,</w:t>
            </w:r>
            <w:r w:rsidRPr="001E0E7E">
              <w:rPr>
                <w:spacing w:val="-17"/>
                <w:sz w:val="24"/>
              </w:rPr>
              <w:t xml:space="preserve"> </w:t>
            </w:r>
            <w:r w:rsidRPr="001E0E7E">
              <w:rPr>
                <w:sz w:val="24"/>
              </w:rPr>
              <w:t>встречи наставника и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наставляемого.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 w:rsidRPr="001E0E7E">
              <w:rPr>
                <w:sz w:val="24"/>
              </w:rPr>
              <w:t>Проведение второй, пробной рабочей, встречи наставника и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наставляемого.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 w:rsidRPr="001E0E7E"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 w:rsidRPr="001E0E7E">
              <w:rPr>
                <w:spacing w:val="-15"/>
                <w:sz w:val="24"/>
              </w:rPr>
              <w:t xml:space="preserve"> </w:t>
            </w:r>
            <w:r w:rsidRPr="001E0E7E">
              <w:rPr>
                <w:sz w:val="24"/>
              </w:rPr>
              <w:t>с наставником и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наставляемым.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Регулярные встречи наставника и</w:t>
            </w:r>
            <w:r w:rsidRPr="001E0E7E">
              <w:rPr>
                <w:spacing w:val="-10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наставляемого.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 w:rsidRPr="001E0E7E">
              <w:rPr>
                <w:sz w:val="24"/>
              </w:rPr>
              <w:t>Проведение заключительной встречи наставника и</w:t>
            </w:r>
            <w:r w:rsidRPr="001E0E7E">
              <w:rPr>
                <w:spacing w:val="-1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/>
              <w:rPr>
                <w:sz w:val="24"/>
              </w:rPr>
            </w:pPr>
            <w:r w:rsidRPr="001E0E7E">
              <w:rPr>
                <w:sz w:val="24"/>
              </w:rPr>
              <w:t>В течении года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Мухамадеева Т.А.</w:t>
            </w:r>
          </w:p>
          <w:p w:rsidR="00830C22" w:rsidRPr="001E0E7E" w:rsidRDefault="00830C22" w:rsidP="001E0E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Ульянова Е.В.</w:t>
            </w:r>
          </w:p>
        </w:tc>
      </w:tr>
      <w:tr w:rsidR="00830C22" w:rsidTr="001E0E7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E0E7E"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E0E7E">
              <w:rPr>
                <w:sz w:val="24"/>
              </w:rPr>
              <w:t>В течении года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1E0E7E">
              <w:rPr>
                <w:sz w:val="24"/>
              </w:rPr>
              <w:t>Мухамадеева Т.А.</w:t>
            </w:r>
          </w:p>
        </w:tc>
      </w:tr>
    </w:tbl>
    <w:p w:rsidR="00830C22" w:rsidRDefault="00830C22">
      <w:pPr>
        <w:spacing w:line="256" w:lineRule="exact"/>
        <w:rPr>
          <w:sz w:val="24"/>
        </w:rPr>
        <w:sectPr w:rsidR="00830C22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30C22" w:rsidRDefault="00830C22">
      <w:pPr>
        <w:pStyle w:val="BodyText"/>
        <w:spacing w:before="1" w:after="1"/>
        <w:rPr>
          <w:b/>
          <w:sz w:val="2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6"/>
        <w:gridCol w:w="2011"/>
        <w:gridCol w:w="2275"/>
        <w:gridCol w:w="5731"/>
        <w:gridCol w:w="1906"/>
        <w:gridCol w:w="2443"/>
      </w:tblGrid>
      <w:tr w:rsidR="00830C22" w:rsidTr="001E0E7E">
        <w:trPr>
          <w:trHeight w:val="1379"/>
        </w:trPr>
        <w:tc>
          <w:tcPr>
            <w:tcW w:w="446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right="179"/>
              <w:rPr>
                <w:sz w:val="24"/>
              </w:rPr>
            </w:pPr>
            <w:r w:rsidRPr="001E0E7E">
              <w:rPr>
                <w:sz w:val="24"/>
              </w:rPr>
              <w:t>текущего контроля достижения планируемых результатов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1E0E7E"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830C22" w:rsidTr="001E0E7E">
        <w:trPr>
          <w:trHeight w:val="1932"/>
        </w:trPr>
        <w:tc>
          <w:tcPr>
            <w:tcW w:w="446" w:type="dxa"/>
            <w:vMerge w:val="restart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 w:right="291"/>
              <w:rPr>
                <w:sz w:val="24"/>
              </w:rPr>
            </w:pPr>
            <w:r w:rsidRPr="001E0E7E"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830C22" w:rsidRPr="001E0E7E" w:rsidRDefault="00830C22" w:rsidP="001E0E7E">
            <w:pPr>
              <w:pStyle w:val="TableParagraph"/>
              <w:ind w:left="108" w:right="286"/>
              <w:rPr>
                <w:sz w:val="24"/>
              </w:rPr>
            </w:pPr>
            <w:r w:rsidRPr="001E0E7E"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Проведение</w:t>
            </w:r>
            <w:r w:rsidRPr="001E0E7E">
              <w:rPr>
                <w:sz w:val="24"/>
              </w:rPr>
              <w:tab/>
              <w:t>мониторинга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личной </w:t>
            </w:r>
            <w:r w:rsidRPr="001E0E7E">
              <w:rPr>
                <w:sz w:val="24"/>
              </w:rPr>
              <w:t>удовлетворенности участием в программе наставничества.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Проведение мониторинга качества реализации программы</w:t>
            </w:r>
            <w:r w:rsidRPr="001E0E7E">
              <w:rPr>
                <w:spacing w:val="-1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наставничества.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 w:rsidRPr="001E0E7E"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488"/>
              <w:rPr>
                <w:sz w:val="24"/>
              </w:rPr>
            </w:pPr>
            <w:r w:rsidRPr="001E0E7E">
              <w:rPr>
                <w:sz w:val="24"/>
              </w:rPr>
              <w:t>май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609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  <w:tr w:rsidR="00830C22" w:rsidTr="001E0E7E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830C22" w:rsidRPr="001E0E7E" w:rsidRDefault="00830C22" w:rsidP="001E0E7E">
            <w:pPr>
              <w:pStyle w:val="TableParagraph"/>
              <w:ind w:left="108"/>
              <w:rPr>
                <w:sz w:val="24"/>
              </w:rPr>
            </w:pPr>
            <w:r w:rsidRPr="001E0E7E"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rPr>
                <w:sz w:val="24"/>
              </w:rPr>
            </w:pPr>
            <w:r w:rsidRPr="001E0E7E"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 w:rsidRPr="001E0E7E">
              <w:rPr>
                <w:sz w:val="24"/>
              </w:rPr>
              <w:t>Благодарственные письма</w:t>
            </w:r>
            <w:r w:rsidRPr="001E0E7E">
              <w:rPr>
                <w:spacing w:val="-5"/>
                <w:sz w:val="24"/>
              </w:rPr>
              <w:t xml:space="preserve"> </w:t>
            </w:r>
            <w:r w:rsidRPr="001E0E7E">
              <w:rPr>
                <w:sz w:val="24"/>
              </w:rPr>
              <w:t>партнерам.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 w:rsidRPr="001E0E7E">
              <w:rPr>
                <w:sz w:val="24"/>
              </w:rPr>
              <w:t>Издание</w:t>
            </w:r>
            <w:r w:rsidRPr="001E0E7E">
              <w:rPr>
                <w:sz w:val="24"/>
              </w:rPr>
              <w:tab/>
              <w:t>приказа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>«О</w:t>
            </w:r>
            <w:r w:rsidRPr="001E0E7E">
              <w:rPr>
                <w:spacing w:val="-4"/>
                <w:sz w:val="24"/>
              </w:rPr>
              <w:tab/>
            </w:r>
            <w:r w:rsidRPr="001E0E7E">
              <w:rPr>
                <w:sz w:val="24"/>
              </w:rPr>
              <w:t>проведении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итогового </w:t>
            </w:r>
            <w:r w:rsidRPr="001E0E7E">
              <w:rPr>
                <w:sz w:val="24"/>
              </w:rPr>
              <w:t>мероприятия</w:t>
            </w:r>
            <w:r w:rsidRPr="001E0E7E">
              <w:rPr>
                <w:sz w:val="24"/>
              </w:rPr>
              <w:tab/>
              <w:t>в</w:t>
            </w:r>
            <w:r w:rsidRPr="001E0E7E">
              <w:rPr>
                <w:sz w:val="24"/>
              </w:rPr>
              <w:tab/>
              <w:t>рамках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  <w:t>реализации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>целевой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 w:rsidRPr="001E0E7E"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488"/>
              <w:rPr>
                <w:sz w:val="24"/>
              </w:rPr>
            </w:pPr>
            <w:r w:rsidRPr="001E0E7E">
              <w:rPr>
                <w:sz w:val="24"/>
              </w:rPr>
              <w:t>май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533"/>
              <w:rPr>
                <w:sz w:val="24"/>
              </w:rPr>
            </w:pPr>
            <w:r w:rsidRPr="001E0E7E">
              <w:rPr>
                <w:sz w:val="24"/>
              </w:rPr>
              <w:t>Елисеева О.Н.</w:t>
            </w:r>
          </w:p>
        </w:tc>
      </w:tr>
      <w:tr w:rsidR="00830C22" w:rsidTr="001E0E7E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Публикация</w:t>
            </w:r>
            <w:r w:rsidRPr="001E0E7E">
              <w:rPr>
                <w:sz w:val="24"/>
              </w:rPr>
              <w:tab/>
              <w:t>результатов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  <w:t>программы наставничества,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  <w:t>лучших</w:t>
            </w:r>
            <w:r w:rsidRPr="001E0E7E"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Проведение</w:t>
            </w:r>
            <w:r w:rsidRPr="001E0E7E">
              <w:rPr>
                <w:sz w:val="24"/>
              </w:rPr>
              <w:tab/>
              <w:t>школьного/регионального</w:t>
            </w:r>
            <w:r w:rsidRPr="001E0E7E">
              <w:rPr>
                <w:sz w:val="24"/>
              </w:rPr>
              <w:tab/>
              <w:t>конкурса профессионального мастерства "Наставник года", "Лучшая пара</w:t>
            </w:r>
            <w:r w:rsidRPr="001E0E7E">
              <w:rPr>
                <w:spacing w:val="11"/>
                <w:sz w:val="24"/>
              </w:rPr>
              <w:t xml:space="preserve"> </w:t>
            </w:r>
            <w:r w:rsidRPr="001E0E7E">
              <w:rPr>
                <w:sz w:val="24"/>
              </w:rPr>
              <w:t>".</w:t>
            </w:r>
          </w:p>
        </w:tc>
        <w:tc>
          <w:tcPr>
            <w:tcW w:w="1906" w:type="dxa"/>
          </w:tcPr>
          <w:p w:rsidR="00830C22" w:rsidRPr="001E0E7E" w:rsidRDefault="00830C22" w:rsidP="001E0E7E">
            <w:pPr>
              <w:pStyle w:val="TableParagraph"/>
              <w:ind w:left="110" w:right="488"/>
              <w:rPr>
                <w:sz w:val="24"/>
              </w:rPr>
            </w:pPr>
            <w:r w:rsidRPr="001E0E7E">
              <w:rPr>
                <w:sz w:val="24"/>
              </w:rPr>
              <w:t xml:space="preserve">Май </w:t>
            </w:r>
          </w:p>
        </w:tc>
        <w:tc>
          <w:tcPr>
            <w:tcW w:w="2443" w:type="dxa"/>
          </w:tcPr>
          <w:p w:rsidR="00830C22" w:rsidRPr="001E0E7E" w:rsidRDefault="00830C22" w:rsidP="001E0E7E">
            <w:pPr>
              <w:pStyle w:val="TableParagraph"/>
              <w:ind w:left="112" w:right="609"/>
              <w:rPr>
                <w:sz w:val="24"/>
              </w:rPr>
            </w:pPr>
            <w:r w:rsidRPr="001E0E7E">
              <w:rPr>
                <w:sz w:val="24"/>
              </w:rPr>
              <w:t>Зиброва Л.И.</w:t>
            </w:r>
          </w:p>
        </w:tc>
      </w:tr>
    </w:tbl>
    <w:p w:rsidR="00830C22" w:rsidRDefault="00830C22">
      <w:pPr>
        <w:rPr>
          <w:sz w:val="24"/>
        </w:rPr>
        <w:sectPr w:rsidR="00830C22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Муниципальное бюджетное общеобразовательное  учреждение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основная общеобразовательная школа с.Ишля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муниципального района Белорецкий район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Республики Башкортостан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453540, </w:t>
      </w: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РБ, Белорецкий район, с. Ишля, ул. Школьная, д. 2</w:t>
      </w:r>
    </w:p>
    <w:p w:rsidR="00830C22" w:rsidRDefault="00830C22">
      <w:pPr>
        <w:jc w:val="center"/>
        <w:rPr>
          <w:sz w:val="32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ИНН 0211004854      КПП 025601001                 Телефон: 7(34792) 7-36-37</w:t>
      </w:r>
    </w:p>
    <w:p w:rsidR="00830C22" w:rsidRDefault="00830C22">
      <w:pPr>
        <w:pStyle w:val="Heading1"/>
        <w:rPr>
          <w:w w:val="105"/>
        </w:rPr>
      </w:pPr>
    </w:p>
    <w:p w:rsidR="00830C22" w:rsidRDefault="00830C22">
      <w:pPr>
        <w:pStyle w:val="BodyText"/>
        <w:rPr>
          <w:b/>
          <w:sz w:val="26"/>
        </w:rPr>
      </w:pPr>
    </w:p>
    <w:p w:rsidR="00830C22" w:rsidRDefault="00830C22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830C22" w:rsidRDefault="00830C22">
      <w:pPr>
        <w:pStyle w:val="Heading1"/>
        <w:ind w:left="283" w:right="393"/>
        <w:jc w:val="center"/>
      </w:pPr>
      <w:bookmarkStart w:id="1" w:name="_Toc53961866"/>
      <w:bookmarkStart w:id="2" w:name="_Toc53960842"/>
      <w:bookmarkStart w:id="3" w:name="_Toc53962301"/>
      <w:bookmarkStart w:id="4" w:name="_Toc53962407"/>
      <w:bookmarkStart w:id="5" w:name="_Toc53962247"/>
      <w:r>
        <w:t>О НАСТАВНИЧЕСТВЕ В МБОУ ООШ с.Ишля в 2022 -2027 гг.</w:t>
      </w:r>
      <w:bookmarkEnd w:id="1"/>
      <w:bookmarkEnd w:id="2"/>
      <w:bookmarkEnd w:id="3"/>
      <w:bookmarkEnd w:id="4"/>
      <w:bookmarkEnd w:id="5"/>
    </w:p>
    <w:p w:rsidR="00830C22" w:rsidRDefault="00830C22">
      <w:pPr>
        <w:pStyle w:val="BodyText"/>
        <w:rPr>
          <w:b/>
        </w:rPr>
      </w:pPr>
    </w:p>
    <w:p w:rsidR="00830C22" w:rsidRDefault="00830C22">
      <w:pPr>
        <w:pStyle w:val="ListParagraph"/>
        <w:numPr>
          <w:ilvl w:val="0"/>
          <w:numId w:val="14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830C22" w:rsidRDefault="00830C22">
      <w:pPr>
        <w:pStyle w:val="ListParagraph"/>
        <w:numPr>
          <w:ilvl w:val="1"/>
          <w:numId w:val="15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 наставничестве в МБОУ ООШ с.Ишля (далее - положение) разработано в соответствии с Федеральным законом от 29.12.2012 г. № 273- 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организаций, 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осуществляющих</w:t>
      </w:r>
      <w:r>
        <w:rPr>
          <w:sz w:val="24"/>
          <w:szCs w:val="24"/>
        </w:rPr>
        <w:tab/>
        <w:t xml:space="preserve">деятельность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830C22" w:rsidRDefault="00830C22">
      <w:pPr>
        <w:pStyle w:val="ListParagraph"/>
        <w:numPr>
          <w:ilvl w:val="1"/>
          <w:numId w:val="15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Целевая модель наставничества МБОУ ООШ с.Ишля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9">
        <w:r>
          <w:rPr>
            <w:sz w:val="24"/>
            <w:szCs w:val="24"/>
          </w:rPr>
          <w:t>национального проекта</w:t>
        </w:r>
        <w:r>
          <w:rPr>
            <w:spacing w:val="13"/>
            <w:sz w:val="24"/>
            <w:szCs w:val="24"/>
          </w:rPr>
          <w:t xml:space="preserve"> </w:t>
        </w:r>
        <w:r>
          <w:rPr>
            <w:sz w:val="24"/>
            <w:szCs w:val="24"/>
          </w:rPr>
          <w:t>"Образование"</w:t>
        </w:r>
      </w:hyperlink>
      <w:r>
        <w:rPr>
          <w:sz w:val="24"/>
          <w:szCs w:val="24"/>
        </w:rPr>
        <w:t>.</w:t>
      </w:r>
    </w:p>
    <w:p w:rsidR="00830C22" w:rsidRDefault="00830C22">
      <w:pPr>
        <w:pStyle w:val="ListParagraph"/>
        <w:numPr>
          <w:ilvl w:val="1"/>
          <w:numId w:val="15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830C22" w:rsidRDefault="00830C22">
      <w:pPr>
        <w:pStyle w:val="BodyText"/>
        <w:spacing w:before="3"/>
        <w:rPr>
          <w:sz w:val="22"/>
        </w:rPr>
      </w:pPr>
    </w:p>
    <w:p w:rsidR="00830C22" w:rsidRDefault="00830C22">
      <w:pPr>
        <w:pStyle w:val="ListParagraph"/>
        <w:numPr>
          <w:ilvl w:val="0"/>
          <w:numId w:val="14"/>
        </w:numPr>
        <w:tabs>
          <w:tab w:val="left" w:pos="3499"/>
        </w:tabs>
        <w:ind w:left="3498" w:hanging="226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830C22" w:rsidRDefault="00830C22">
      <w:pPr>
        <w:pStyle w:val="BodyText"/>
        <w:spacing w:before="8"/>
        <w:rPr>
          <w:b/>
        </w:rPr>
      </w:pP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партнерстве.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участников.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компетенции.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>
        <w:rPr>
          <w:spacing w:val="2"/>
          <w:sz w:val="24"/>
          <w:szCs w:val="24"/>
        </w:rPr>
        <w:t xml:space="preserve">поддержки </w:t>
      </w:r>
      <w:r>
        <w:rPr>
          <w:sz w:val="24"/>
          <w:szCs w:val="24"/>
        </w:rPr>
        <w:t>процессов самореализации и самосовершенствования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830C22" w:rsidRDefault="00830C22">
      <w:pPr>
        <w:pStyle w:val="ListParagraph"/>
        <w:numPr>
          <w:ilvl w:val="1"/>
          <w:numId w:val="16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педагогов,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инициирует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развивает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эндаумент,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организует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стажировки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т.д.).</w:t>
      </w:r>
    </w:p>
    <w:p w:rsidR="00830C22" w:rsidRDefault="00830C22">
      <w:pPr>
        <w:pStyle w:val="BodyText"/>
        <w:spacing w:before="4"/>
      </w:pPr>
    </w:p>
    <w:p w:rsidR="00830C22" w:rsidRDefault="00830C22">
      <w:pPr>
        <w:pStyle w:val="ListParagraph"/>
        <w:numPr>
          <w:ilvl w:val="0"/>
          <w:numId w:val="14"/>
        </w:numPr>
        <w:tabs>
          <w:tab w:val="left" w:pos="3761"/>
        </w:tabs>
        <w:ind w:left="3760" w:hanging="709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наставничества</w:t>
      </w:r>
    </w:p>
    <w:p w:rsidR="00830C22" w:rsidRDefault="00830C22">
      <w:pPr>
        <w:pStyle w:val="BodyText"/>
        <w:spacing w:before="5"/>
        <w:rPr>
          <w:b/>
          <w:sz w:val="23"/>
        </w:rPr>
      </w:pPr>
    </w:p>
    <w:p w:rsidR="00830C22" w:rsidRDefault="00830C22">
      <w:pPr>
        <w:pStyle w:val="ListParagraph"/>
        <w:numPr>
          <w:ilvl w:val="1"/>
          <w:numId w:val="17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>
        <w:rPr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МБОУ ООШ с.Ишля.</w:t>
      </w:r>
    </w:p>
    <w:p w:rsidR="00830C22" w:rsidRDefault="00830C22">
      <w:pPr>
        <w:spacing w:before="67"/>
        <w:ind w:left="118" w:right="232"/>
        <w:jc w:val="both"/>
        <w:rPr>
          <w:sz w:val="24"/>
          <w:szCs w:val="24"/>
        </w:rPr>
      </w:pPr>
      <w:r>
        <w:rPr>
          <w:b/>
          <w:bCs/>
          <w:smallCaps/>
          <w:w w:val="88"/>
          <w:sz w:val="24"/>
          <w:szCs w:val="24"/>
        </w:rPr>
        <w:t>3.2</w:t>
      </w:r>
      <w:r>
        <w:rPr>
          <w:smallCaps/>
          <w:w w:val="88"/>
          <w:sz w:val="24"/>
          <w:szCs w:val="24"/>
        </w:rPr>
        <w:t xml:space="preserve"> </w:t>
      </w:r>
      <w:r>
        <w:rPr>
          <w:sz w:val="24"/>
          <w:szCs w:val="24"/>
        </w:rPr>
        <w:t>Основными задачами школьного наставничества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разработка и реализация мероприятий дорожной карты внедрения целевой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модели;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разработка и реализация программ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инфраструктурное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материально-техническое</w:t>
      </w:r>
      <w:r>
        <w:rPr>
          <w:sz w:val="24"/>
          <w:szCs w:val="24"/>
        </w:rPr>
        <w:tab/>
        <w:t>обеспечение</w:t>
      </w:r>
      <w:r>
        <w:rPr>
          <w:sz w:val="24"/>
          <w:szCs w:val="24"/>
        </w:rPr>
        <w:tab/>
        <w:t>реализации программ наставничества;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z w:val="24"/>
          <w:szCs w:val="24"/>
        </w:rPr>
        <w:tab/>
        <w:t>внутреннего</w:t>
      </w:r>
      <w:r>
        <w:rPr>
          <w:sz w:val="24"/>
          <w:szCs w:val="24"/>
        </w:rPr>
        <w:tab/>
        <w:t>мониторинга</w:t>
      </w:r>
      <w:r>
        <w:rPr>
          <w:sz w:val="24"/>
          <w:szCs w:val="24"/>
        </w:rPr>
        <w:tab/>
        <w:t>реализации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эффективности программ наставничества в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школе;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формирования баз данных программ наставничества и лучших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практик;</w:t>
      </w:r>
    </w:p>
    <w:p w:rsidR="00830C22" w:rsidRDefault="00830C22">
      <w:pPr>
        <w:pStyle w:val="ListParagraph"/>
        <w:numPr>
          <w:ilvl w:val="0"/>
          <w:numId w:val="18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30C22" w:rsidRDefault="00830C22">
      <w:pPr>
        <w:pStyle w:val="BodyText"/>
        <w:spacing w:before="5"/>
        <w:rPr>
          <w:sz w:val="22"/>
        </w:rPr>
      </w:pPr>
    </w:p>
    <w:p w:rsidR="00830C22" w:rsidRDefault="00830C22">
      <w:pPr>
        <w:pStyle w:val="ListParagraph"/>
        <w:numPr>
          <w:ilvl w:val="0"/>
          <w:numId w:val="14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Организационные основы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наставничества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Школьное наставничество организуется на основании приказа директора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работе.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Координатор и кураторы целевой модели наставничества назначается приказом директора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наставников.</w:t>
      </w:r>
    </w:p>
    <w:p w:rsidR="00830C22" w:rsidRDefault="00830C22">
      <w:pPr>
        <w:pStyle w:val="ListParagraph"/>
        <w:numPr>
          <w:ilvl w:val="1"/>
          <w:numId w:val="19"/>
        </w:numPr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 xml:space="preserve">Формирование баз наставников и наставляемых осуществляется </w:t>
      </w:r>
      <w:r>
        <w:rPr>
          <w:spacing w:val="2"/>
          <w:sz w:val="24"/>
          <w:szCs w:val="24"/>
        </w:rPr>
        <w:t xml:space="preserve">директором </w:t>
      </w:r>
      <w:r>
        <w:rPr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:rsidR="00830C22" w:rsidRDefault="00830C22">
      <w:pPr>
        <w:pStyle w:val="ListParagraph"/>
        <w:numPr>
          <w:ilvl w:val="1"/>
          <w:numId w:val="19"/>
        </w:numPr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Наставляемым могут быть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обучающиеся:</w:t>
      </w:r>
    </w:p>
    <w:p w:rsidR="00830C22" w:rsidRDefault="00830C22">
      <w:pPr>
        <w:pStyle w:val="ListParagraph"/>
        <w:numPr>
          <w:ilvl w:val="0"/>
          <w:numId w:val="20"/>
        </w:numPr>
        <w:tabs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проявившие выдающиеся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способности;</w:t>
      </w:r>
    </w:p>
    <w:p w:rsidR="00830C22" w:rsidRDefault="00830C22">
      <w:pPr>
        <w:pStyle w:val="ListParagraph"/>
        <w:numPr>
          <w:ilvl w:val="0"/>
          <w:numId w:val="20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демонстрирующие неудовлетворительные образовательные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результаты;</w:t>
      </w:r>
    </w:p>
    <w:p w:rsidR="00830C22" w:rsidRDefault="00830C22">
      <w:pPr>
        <w:pStyle w:val="ListParagraph"/>
        <w:numPr>
          <w:ilvl w:val="0"/>
          <w:numId w:val="20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 ограниченными 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:rsidR="00830C22" w:rsidRDefault="00830C22">
      <w:pPr>
        <w:pStyle w:val="ListParagraph"/>
        <w:numPr>
          <w:ilvl w:val="0"/>
          <w:numId w:val="20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попавшие в трудную жизненную ситуацию;</w:t>
      </w:r>
    </w:p>
    <w:p w:rsidR="00830C22" w:rsidRDefault="00830C22">
      <w:pPr>
        <w:pStyle w:val="ListParagraph"/>
        <w:numPr>
          <w:ilvl w:val="0"/>
          <w:numId w:val="20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имеющие проблемы 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поведением;</w:t>
      </w:r>
    </w:p>
    <w:p w:rsidR="00830C22" w:rsidRDefault="00830C22">
      <w:pPr>
        <w:pStyle w:val="ListParagraph"/>
        <w:numPr>
          <w:ilvl w:val="0"/>
          <w:numId w:val="20"/>
        </w:numPr>
        <w:tabs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не принимающие участие в жизни школы, отстраненных от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коллектива.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spacing w:line="245" w:lineRule="exact"/>
        <w:rPr>
          <w:sz w:val="24"/>
          <w:szCs w:val="24"/>
        </w:rPr>
      </w:pPr>
      <w:r>
        <w:rPr>
          <w:sz w:val="24"/>
          <w:szCs w:val="24"/>
        </w:rPr>
        <w:t>Наставляемыми могут быть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педагоги:</w:t>
      </w:r>
    </w:p>
    <w:p w:rsidR="00830C22" w:rsidRDefault="00830C22">
      <w:pPr>
        <w:pStyle w:val="ListParagraph"/>
        <w:numPr>
          <w:ilvl w:val="0"/>
          <w:numId w:val="21"/>
        </w:numPr>
        <w:tabs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молодые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специалисты;</w:t>
      </w:r>
    </w:p>
    <w:p w:rsidR="00830C22" w:rsidRDefault="00830C22">
      <w:pPr>
        <w:pStyle w:val="ListParagraph"/>
        <w:numPr>
          <w:ilvl w:val="0"/>
          <w:numId w:val="21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находящиеся в состоянии эмоционального выгорания, хронической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усталости;</w:t>
      </w:r>
    </w:p>
    <w:p w:rsidR="00830C22" w:rsidRDefault="00830C22">
      <w:pPr>
        <w:pStyle w:val="ListParagraph"/>
        <w:numPr>
          <w:ilvl w:val="0"/>
          <w:numId w:val="21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находящиеся в процессе адаптации на новом месте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:rsidR="00830C22" w:rsidRDefault="00830C22">
      <w:pPr>
        <w:pStyle w:val="ListParagraph"/>
        <w:numPr>
          <w:ilvl w:val="0"/>
          <w:numId w:val="21"/>
        </w:numPr>
        <w:tabs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желающие</w:t>
      </w:r>
      <w:r>
        <w:rPr>
          <w:sz w:val="24"/>
          <w:szCs w:val="24"/>
        </w:rPr>
        <w:tab/>
        <w:t>овладеть</w:t>
      </w:r>
      <w:r>
        <w:rPr>
          <w:sz w:val="24"/>
          <w:szCs w:val="24"/>
        </w:rPr>
        <w:tab/>
        <w:t>современными</w:t>
      </w:r>
      <w:r>
        <w:rPr>
          <w:sz w:val="24"/>
          <w:szCs w:val="24"/>
        </w:rPr>
        <w:tab/>
        <w:t>программами,</w:t>
      </w:r>
      <w:r>
        <w:rPr>
          <w:sz w:val="24"/>
          <w:szCs w:val="24"/>
        </w:rPr>
        <w:tab/>
        <w:t>цифровыми</w:t>
      </w:r>
      <w:r>
        <w:rPr>
          <w:sz w:val="24"/>
          <w:szCs w:val="24"/>
        </w:rPr>
        <w:tab/>
        <w:t>навыками,</w:t>
      </w:r>
      <w:r>
        <w:rPr>
          <w:sz w:val="24"/>
          <w:szCs w:val="24"/>
        </w:rPr>
        <w:tab/>
      </w:r>
      <w:r>
        <w:rPr>
          <w:spacing w:val="-8"/>
          <w:sz w:val="24"/>
          <w:szCs w:val="24"/>
        </w:rPr>
        <w:t xml:space="preserve">ИКТ </w:t>
      </w:r>
      <w:r>
        <w:rPr>
          <w:sz w:val="24"/>
          <w:szCs w:val="24"/>
        </w:rPr>
        <w:t>компетенциями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Наставниками могут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быть:</w:t>
      </w:r>
    </w:p>
    <w:p w:rsidR="00830C22" w:rsidRDefault="00830C22">
      <w:pPr>
        <w:pStyle w:val="ListParagraph"/>
        <w:numPr>
          <w:ilvl w:val="0"/>
          <w:numId w:val="22"/>
        </w:numPr>
        <w:tabs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вопросах;</w:t>
      </w:r>
    </w:p>
    <w:p w:rsidR="00830C22" w:rsidRDefault="00830C22">
      <w:pPr>
        <w:pStyle w:val="ListParagraph"/>
        <w:numPr>
          <w:ilvl w:val="0"/>
          <w:numId w:val="22"/>
        </w:numPr>
        <w:tabs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атмосферы;</w:t>
      </w:r>
    </w:p>
    <w:p w:rsidR="00830C22" w:rsidRDefault="00830C22">
      <w:pPr>
        <w:pStyle w:val="ListParagraph"/>
        <w:numPr>
          <w:ilvl w:val="0"/>
          <w:numId w:val="22"/>
        </w:numPr>
        <w:tabs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родители обучающихся – активные участники родительских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советов;</w:t>
      </w:r>
    </w:p>
    <w:p w:rsidR="00830C22" w:rsidRDefault="00830C22">
      <w:pPr>
        <w:pStyle w:val="ListParagraph"/>
        <w:numPr>
          <w:ilvl w:val="0"/>
          <w:numId w:val="22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выпускники, заинтересованные в поддержке своей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 w:rsidR="00830C22" w:rsidRDefault="00830C22">
      <w:pPr>
        <w:pStyle w:val="ListParagraph"/>
        <w:numPr>
          <w:ilvl w:val="0"/>
          <w:numId w:val="22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сотрудники предприятий, заинтересованные в подготовке будущих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кадров;</w:t>
      </w:r>
    </w:p>
    <w:p w:rsidR="00830C22" w:rsidRDefault="00830C22">
      <w:pPr>
        <w:pStyle w:val="ListParagraph"/>
        <w:numPr>
          <w:ilvl w:val="0"/>
          <w:numId w:val="22"/>
        </w:numPr>
        <w:tabs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успешные</w:t>
      </w:r>
      <w:r>
        <w:rPr>
          <w:sz w:val="24"/>
          <w:szCs w:val="24"/>
        </w:rPr>
        <w:tab/>
        <w:t>предприниматели</w:t>
      </w:r>
      <w:r>
        <w:rPr>
          <w:sz w:val="24"/>
          <w:szCs w:val="24"/>
        </w:rPr>
        <w:tab/>
        <w:t>или</w:t>
      </w:r>
      <w:r>
        <w:rPr>
          <w:sz w:val="24"/>
          <w:szCs w:val="24"/>
        </w:rPr>
        <w:tab/>
        <w:t>общественные</w:t>
      </w:r>
      <w:r>
        <w:rPr>
          <w:sz w:val="24"/>
          <w:szCs w:val="24"/>
        </w:rPr>
        <w:tab/>
        <w:t>деятели,</w:t>
      </w:r>
      <w:r>
        <w:rPr>
          <w:sz w:val="24"/>
          <w:szCs w:val="24"/>
        </w:rPr>
        <w:tab/>
        <w:t>которые</w:t>
      </w:r>
      <w:r>
        <w:rPr>
          <w:sz w:val="24"/>
          <w:szCs w:val="24"/>
        </w:rPr>
        <w:tab/>
        <w:t>чувствуют потребность передать свой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опыт;</w:t>
      </w:r>
    </w:p>
    <w:p w:rsidR="00830C22" w:rsidRDefault="00830C22">
      <w:pPr>
        <w:pStyle w:val="ListParagraph"/>
        <w:numPr>
          <w:ilvl w:val="0"/>
          <w:numId w:val="22"/>
        </w:numPr>
        <w:tabs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ветераны педагогического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труда.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представителей). 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наставников.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30C22" w:rsidRDefault="00830C22">
      <w:pPr>
        <w:pStyle w:val="ListParagraph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 наставниками, приглашенными из внешней среды составляется договор о сотрудничестве на безвозмездной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основе.</w:t>
      </w:r>
    </w:p>
    <w:p w:rsidR="00830C22" w:rsidRDefault="00830C22">
      <w:pPr>
        <w:pStyle w:val="BodyText"/>
        <w:spacing w:before="4"/>
      </w:pPr>
    </w:p>
    <w:p w:rsidR="00830C22" w:rsidRDefault="00830C22">
      <w:pPr>
        <w:pStyle w:val="ListParagraph"/>
        <w:numPr>
          <w:ilvl w:val="0"/>
          <w:numId w:val="14"/>
        </w:numPr>
        <w:tabs>
          <w:tab w:val="left" w:pos="3050"/>
        </w:tabs>
        <w:spacing w:line="250" w:lineRule="exact"/>
        <w:ind w:left="1560" w:right="2619"/>
        <w:jc w:val="right"/>
        <w:rPr>
          <w:b/>
        </w:rPr>
      </w:pPr>
      <w:r>
        <w:rPr>
          <w:b/>
        </w:rPr>
        <w:t>Реализация целевой модели</w:t>
      </w:r>
      <w:r>
        <w:rPr>
          <w:b/>
          <w:spacing w:val="-3"/>
        </w:rPr>
        <w:t xml:space="preserve"> </w:t>
      </w:r>
      <w:r>
        <w:rPr>
          <w:b/>
        </w:rPr>
        <w:t>наставничества.</w:t>
      </w:r>
    </w:p>
    <w:p w:rsidR="00830C22" w:rsidRDefault="00830C22">
      <w:pPr>
        <w:pStyle w:val="ListParagraph"/>
        <w:numPr>
          <w:ilvl w:val="1"/>
          <w:numId w:val="23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 наставничества. (Например, «Ученик – ученик», «Учитель – учитель», «Учитель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– ученик» и тд)</w:t>
      </w:r>
    </w:p>
    <w:p w:rsidR="00830C22" w:rsidRDefault="00830C22">
      <w:pPr>
        <w:pStyle w:val="ListParagraph"/>
        <w:numPr>
          <w:ilvl w:val="1"/>
          <w:numId w:val="23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Представление программ наставничества по формам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педагогическом совете (Например, </w:t>
      </w:r>
      <w:r>
        <w:rPr>
          <w:sz w:val="24"/>
          <w:szCs w:val="24"/>
        </w:rPr>
        <w:t>ученической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конференции,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совете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родительском</w:t>
      </w:r>
      <w:r>
        <w:rPr>
          <w:spacing w:val="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совете)</w:t>
      </w:r>
      <w:r>
        <w:rPr>
          <w:color w:val="212121"/>
          <w:spacing w:val="3"/>
          <w:sz w:val="24"/>
          <w:szCs w:val="24"/>
        </w:rPr>
        <w:t xml:space="preserve">. </w:t>
      </w:r>
    </w:p>
    <w:p w:rsidR="00830C22" w:rsidRDefault="00830C22">
      <w:pPr>
        <w:pStyle w:val="ListParagraph"/>
        <w:numPr>
          <w:ilvl w:val="1"/>
          <w:numId w:val="23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Этапы </w:t>
      </w:r>
      <w:r>
        <w:rPr>
          <w:sz w:val="24"/>
          <w:szCs w:val="24"/>
        </w:rPr>
        <w:t>комплекса мероприятий по реализации взаимодействия наставник -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наставляемый: </w:t>
      </w:r>
    </w:p>
    <w:p w:rsidR="00830C22" w:rsidRDefault="00830C22">
      <w:pPr>
        <w:pStyle w:val="ListParagraph"/>
        <w:numPr>
          <w:ilvl w:val="0"/>
          <w:numId w:val="24"/>
        </w:numPr>
        <w:tabs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первой, организационной, встречи наставника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30C22" w:rsidRDefault="00830C22">
      <w:pPr>
        <w:pStyle w:val="ListParagraph"/>
        <w:numPr>
          <w:ilvl w:val="0"/>
          <w:numId w:val="24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второй, пробной рабочей, встречи наставника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30C22" w:rsidRDefault="00830C22">
      <w:pPr>
        <w:pStyle w:val="ListParagraph"/>
        <w:numPr>
          <w:ilvl w:val="0"/>
          <w:numId w:val="24"/>
        </w:numPr>
        <w:tabs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наставляемым.</w:t>
      </w:r>
    </w:p>
    <w:p w:rsidR="00830C22" w:rsidRDefault="00830C22">
      <w:pPr>
        <w:pStyle w:val="ListParagraph"/>
        <w:numPr>
          <w:ilvl w:val="0"/>
          <w:numId w:val="24"/>
        </w:numPr>
        <w:tabs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Регулярные встречи наставника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30C22" w:rsidRDefault="00830C22">
      <w:pPr>
        <w:pStyle w:val="ListParagraph"/>
        <w:numPr>
          <w:ilvl w:val="0"/>
          <w:numId w:val="24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заключительной встречи наставника 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30C22" w:rsidRDefault="00830C22">
      <w:pPr>
        <w:pStyle w:val="ListParagraph"/>
        <w:numPr>
          <w:ilvl w:val="1"/>
          <w:numId w:val="23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года.</w:t>
      </w:r>
    </w:p>
    <w:p w:rsidR="00830C22" w:rsidRDefault="00830C22">
      <w:pPr>
        <w:pStyle w:val="ListParagraph"/>
        <w:numPr>
          <w:ilvl w:val="1"/>
          <w:numId w:val="23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планировании.</w:t>
      </w:r>
    </w:p>
    <w:p w:rsidR="00830C22" w:rsidRDefault="00830C22">
      <w:pPr>
        <w:pStyle w:val="BodyText"/>
        <w:spacing w:before="4"/>
        <w:rPr>
          <w:sz w:val="22"/>
        </w:rPr>
      </w:pPr>
    </w:p>
    <w:p w:rsidR="00830C22" w:rsidRDefault="00830C22">
      <w:pPr>
        <w:pStyle w:val="ListParagraph"/>
        <w:numPr>
          <w:ilvl w:val="0"/>
          <w:numId w:val="14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Мониторинг и оценка результатов реализации программы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наставничества.</w:t>
      </w:r>
    </w:p>
    <w:p w:rsidR="00830C22" w:rsidRDefault="00830C22">
      <w:pPr>
        <w:pStyle w:val="ListParagraph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830C22" w:rsidRDefault="00830C22">
      <w:pPr>
        <w:pStyle w:val="ListParagraph"/>
        <w:tabs>
          <w:tab w:val="left" w:pos="827"/>
        </w:tabs>
        <w:ind w:left="118" w:right="230" w:firstLine="0"/>
        <w:rPr>
          <w:sz w:val="24"/>
          <w:szCs w:val="24"/>
        </w:rPr>
      </w:pPr>
      <w:r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30C22" w:rsidRDefault="00830C22">
      <w:pPr>
        <w:pStyle w:val="ListParagraph"/>
        <w:tabs>
          <w:tab w:val="left" w:pos="827"/>
        </w:tabs>
        <w:ind w:left="118" w:right="230" w:firstLine="0"/>
        <w:rPr>
          <w:sz w:val="24"/>
          <w:szCs w:val="24"/>
        </w:rPr>
      </w:pPr>
      <w:r>
        <w:rPr>
          <w:sz w:val="24"/>
          <w:szCs w:val="24"/>
        </w:rPr>
        <w:t>6.2 Мониторинг программы наставничества состоит из двух основных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этапов:</w:t>
      </w:r>
    </w:p>
    <w:p w:rsidR="00830C22" w:rsidRDefault="00830C22">
      <w:pPr>
        <w:pStyle w:val="ListParagraph"/>
        <w:numPr>
          <w:ilvl w:val="0"/>
          <w:numId w:val="25"/>
        </w:numPr>
        <w:tabs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оценка качества процесса реализации программы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30C22" w:rsidRDefault="00830C22">
      <w:pPr>
        <w:pStyle w:val="ListParagraph"/>
        <w:numPr>
          <w:ilvl w:val="0"/>
          <w:numId w:val="25"/>
        </w:numPr>
        <w:tabs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830C22" w:rsidRDefault="00830C22">
      <w:pPr>
        <w:pStyle w:val="ListParagraph"/>
        <w:numPr>
          <w:ilvl w:val="1"/>
          <w:numId w:val="26"/>
        </w:numPr>
        <w:tabs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:rsidR="00830C22" w:rsidRDefault="00830C22">
      <w:pPr>
        <w:pStyle w:val="ListParagraph"/>
        <w:numPr>
          <w:ilvl w:val="1"/>
          <w:numId w:val="26"/>
        </w:numPr>
        <w:tabs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итоговый.</w:t>
      </w:r>
    </w:p>
    <w:p w:rsidR="00830C22" w:rsidRDefault="00830C22">
      <w:pPr>
        <w:pStyle w:val="ListParagraph"/>
        <w:numPr>
          <w:ilvl w:val="1"/>
          <w:numId w:val="26"/>
        </w:numPr>
        <w:tabs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 ходе проведения мониторинга не выставляются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отметки.</w:t>
      </w:r>
    </w:p>
    <w:p w:rsidR="00830C22" w:rsidRDefault="00830C22">
      <w:pPr>
        <w:pStyle w:val="BodyText"/>
        <w:spacing w:before="2"/>
      </w:pPr>
    </w:p>
    <w:p w:rsidR="00830C22" w:rsidRDefault="00830C22">
      <w:pPr>
        <w:pStyle w:val="Heading1"/>
        <w:numPr>
          <w:ilvl w:val="0"/>
          <w:numId w:val="14"/>
        </w:numPr>
        <w:tabs>
          <w:tab w:val="left" w:pos="3648"/>
        </w:tabs>
        <w:ind w:left="3647" w:hanging="241"/>
      </w:pPr>
      <w:bookmarkStart w:id="6" w:name="_Toc53961867"/>
      <w:bookmarkStart w:id="7" w:name="_Toc53960843"/>
      <w:bookmarkStart w:id="8" w:name="_Toc53962408"/>
      <w:bookmarkStart w:id="9" w:name="_Toc53962302"/>
      <w:bookmarkStart w:id="10" w:name="_Toc5396224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6"/>
      <w:bookmarkEnd w:id="7"/>
      <w:bookmarkEnd w:id="8"/>
      <w:bookmarkEnd w:id="9"/>
      <w:bookmarkEnd w:id="10"/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 актов, Устава МБОУ ООШ с.Ишля_, определяющих права 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>
        <w:rPr>
          <w:sz w:val="24"/>
        </w:rPr>
        <w:t>Разработать совместно с наставляемым 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>
        <w:rPr>
          <w:sz w:val="24"/>
        </w:rPr>
        <w:t>Помогать наставляемому осознать свои сильные и слабые стороны и определить векторы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будущее.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>
        <w:rPr>
          <w:sz w:val="24"/>
        </w:rPr>
        <w:t>Предлагать свою помощь в достижении целей и желаний наставляемого, и указывает на риски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видения.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Оказывать наставляемому личностную и психологическую поддержку, </w:t>
      </w:r>
      <w:r>
        <w:rPr>
          <w:spacing w:val="-8"/>
          <w:sz w:val="24"/>
        </w:rPr>
        <w:t xml:space="preserve">мотивирует, </w:t>
      </w:r>
      <w:r>
        <w:rPr>
          <w:sz w:val="24"/>
        </w:rPr>
        <w:t>подталкивает и ободряет его.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Личным примером развивать положительные качества наставляемого, </w:t>
      </w:r>
      <w:r>
        <w:rPr>
          <w:spacing w:val="-6"/>
          <w:sz w:val="24"/>
        </w:rPr>
        <w:t xml:space="preserve">корректировать </w:t>
      </w:r>
      <w:r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</w:p>
    <w:p w:rsidR="00830C22" w:rsidRDefault="00830C22">
      <w:pPr>
        <w:pStyle w:val="ListParagraph"/>
        <w:numPr>
          <w:ilvl w:val="0"/>
          <w:numId w:val="27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Подводить итоги наставнической программы, с формированием отчета о </w:t>
      </w:r>
      <w:r>
        <w:rPr>
          <w:spacing w:val="-8"/>
          <w:sz w:val="24"/>
        </w:rPr>
        <w:t xml:space="preserve">проделанной </w:t>
      </w:r>
      <w:r>
        <w:rPr>
          <w:sz w:val="24"/>
        </w:rPr>
        <w:t>работе с предложениями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выводами.</w:t>
      </w:r>
    </w:p>
    <w:p w:rsidR="00830C22" w:rsidRDefault="00830C22">
      <w:pPr>
        <w:pStyle w:val="BodyText"/>
        <w:spacing w:before="7"/>
      </w:pPr>
    </w:p>
    <w:p w:rsidR="00830C22" w:rsidRDefault="00830C22">
      <w:pPr>
        <w:pStyle w:val="Heading1"/>
        <w:numPr>
          <w:ilvl w:val="0"/>
          <w:numId w:val="14"/>
        </w:numPr>
        <w:tabs>
          <w:tab w:val="left" w:pos="4010"/>
        </w:tabs>
        <w:ind w:left="4009" w:hanging="241"/>
      </w:pPr>
      <w:bookmarkStart w:id="11" w:name="_Toc53962409"/>
      <w:bookmarkStart w:id="12" w:name="_Toc53962303"/>
      <w:bookmarkStart w:id="13" w:name="_Toc53961868"/>
      <w:bookmarkStart w:id="14" w:name="_Toc53960844"/>
      <w:bookmarkStart w:id="15" w:name="_Toc5396224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1"/>
      <w:bookmarkEnd w:id="12"/>
      <w:bookmarkEnd w:id="13"/>
      <w:bookmarkEnd w:id="14"/>
      <w:bookmarkEnd w:id="15"/>
    </w:p>
    <w:p w:rsidR="00830C22" w:rsidRDefault="00830C22">
      <w:pPr>
        <w:pStyle w:val="ListParagraph"/>
        <w:numPr>
          <w:ilvl w:val="0"/>
          <w:numId w:val="28"/>
        </w:numPr>
        <w:tabs>
          <w:tab w:val="left" w:pos="827"/>
        </w:tabs>
        <w:spacing w:before="29" w:line="223" w:lineRule="auto"/>
        <w:ind w:left="426" w:right="231"/>
        <w:rPr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830C22" w:rsidRDefault="00830C22">
      <w:pPr>
        <w:pStyle w:val="ListParagraph"/>
        <w:numPr>
          <w:ilvl w:val="0"/>
          <w:numId w:val="28"/>
        </w:numPr>
        <w:tabs>
          <w:tab w:val="left" w:pos="827"/>
        </w:tabs>
        <w:spacing w:before="29" w:line="223" w:lineRule="auto"/>
        <w:ind w:left="426" w:right="231"/>
        <w:rPr>
          <w:sz w:val="24"/>
        </w:rPr>
      </w:pPr>
      <w:r>
        <w:rPr>
          <w:sz w:val="24"/>
        </w:rPr>
        <w:t>Защищать профессиональную честь и достоинство.</w:t>
      </w:r>
    </w:p>
    <w:p w:rsidR="00830C22" w:rsidRDefault="00830C22">
      <w:pPr>
        <w:pStyle w:val="ListParagraph"/>
        <w:numPr>
          <w:ilvl w:val="0"/>
          <w:numId w:val="28"/>
        </w:numPr>
        <w:tabs>
          <w:tab w:val="left" w:pos="827"/>
        </w:tabs>
        <w:spacing w:before="29" w:line="223" w:lineRule="auto"/>
        <w:ind w:left="426" w:right="231"/>
        <w:rPr>
          <w:sz w:val="24"/>
        </w:rPr>
      </w:pPr>
      <w:r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830C22" w:rsidRDefault="00830C22">
      <w:pPr>
        <w:pStyle w:val="ListParagraph"/>
        <w:numPr>
          <w:ilvl w:val="0"/>
          <w:numId w:val="28"/>
        </w:numPr>
        <w:tabs>
          <w:tab w:val="left" w:pos="827"/>
        </w:tabs>
        <w:spacing w:before="29" w:line="223" w:lineRule="auto"/>
        <w:ind w:left="426" w:right="231"/>
        <w:rPr>
          <w:sz w:val="24"/>
        </w:rPr>
      </w:pPr>
      <w:r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830C22" w:rsidRDefault="00830C22">
      <w:pPr>
        <w:pStyle w:val="ListParagraph"/>
        <w:numPr>
          <w:ilvl w:val="0"/>
          <w:numId w:val="28"/>
        </w:numPr>
        <w:tabs>
          <w:tab w:val="left" w:pos="827"/>
        </w:tabs>
        <w:spacing w:before="29" w:line="223" w:lineRule="auto"/>
        <w:ind w:left="426" w:right="231"/>
        <w:rPr>
          <w:sz w:val="24"/>
        </w:rPr>
      </w:pPr>
      <w:r>
        <w:rPr>
          <w:sz w:val="24"/>
        </w:rPr>
        <w:t>Получать психологическое сопровождение.</w:t>
      </w:r>
    </w:p>
    <w:p w:rsidR="00830C22" w:rsidRDefault="00830C22">
      <w:pPr>
        <w:pStyle w:val="ListParagraph"/>
        <w:numPr>
          <w:ilvl w:val="0"/>
          <w:numId w:val="28"/>
        </w:numPr>
        <w:tabs>
          <w:tab w:val="left" w:pos="827"/>
        </w:tabs>
        <w:spacing w:before="29" w:line="223" w:lineRule="auto"/>
        <w:ind w:left="426" w:right="231"/>
        <w:rPr>
          <w:sz w:val="24"/>
        </w:rPr>
      </w:pPr>
      <w:r>
        <w:rPr>
          <w:sz w:val="24"/>
        </w:rPr>
        <w:t>Участвовать в школьных, региональных и всероссийских конкурсах наставничества.</w:t>
      </w:r>
    </w:p>
    <w:p w:rsidR="00830C22" w:rsidRDefault="00830C22">
      <w:pPr>
        <w:pStyle w:val="BodyText"/>
        <w:spacing w:before="9"/>
        <w:rPr>
          <w:sz w:val="22"/>
        </w:rPr>
      </w:pPr>
    </w:p>
    <w:p w:rsidR="00830C22" w:rsidRDefault="00830C22">
      <w:pPr>
        <w:pStyle w:val="Heading1"/>
        <w:numPr>
          <w:ilvl w:val="0"/>
          <w:numId w:val="14"/>
        </w:numPr>
        <w:tabs>
          <w:tab w:val="left" w:pos="3475"/>
        </w:tabs>
        <w:ind w:left="3474" w:hanging="241"/>
      </w:pPr>
      <w:bookmarkStart w:id="16" w:name="_Toc53962304"/>
      <w:bookmarkStart w:id="17" w:name="_Toc53962250"/>
      <w:bookmarkStart w:id="18" w:name="_Toc53960845"/>
      <w:bookmarkStart w:id="19" w:name="_Toc53961869"/>
      <w:bookmarkStart w:id="20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6"/>
      <w:bookmarkEnd w:id="17"/>
      <w:bookmarkEnd w:id="18"/>
      <w:bookmarkEnd w:id="19"/>
      <w:bookmarkEnd w:id="20"/>
    </w:p>
    <w:p w:rsidR="00830C22" w:rsidRDefault="00830C22">
      <w:pPr>
        <w:pStyle w:val="ListParagraph"/>
        <w:numPr>
          <w:ilvl w:val="0"/>
          <w:numId w:val="29"/>
        </w:numPr>
        <w:tabs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 актов, Устава МБОУООШс.Ишля», определяющих права 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обязанности.</w:t>
      </w:r>
    </w:p>
    <w:p w:rsidR="00830C22" w:rsidRDefault="00830C22">
      <w:pPr>
        <w:pStyle w:val="ListParagraph"/>
        <w:numPr>
          <w:ilvl w:val="0"/>
          <w:numId w:val="29"/>
        </w:numPr>
        <w:tabs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>
        <w:rPr>
          <w:sz w:val="24"/>
        </w:rPr>
        <w:t>Разработать совместно с наставляемым план наставничества.</w:t>
      </w:r>
    </w:p>
    <w:p w:rsidR="00830C22" w:rsidRDefault="00830C22">
      <w:pPr>
        <w:pStyle w:val="ListParagraph"/>
        <w:numPr>
          <w:ilvl w:val="0"/>
          <w:numId w:val="29"/>
        </w:numPr>
        <w:tabs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>
        <w:rPr>
          <w:sz w:val="24"/>
        </w:rPr>
        <w:t>Выполнять этапы 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830C22" w:rsidRDefault="00830C22">
      <w:pPr>
        <w:pStyle w:val="BodyText"/>
        <w:spacing w:before="6"/>
        <w:ind w:left="426"/>
        <w:rPr>
          <w:sz w:val="22"/>
        </w:rPr>
      </w:pPr>
    </w:p>
    <w:p w:rsidR="00830C22" w:rsidRDefault="00830C22">
      <w:pPr>
        <w:pStyle w:val="Heading1"/>
        <w:numPr>
          <w:ilvl w:val="0"/>
          <w:numId w:val="14"/>
        </w:numPr>
        <w:tabs>
          <w:tab w:val="left" w:pos="3895"/>
        </w:tabs>
        <w:ind w:left="3894" w:hanging="361"/>
      </w:pPr>
      <w:bookmarkStart w:id="21" w:name="_Toc53962305"/>
      <w:bookmarkStart w:id="22" w:name="_Toc53960846"/>
      <w:bookmarkStart w:id="23" w:name="_Toc53962251"/>
      <w:bookmarkStart w:id="24" w:name="_Toc53962411"/>
      <w:bookmarkStart w:id="25" w:name="_Toc53961870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1"/>
      <w:bookmarkEnd w:id="22"/>
      <w:bookmarkEnd w:id="23"/>
      <w:bookmarkEnd w:id="24"/>
      <w:bookmarkEnd w:id="25"/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наставничеством.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>
        <w:rPr>
          <w:sz w:val="24"/>
        </w:rPr>
        <w:t>Выбирать самому наставника из 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кандидатур.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>
        <w:rPr>
          <w:sz w:val="24"/>
        </w:rPr>
        <w:t>Рассчитывать на оказание 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Участвовать в школьных, региональных и всероссийских конкурсах наставничества.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Защищать свои интересы самостоятельно и (или) через представителя.</w:t>
      </w:r>
    </w:p>
    <w:p w:rsidR="00830C22" w:rsidRDefault="00830C22">
      <w:pPr>
        <w:pStyle w:val="BodyText"/>
        <w:spacing w:before="5"/>
        <w:rPr>
          <w:sz w:val="22"/>
        </w:rPr>
      </w:pPr>
    </w:p>
    <w:p w:rsidR="00830C22" w:rsidRDefault="00830C22">
      <w:pPr>
        <w:pStyle w:val="Heading1"/>
        <w:numPr>
          <w:ilvl w:val="0"/>
          <w:numId w:val="14"/>
        </w:numPr>
        <w:tabs>
          <w:tab w:val="left" w:pos="2294"/>
        </w:tabs>
        <w:ind w:left="2293" w:hanging="364"/>
      </w:pPr>
      <w:bookmarkStart w:id="26" w:name="_Toc53962252"/>
      <w:bookmarkStart w:id="27" w:name="_Toc53962306"/>
      <w:bookmarkStart w:id="28" w:name="_Toc53960847"/>
      <w:bookmarkStart w:id="29" w:name="_Toc53962412"/>
      <w:bookmarkStart w:id="30" w:name="_Toc53961871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6"/>
      <w:bookmarkEnd w:id="27"/>
      <w:bookmarkEnd w:id="28"/>
      <w:bookmarkEnd w:id="29"/>
      <w:bookmarkEnd w:id="30"/>
    </w:p>
    <w:p w:rsidR="00830C22" w:rsidRDefault="00830C22">
      <w:pPr>
        <w:pStyle w:val="BodyText"/>
        <w:rPr>
          <w:b/>
        </w:rPr>
      </w:pP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Мероприятия по популяризации роли наставника.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конкурсов профессионального</w:t>
      </w:r>
      <w:r>
        <w:rPr>
          <w:sz w:val="24"/>
        </w:rPr>
        <w:tab/>
        <w:t>мастерства</w:t>
      </w:r>
      <w:r>
        <w:rPr>
          <w:sz w:val="24"/>
        </w:rPr>
        <w:tab/>
        <w:t>"Наставник года", «Лучшая пара», "Наставник + ".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Создание специальной рубрики "Наши наставники" на школьном сайте.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Создание на сайте методической копилки с программами наставничества.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Доска почета «Лучшие наставники».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Награждение школьными грамотами "Лучший наставник"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Благодарственные письма родителям наставников из числа обучающихся.</w:t>
      </w:r>
    </w:p>
    <w:p w:rsidR="00830C22" w:rsidRDefault="00830C22">
      <w:pPr>
        <w:pStyle w:val="ListParagraph"/>
        <w:numPr>
          <w:ilvl w:val="0"/>
          <w:numId w:val="30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830C22" w:rsidRDefault="00830C22">
      <w:pPr>
        <w:pStyle w:val="ListParagraph"/>
        <w:tabs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830C22" w:rsidRDefault="00830C22">
      <w:pPr>
        <w:pStyle w:val="Heading1"/>
        <w:numPr>
          <w:ilvl w:val="0"/>
          <w:numId w:val="14"/>
        </w:numPr>
        <w:tabs>
          <w:tab w:val="left" w:pos="360"/>
        </w:tabs>
        <w:spacing w:line="274" w:lineRule="exact"/>
        <w:ind w:left="2458" w:right="2213" w:hanging="2459"/>
        <w:jc w:val="right"/>
      </w:pPr>
      <w:bookmarkStart w:id="31" w:name="_Toc53961872"/>
      <w:bookmarkStart w:id="32" w:name="_Toc53962253"/>
      <w:bookmarkStart w:id="33" w:name="_Toc53962413"/>
      <w:bookmarkStart w:id="34" w:name="_Toc53962307"/>
      <w:bookmarkStart w:id="35" w:name="_Toc53960848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1"/>
      <w:bookmarkEnd w:id="32"/>
      <w:bookmarkEnd w:id="33"/>
      <w:bookmarkEnd w:id="34"/>
      <w:bookmarkEnd w:id="35"/>
    </w:p>
    <w:p w:rsidR="00830C22" w:rsidRDefault="00830C22">
      <w:pPr>
        <w:pStyle w:val="Heading1"/>
        <w:tabs>
          <w:tab w:val="left" w:pos="360"/>
        </w:tabs>
        <w:spacing w:line="274" w:lineRule="exact"/>
        <w:ind w:left="2458" w:right="2213"/>
        <w:jc w:val="center"/>
      </w:pPr>
    </w:p>
    <w:p w:rsidR="00830C22" w:rsidRDefault="00830C22">
      <w:pPr>
        <w:pStyle w:val="BodyText"/>
        <w:numPr>
          <w:ilvl w:val="0"/>
          <w:numId w:val="31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830C22" w:rsidRDefault="00830C22">
      <w:pPr>
        <w:pStyle w:val="BodyText"/>
        <w:numPr>
          <w:ilvl w:val="0"/>
          <w:numId w:val="31"/>
        </w:numPr>
        <w:spacing w:line="274" w:lineRule="exact"/>
        <w:ind w:right="2305"/>
        <w:rPr>
          <w:szCs w:val="22"/>
        </w:rPr>
      </w:pPr>
      <w:r>
        <w:rPr>
          <w:szCs w:val="22"/>
        </w:rPr>
        <w:t>Положение о наставничестве в МБОУ ООШ с.Ишля</w:t>
      </w:r>
    </w:p>
    <w:p w:rsidR="00830C22" w:rsidRDefault="00830C22">
      <w:pPr>
        <w:pStyle w:val="BodyText"/>
        <w:numPr>
          <w:ilvl w:val="0"/>
          <w:numId w:val="31"/>
        </w:numPr>
        <w:spacing w:line="274" w:lineRule="exact"/>
        <w:ind w:right="2305"/>
        <w:rPr>
          <w:szCs w:val="22"/>
        </w:rPr>
      </w:pPr>
      <w:r>
        <w:rPr>
          <w:szCs w:val="22"/>
        </w:rPr>
        <w:t>Приказ директора школы о внедрении целевой модели наставничества;</w:t>
      </w:r>
    </w:p>
    <w:p w:rsidR="00830C22" w:rsidRDefault="00830C22">
      <w:pPr>
        <w:pStyle w:val="BodyText"/>
        <w:numPr>
          <w:ilvl w:val="0"/>
          <w:numId w:val="31"/>
        </w:numPr>
        <w:spacing w:line="274" w:lineRule="exact"/>
        <w:ind w:right="2305"/>
      </w:pPr>
      <w:r>
        <w:t>Целевая модель наставничества в МБОУ ООШ с.Ишля.</w:t>
      </w:r>
    </w:p>
    <w:p w:rsidR="00830C22" w:rsidRDefault="00830C22">
      <w:pPr>
        <w:pStyle w:val="ListParagraph"/>
        <w:numPr>
          <w:ilvl w:val="0"/>
          <w:numId w:val="31"/>
        </w:numPr>
        <w:tabs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МБОУ ООШ с.Ишля. </w:t>
      </w:r>
    </w:p>
    <w:p w:rsidR="00830C22" w:rsidRDefault="00830C22">
      <w:pPr>
        <w:pStyle w:val="ListParagraph"/>
        <w:numPr>
          <w:ilvl w:val="0"/>
          <w:numId w:val="31"/>
        </w:numPr>
        <w:tabs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МБОУ ООШ с.Ишля</w:t>
      </w:r>
      <w:r>
        <w:rPr>
          <w:sz w:val="24"/>
        </w:rPr>
        <w:t xml:space="preserve">. </w:t>
      </w:r>
    </w:p>
    <w:p w:rsidR="00830C22" w:rsidRDefault="00830C22">
      <w:pPr>
        <w:pStyle w:val="ListParagraph"/>
        <w:numPr>
          <w:ilvl w:val="0"/>
          <w:numId w:val="31"/>
        </w:numPr>
        <w:tabs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830C22" w:rsidRDefault="00830C22">
      <w:pPr>
        <w:pStyle w:val="ListParagraph"/>
        <w:numPr>
          <w:ilvl w:val="0"/>
          <w:numId w:val="31"/>
        </w:numPr>
        <w:tabs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830C22" w:rsidRDefault="00830C22">
      <w:pPr>
        <w:pStyle w:val="ListParagraph"/>
        <w:numPr>
          <w:ilvl w:val="0"/>
          <w:numId w:val="31"/>
        </w:numPr>
        <w:tabs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830C22" w:rsidRDefault="00830C22">
      <w:pPr>
        <w:pStyle w:val="ListParagraph"/>
        <w:tabs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830C22" w:rsidRDefault="00830C22">
      <w:pPr>
        <w:pStyle w:val="ListParagraph"/>
        <w:tabs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  <w:ind w:left="0"/>
      </w:pPr>
    </w:p>
    <w:p w:rsidR="00830C22" w:rsidRDefault="00830C22">
      <w:pPr>
        <w:pStyle w:val="Heading1"/>
      </w:pPr>
    </w:p>
    <w:p w:rsidR="00830C22" w:rsidRDefault="00830C22">
      <w:pPr>
        <w:pStyle w:val="Heading1"/>
        <w:ind w:left="0"/>
      </w:pPr>
      <w:r>
        <w:t xml:space="preserve"> 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Муниципальное бюджетное общеобразовательное  учреждение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основная общеобразовательная школа с.Ишля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муниципального района Белорецкий район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Республики Башкортостан</w:t>
      </w:r>
    </w:p>
    <w:p w:rsidR="00830C22" w:rsidRDefault="00830C22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453540, </w:t>
      </w: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РБ, Белорецкий район, с. Ишля, ул. Школьная, д. 2</w:t>
      </w:r>
    </w:p>
    <w:p w:rsidR="00830C22" w:rsidRDefault="00830C22">
      <w:pPr>
        <w:jc w:val="center"/>
        <w:rPr>
          <w:sz w:val="32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ИНН 0211004854      КПП 025601001                 Телефон: 7(34792) 7-36-37</w:t>
      </w:r>
    </w:p>
    <w:p w:rsidR="00830C22" w:rsidRDefault="00830C22">
      <w:pPr>
        <w:pStyle w:val="BodyText"/>
        <w:rPr>
          <w:b/>
        </w:rPr>
      </w:pPr>
    </w:p>
    <w:p w:rsidR="00830C22" w:rsidRDefault="00830C22">
      <w:pPr>
        <w:pStyle w:val="Heading1"/>
        <w:ind w:left="283" w:right="396"/>
        <w:jc w:val="center"/>
      </w:pPr>
      <w:bookmarkStart w:id="36" w:name="_Toc53960849"/>
      <w:bookmarkStart w:id="37" w:name="_Toc53961874"/>
      <w:bookmarkStart w:id="38" w:name="_Toc53962255"/>
      <w:bookmarkStart w:id="39" w:name="_Toc53962415"/>
      <w:bookmarkStart w:id="40" w:name="_Toc53962309"/>
      <w:r>
        <w:t>ПРОГРАММА ЦЕЛЕВОЙ МОДЕЛИ НАСТАВНИЧЕСТВА В</w:t>
      </w:r>
      <w:bookmarkEnd w:id="36"/>
      <w:bookmarkEnd w:id="37"/>
      <w:bookmarkEnd w:id="38"/>
      <w:bookmarkEnd w:id="39"/>
      <w:bookmarkEnd w:id="40"/>
      <w:r>
        <w:t xml:space="preserve"> МБОУ ООШ с.Ишля</w:t>
      </w:r>
    </w:p>
    <w:p w:rsidR="00830C22" w:rsidRDefault="00830C22">
      <w:pPr>
        <w:pStyle w:val="BodyText"/>
        <w:rPr>
          <w:b/>
          <w:sz w:val="26"/>
        </w:rPr>
      </w:pPr>
    </w:p>
    <w:p w:rsidR="00830C22" w:rsidRDefault="00830C22">
      <w:pPr>
        <w:pStyle w:val="BodyText"/>
        <w:spacing w:before="2"/>
        <w:rPr>
          <w:b/>
          <w:sz w:val="22"/>
        </w:rPr>
      </w:pPr>
    </w:p>
    <w:p w:rsidR="00830C22" w:rsidRDefault="00830C22">
      <w:pPr>
        <w:pStyle w:val="ListParagraph"/>
        <w:numPr>
          <w:ilvl w:val="1"/>
          <w:numId w:val="14"/>
        </w:numPr>
        <w:tabs>
          <w:tab w:val="left" w:pos="3955"/>
        </w:tabs>
        <w:spacing w:before="1"/>
        <w:ind w:hanging="28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830C22" w:rsidRDefault="00830C22">
      <w:pPr>
        <w:pStyle w:val="BodyText"/>
        <w:spacing w:before="192"/>
        <w:ind w:left="118" w:right="228" w:firstLine="628"/>
        <w:jc w:val="both"/>
      </w:pPr>
      <w:r>
        <w:t xml:space="preserve">Настоящая целевая модель наставничества МБОУ ООШ с.Ишля,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0">
        <w:r>
          <w:t>национального проекта</w:t>
        </w:r>
      </w:hyperlink>
      <w:r>
        <w:t xml:space="preserve"> </w:t>
      </w:r>
      <w:hyperlink r:id="rId11">
        <w:r>
          <w:t>"Образование"</w:t>
        </w:r>
      </w:hyperlink>
      <w:r>
        <w:t>.</w:t>
      </w:r>
    </w:p>
    <w:p w:rsidR="00830C22" w:rsidRDefault="00830C22">
      <w:pPr>
        <w:pStyle w:val="BodyText"/>
      </w:pPr>
    </w:p>
    <w:p w:rsidR="00830C22" w:rsidRDefault="00830C22">
      <w:pPr>
        <w:pStyle w:val="BodyText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ООШ с.Ишля. </w:t>
      </w:r>
    </w:p>
    <w:p w:rsidR="00830C22" w:rsidRDefault="00830C22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>Создание целевой модели наставничества в МБОУ ООШ с.Ишля</w:t>
      </w:r>
      <w:r>
        <w:rPr>
          <w:sz w:val="24"/>
        </w:rPr>
        <w:t xml:space="preserve">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830C22" w:rsidRDefault="00830C22">
      <w:pPr>
        <w:pStyle w:val="BodyText"/>
        <w:spacing w:before="5"/>
        <w:rPr>
          <w:i/>
        </w:rPr>
      </w:pPr>
    </w:p>
    <w:p w:rsidR="00830C22" w:rsidRDefault="00830C22">
      <w:pPr>
        <w:pStyle w:val="Heading1"/>
        <w:ind w:left="826"/>
      </w:pPr>
      <w:bookmarkStart w:id="41" w:name="_Toc53962256"/>
      <w:bookmarkStart w:id="42" w:name="_Toc53962310"/>
      <w:bookmarkStart w:id="43" w:name="_Toc53960850"/>
      <w:bookmarkStart w:id="44" w:name="_Toc53962416"/>
      <w:bookmarkStart w:id="45" w:name="_Toc53961875"/>
      <w:r>
        <w:t>В программе используются следующие понятия и термины.</w:t>
      </w:r>
      <w:bookmarkEnd w:id="41"/>
      <w:bookmarkEnd w:id="42"/>
      <w:bookmarkEnd w:id="43"/>
      <w:bookmarkEnd w:id="44"/>
      <w:bookmarkEnd w:id="45"/>
    </w:p>
    <w:p w:rsidR="00830C22" w:rsidRDefault="00830C22">
      <w:pPr>
        <w:pStyle w:val="BodyText"/>
        <w:spacing w:before="6"/>
        <w:rPr>
          <w:b/>
          <w:sz w:val="23"/>
        </w:rPr>
      </w:pPr>
    </w:p>
    <w:p w:rsidR="00830C22" w:rsidRDefault="00830C22">
      <w:pPr>
        <w:pStyle w:val="BodyText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830C22" w:rsidRDefault="00830C22">
      <w:pPr>
        <w:pStyle w:val="BodyText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830C22" w:rsidRDefault="00830C22">
      <w:pPr>
        <w:pStyle w:val="BodyText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830C22" w:rsidRDefault="00830C22">
      <w:pPr>
        <w:pStyle w:val="BodyText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830C22" w:rsidRDefault="00830C22">
      <w:pPr>
        <w:pStyle w:val="BodyText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830C22" w:rsidRDefault="00830C22">
      <w:pPr>
        <w:pStyle w:val="BodyText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830C22" w:rsidRDefault="00830C22">
      <w:pPr>
        <w:pStyle w:val="BodyText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830C22" w:rsidRDefault="00830C22">
      <w:pPr>
        <w:pStyle w:val="BodyText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30C22" w:rsidRDefault="00830C22">
      <w:pPr>
        <w:pStyle w:val="BodyText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830C22" w:rsidRDefault="00830C22">
      <w:pPr>
        <w:pStyle w:val="BodyText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830C22" w:rsidRDefault="00830C22">
      <w:pPr>
        <w:pStyle w:val="BodyText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830C22" w:rsidRDefault="00830C22">
      <w:pPr>
        <w:pStyle w:val="BodyText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</w:t>
      </w:r>
      <w:r>
        <w:rPr>
          <w:spacing w:val="15"/>
        </w:rPr>
        <w:t xml:space="preserve"> </w:t>
      </w:r>
      <w:r>
        <w:t>сетях.</w:t>
      </w:r>
    </w:p>
    <w:p w:rsidR="00830C22" w:rsidRDefault="00830C22">
      <w:pPr>
        <w:pStyle w:val="BodyText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830C22" w:rsidRDefault="00830C22">
      <w:pPr>
        <w:pStyle w:val="BodyText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830C22" w:rsidRDefault="00830C22">
      <w:pPr>
        <w:pStyle w:val="BodyText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830C22" w:rsidRDefault="00830C22">
      <w:pPr>
        <w:pStyle w:val="BodyText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830C22" w:rsidRDefault="00830C22">
      <w:pPr>
        <w:pStyle w:val="BodyText"/>
        <w:spacing w:before="3"/>
      </w:pPr>
    </w:p>
    <w:p w:rsidR="00830C22" w:rsidRDefault="00830C22">
      <w:pPr>
        <w:pStyle w:val="Heading1"/>
        <w:numPr>
          <w:ilvl w:val="1"/>
          <w:numId w:val="14"/>
        </w:numPr>
        <w:tabs>
          <w:tab w:val="left" w:pos="2229"/>
        </w:tabs>
        <w:spacing w:before="1"/>
        <w:ind w:left="2228" w:hanging="282"/>
      </w:pPr>
      <w:bookmarkStart w:id="46" w:name="_Toc53962257"/>
      <w:bookmarkStart w:id="47" w:name="_Toc53962417"/>
      <w:bookmarkStart w:id="48" w:name="_Toc53962311"/>
      <w:bookmarkStart w:id="49" w:name="_Toc53960851"/>
      <w:bookmarkStart w:id="50" w:name="_Toc53961876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46"/>
      <w:bookmarkEnd w:id="47"/>
      <w:bookmarkEnd w:id="48"/>
      <w:bookmarkEnd w:id="49"/>
      <w:bookmarkEnd w:id="50"/>
    </w:p>
    <w:p w:rsidR="00830C22" w:rsidRDefault="00830C22">
      <w:pPr>
        <w:pStyle w:val="BodyText"/>
        <w:rPr>
          <w:b/>
        </w:rPr>
      </w:pPr>
    </w:p>
    <w:p w:rsidR="00830C22" w:rsidRDefault="00830C22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2">
        <w:r>
          <w:rPr>
            <w:sz w:val="24"/>
          </w:rPr>
          <w:t xml:space="preserve">Конвенция о правах </w:t>
        </w:r>
        <w:r>
          <w:rPr>
            <w:spacing w:val="2"/>
            <w:sz w:val="24"/>
          </w:rPr>
          <w:t>ребенка</w:t>
        </w:r>
      </w:hyperlink>
      <w:r>
        <w:rPr>
          <w:spacing w:val="2"/>
          <w:sz w:val="24"/>
        </w:rPr>
        <w:t xml:space="preserve">, </w:t>
      </w:r>
      <w:r>
        <w:rPr>
          <w:sz w:val="24"/>
        </w:rPr>
        <w:t xml:space="preserve">одобренная Генеральной Ассамблеей ООН 20 ноября </w:t>
      </w:r>
      <w:r>
        <w:rPr>
          <w:spacing w:val="-16"/>
          <w:sz w:val="24"/>
        </w:rPr>
        <w:t xml:space="preserve">1989 </w:t>
      </w:r>
      <w:r>
        <w:rPr>
          <w:sz w:val="24"/>
        </w:rPr>
        <w:t xml:space="preserve">г., ратифицированной </w:t>
      </w:r>
      <w:hyperlink r:id="rId13">
        <w:r>
          <w:rPr>
            <w:sz w:val="24"/>
          </w:rPr>
          <w:t xml:space="preserve">Постановлением ВС СССР от 13 июня 1990 г. N </w:t>
        </w:r>
        <w:r>
          <w:rPr>
            <w:spacing w:val="3"/>
            <w:sz w:val="24"/>
          </w:rPr>
          <w:t>1559-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1</w:t>
        </w:r>
      </w:hyperlink>
      <w:r>
        <w:rPr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830C22" w:rsidRDefault="00830C22">
      <w:pPr>
        <w:pStyle w:val="Heading1"/>
        <w:spacing w:before="7"/>
        <w:jc w:val="both"/>
      </w:pPr>
      <w:bookmarkStart w:id="51" w:name="_Toc53962258"/>
      <w:bookmarkStart w:id="52" w:name="_Toc53962312"/>
      <w:bookmarkStart w:id="53" w:name="_Toc53962418"/>
      <w:bookmarkStart w:id="54" w:name="_Toc53961877"/>
      <w:bookmarkStart w:id="55" w:name="_Toc53960852"/>
      <w:r>
        <w:t>Нормативные правовые акты Российской Федерации.</w:t>
      </w:r>
      <w:bookmarkEnd w:id="51"/>
      <w:bookmarkEnd w:id="52"/>
      <w:bookmarkEnd w:id="53"/>
      <w:bookmarkEnd w:id="54"/>
      <w:bookmarkEnd w:id="55"/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4">
        <w:r>
          <w:rPr>
            <w:sz w:val="24"/>
          </w:rPr>
          <w:t>Конституция Российской</w:t>
        </w:r>
        <w:r>
          <w:rPr>
            <w:spacing w:val="10"/>
            <w:sz w:val="24"/>
          </w:rPr>
          <w:t xml:space="preserve"> </w:t>
        </w:r>
        <w:r>
          <w:rPr>
            <w:sz w:val="24"/>
          </w:rPr>
          <w:t>Федерации</w:t>
        </w:r>
      </w:hyperlink>
      <w:r>
        <w:rPr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5">
        <w:r>
          <w:rPr>
            <w:sz w:val="24"/>
          </w:rPr>
          <w:t xml:space="preserve">Федеральный закон от 29 декабря 2012 г. N </w:t>
        </w:r>
        <w:r>
          <w:rPr>
            <w:spacing w:val="3"/>
            <w:sz w:val="24"/>
          </w:rPr>
          <w:t xml:space="preserve">273-ФЗ </w:t>
        </w:r>
        <w:r>
          <w:rPr>
            <w:sz w:val="24"/>
          </w:rPr>
          <w:t xml:space="preserve">"Об образовании в </w:t>
        </w:r>
        <w:r>
          <w:rPr>
            <w:spacing w:val="-6"/>
            <w:sz w:val="24"/>
          </w:rPr>
          <w:t>Российской</w:t>
        </w:r>
      </w:hyperlink>
      <w:hyperlink r:id="rId16">
        <w:r>
          <w:rPr>
            <w:spacing w:val="-6"/>
            <w:sz w:val="24"/>
          </w:rPr>
          <w:t xml:space="preserve"> </w:t>
        </w:r>
        <w:r>
          <w:rPr>
            <w:sz w:val="24"/>
          </w:rPr>
          <w:t>Федерации"</w:t>
        </w:r>
      </w:hyperlink>
      <w:r>
        <w:rPr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7">
        <w:r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>
          <w:rPr>
            <w:spacing w:val="-29"/>
            <w:sz w:val="24"/>
          </w:rPr>
          <w:t>до</w:t>
        </w:r>
      </w:hyperlink>
      <w:hyperlink r:id="rId18">
        <w:r>
          <w:rPr>
            <w:spacing w:val="-29"/>
            <w:sz w:val="24"/>
          </w:rPr>
          <w:t xml:space="preserve"> </w:t>
        </w:r>
        <w:r>
          <w:rPr>
            <w:sz w:val="24"/>
          </w:rPr>
          <w:t>2025 года</w:t>
        </w:r>
      </w:hyperlink>
      <w:r>
        <w:rPr>
          <w:sz w:val="24"/>
        </w:rPr>
        <w:t xml:space="preserve">, утвержденные </w:t>
      </w:r>
      <w:hyperlink r:id="rId19">
        <w:r>
          <w:rPr>
            <w:sz w:val="24"/>
          </w:rPr>
          <w:t>распоряжением Правительства Российской Федерации от 29</w:t>
        </w:r>
      </w:hyperlink>
      <w:hyperlink r:id="rId20">
        <w:r>
          <w:rPr>
            <w:sz w:val="24"/>
          </w:rPr>
          <w:t xml:space="preserve"> ноября 2014 г. N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2403-р</w:t>
        </w:r>
      </w:hyperlink>
      <w:r>
        <w:rPr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1">
        <w:r>
          <w:rPr>
            <w:sz w:val="24"/>
          </w:rPr>
          <w:t xml:space="preserve">Стратегия  развития  воспитания  в  Российской  Федерации  до  2025   </w:t>
        </w:r>
        <w:r>
          <w:rPr>
            <w:spacing w:val="-16"/>
            <w:sz w:val="24"/>
          </w:rPr>
          <w:t>года</w:t>
        </w:r>
      </w:hyperlink>
      <w:r>
        <w:rPr>
          <w:spacing w:val="-16"/>
          <w:sz w:val="24"/>
        </w:rPr>
        <w:t xml:space="preserve">  </w:t>
      </w:r>
      <w:r>
        <w:rPr>
          <w:sz w:val="24"/>
        </w:rPr>
        <w:t xml:space="preserve">(утвержденная </w:t>
      </w:r>
      <w:hyperlink r:id="rId22">
        <w:r>
          <w:rPr>
            <w:sz w:val="24"/>
          </w:rPr>
          <w:t>распоряжением Правительства Российской Федерации от 29 мая 2015 г.</w:t>
        </w:r>
      </w:hyperlink>
      <w:r>
        <w:rPr>
          <w:sz w:val="24"/>
        </w:rPr>
        <w:t xml:space="preserve">  </w:t>
      </w:r>
      <w:hyperlink r:id="rId23">
        <w:r>
          <w:rPr>
            <w:sz w:val="24"/>
          </w:rPr>
          <w:t xml:space="preserve"> 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996-р</w:t>
        </w:r>
      </w:hyperlink>
      <w:r>
        <w:rPr>
          <w:sz w:val="24"/>
        </w:rPr>
        <w:t>).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4">
        <w:r>
          <w:rPr>
            <w:sz w:val="24"/>
          </w:rPr>
          <w:t>Гражданский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5">
        <w:r>
          <w:rPr>
            <w:sz w:val="24"/>
          </w:rPr>
          <w:t>Трудовой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6">
        <w:r>
          <w:rPr>
            <w:sz w:val="24"/>
          </w:rPr>
          <w:t xml:space="preserve">Федеральный закон от 11 августа 1995 г. N </w:t>
        </w:r>
        <w:r>
          <w:rPr>
            <w:spacing w:val="2"/>
            <w:sz w:val="24"/>
          </w:rPr>
          <w:t xml:space="preserve">135-ФЗ </w:t>
        </w:r>
        <w:r>
          <w:rPr>
            <w:sz w:val="24"/>
          </w:rPr>
          <w:t xml:space="preserve">"О благотворительной </w:t>
        </w:r>
        <w:r>
          <w:rPr>
            <w:spacing w:val="-5"/>
            <w:sz w:val="24"/>
          </w:rPr>
          <w:t>деятельности</w:t>
        </w:r>
      </w:hyperlink>
      <w:r>
        <w:rPr>
          <w:spacing w:val="-5"/>
          <w:sz w:val="24"/>
        </w:rPr>
        <w:t xml:space="preserve">   </w:t>
      </w:r>
      <w:hyperlink r:id="rId27">
        <w:r>
          <w:rPr>
            <w:spacing w:val="-5"/>
            <w:sz w:val="24"/>
          </w:rPr>
          <w:t xml:space="preserve"> </w:t>
        </w:r>
        <w:r>
          <w:rPr>
            <w:sz w:val="24"/>
          </w:rPr>
          <w:t>и благотворительных</w:t>
        </w:r>
        <w:r>
          <w:rPr>
            <w:spacing w:val="12"/>
            <w:sz w:val="24"/>
          </w:rPr>
          <w:t xml:space="preserve"> </w:t>
        </w:r>
        <w:r>
          <w:rPr>
            <w:sz w:val="24"/>
          </w:rPr>
          <w:t>организациях"</w:t>
        </w:r>
      </w:hyperlink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8">
        <w:r>
          <w:rPr>
            <w:sz w:val="24"/>
          </w:rPr>
          <w:t xml:space="preserve">Федеральный закон от 19 мая 1995 г. N </w:t>
        </w:r>
        <w:r>
          <w:rPr>
            <w:spacing w:val="3"/>
            <w:sz w:val="24"/>
          </w:rPr>
          <w:t xml:space="preserve">82-ФЗ </w:t>
        </w:r>
        <w:r>
          <w:rPr>
            <w:sz w:val="24"/>
          </w:rPr>
          <w:t>"Об общественных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объединениях"</w:t>
        </w:r>
      </w:hyperlink>
      <w:r>
        <w:rPr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9">
        <w:r>
          <w:rPr>
            <w:sz w:val="24"/>
          </w:rPr>
          <w:t xml:space="preserve">Федеральный закон от 12 января 1996 г. N </w:t>
        </w:r>
        <w:r>
          <w:rPr>
            <w:spacing w:val="3"/>
            <w:sz w:val="24"/>
          </w:rPr>
          <w:t xml:space="preserve">7-ФЗ </w:t>
        </w:r>
        <w:r>
          <w:rPr>
            <w:sz w:val="24"/>
          </w:rPr>
          <w:t>"О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некоммерческих организациях"</w:t>
        </w:r>
      </w:hyperlink>
      <w:r>
        <w:rPr>
          <w:sz w:val="24"/>
        </w:rPr>
        <w:t>.</w:t>
      </w:r>
    </w:p>
    <w:p w:rsidR="00830C22" w:rsidRDefault="00830C22">
      <w:pPr>
        <w:pStyle w:val="ListParagraph"/>
        <w:numPr>
          <w:ilvl w:val="0"/>
          <w:numId w:val="3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830C22" w:rsidRDefault="00830C22">
      <w:pPr>
        <w:pStyle w:val="ListParagraph"/>
        <w:numPr>
          <w:ilvl w:val="0"/>
          <w:numId w:val="33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830C22" w:rsidRDefault="00830C22">
      <w:pPr>
        <w:pStyle w:val="ListParagraph"/>
        <w:numPr>
          <w:ilvl w:val="0"/>
          <w:numId w:val="33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830C22" w:rsidRDefault="00830C22">
      <w:pPr>
        <w:pStyle w:val="ListParagraph"/>
        <w:numPr>
          <w:ilvl w:val="0"/>
          <w:numId w:val="33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0">
        <w:r>
          <w:rPr>
            <w:sz w:val="24"/>
          </w:rPr>
          <w:t>https://www.garant.ru/products/ipo/prime/doc/71791182/</w:t>
        </w:r>
      </w:hyperlink>
      <w:r>
        <w:rPr>
          <w:sz w:val="24"/>
        </w:rPr>
        <w:t>.</w:t>
      </w:r>
    </w:p>
    <w:p w:rsidR="00830C22" w:rsidRDefault="00830C22">
      <w:pPr>
        <w:spacing w:line="223" w:lineRule="auto"/>
        <w:jc w:val="both"/>
        <w:rPr>
          <w:rFonts w:ascii="Symbol" w:hAnsi="Symbol"/>
          <w:sz w:val="24"/>
        </w:rPr>
      </w:pPr>
    </w:p>
    <w:p w:rsidR="00830C22" w:rsidRDefault="00830C22">
      <w:pPr>
        <w:pStyle w:val="Heading1"/>
        <w:spacing w:before="1"/>
      </w:pPr>
      <w:bookmarkStart w:id="56" w:name="_Toc53962419"/>
      <w:bookmarkStart w:id="57" w:name="_Toc53960853"/>
      <w:bookmarkStart w:id="58" w:name="_Toc53962259"/>
      <w:bookmarkStart w:id="59" w:name="_Toc53962313"/>
      <w:bookmarkStart w:id="60" w:name="_Toc53961878"/>
      <w:r>
        <w:t xml:space="preserve">Нормативные правовые акты </w:t>
      </w:r>
      <w:bookmarkEnd w:id="56"/>
      <w:bookmarkEnd w:id="57"/>
      <w:bookmarkEnd w:id="58"/>
      <w:bookmarkEnd w:id="59"/>
      <w:bookmarkEnd w:id="60"/>
      <w:r>
        <w:t>МБОУ ООШ с.Ишля</w:t>
      </w:r>
    </w:p>
    <w:p w:rsidR="00830C22" w:rsidRDefault="00830C22">
      <w:pPr>
        <w:pStyle w:val="ListParagraph"/>
        <w:numPr>
          <w:ilvl w:val="1"/>
          <w:numId w:val="32"/>
        </w:numPr>
        <w:tabs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830C22" w:rsidRDefault="00830C22">
      <w:pPr>
        <w:pStyle w:val="ListParagraph"/>
        <w:numPr>
          <w:ilvl w:val="1"/>
          <w:numId w:val="32"/>
        </w:numPr>
        <w:tabs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830C22" w:rsidRDefault="00830C22">
      <w:pPr>
        <w:pStyle w:val="ListParagraph"/>
        <w:numPr>
          <w:ilvl w:val="1"/>
          <w:numId w:val="32"/>
        </w:numPr>
        <w:tabs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830C22" w:rsidRDefault="00830C22">
      <w:pPr>
        <w:pStyle w:val="ListParagraph"/>
        <w:numPr>
          <w:ilvl w:val="1"/>
          <w:numId w:val="32"/>
        </w:numPr>
        <w:tabs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30C22" w:rsidRDefault="00830C22">
      <w:pPr>
        <w:pStyle w:val="ListParagraph"/>
        <w:numPr>
          <w:ilvl w:val="1"/>
          <w:numId w:val="32"/>
        </w:numPr>
        <w:tabs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30C22" w:rsidRDefault="00830C22">
      <w:pPr>
        <w:pStyle w:val="BodyText"/>
        <w:spacing w:before="6"/>
        <w:rPr>
          <w:sz w:val="22"/>
        </w:rPr>
      </w:pPr>
    </w:p>
    <w:p w:rsidR="00830C22" w:rsidRDefault="00830C22">
      <w:pPr>
        <w:pStyle w:val="Heading1"/>
        <w:numPr>
          <w:ilvl w:val="1"/>
          <w:numId w:val="14"/>
        </w:numPr>
        <w:tabs>
          <w:tab w:val="left" w:pos="827"/>
        </w:tabs>
        <w:spacing w:line="274" w:lineRule="exact"/>
        <w:ind w:left="826"/>
      </w:pPr>
      <w:bookmarkStart w:id="61" w:name="_Toc53962260"/>
      <w:bookmarkStart w:id="62" w:name="_Toc53961879"/>
      <w:bookmarkStart w:id="63" w:name="_Toc53962420"/>
      <w:bookmarkStart w:id="64" w:name="_Toc53960854"/>
      <w:bookmarkStart w:id="65" w:name="_Toc53962314"/>
      <w:r>
        <w:t xml:space="preserve">Задачи целевой модели наставничества </w:t>
      </w:r>
      <w:bookmarkEnd w:id="61"/>
      <w:bookmarkEnd w:id="62"/>
      <w:bookmarkEnd w:id="63"/>
      <w:bookmarkEnd w:id="64"/>
      <w:bookmarkEnd w:id="65"/>
      <w:r>
        <w:t>МБОУ ООШ с.Ишля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830C22" w:rsidRDefault="00830C22">
      <w:pPr>
        <w:pStyle w:val="ListParagraph"/>
        <w:numPr>
          <w:ilvl w:val="0"/>
          <w:numId w:val="34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30C22" w:rsidRDefault="00830C22">
      <w:pPr>
        <w:pStyle w:val="BodyText"/>
        <w:spacing w:before="3"/>
        <w:rPr>
          <w:sz w:val="22"/>
        </w:rPr>
      </w:pPr>
    </w:p>
    <w:p w:rsidR="00830C22" w:rsidRDefault="00830C22">
      <w:pPr>
        <w:pStyle w:val="Heading1"/>
        <w:spacing w:line="274" w:lineRule="exact"/>
        <w:ind w:left="546"/>
        <w:jc w:val="center"/>
      </w:pPr>
      <w:bookmarkStart w:id="66" w:name="_Toc53960855"/>
      <w:bookmarkStart w:id="67" w:name="_Toc53962315"/>
      <w:bookmarkStart w:id="68" w:name="_Toc53961880"/>
      <w:bookmarkStart w:id="69" w:name="_Toc53962421"/>
      <w:bookmarkStart w:id="70" w:name="_Toc53962261"/>
      <w:r>
        <w:t>4.  Ожидаемые результаты внедрения целевой модели наставничества (примеры, выберите или добавьте нужные вам)</w:t>
      </w:r>
      <w:bookmarkEnd w:id="66"/>
      <w:bookmarkEnd w:id="67"/>
      <w:bookmarkEnd w:id="68"/>
      <w:bookmarkEnd w:id="69"/>
      <w:bookmarkEnd w:id="70"/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r>
        <w:rPr>
          <w:sz w:val="24"/>
        </w:rPr>
        <w:t>метакомпетенций.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830C22" w:rsidRDefault="00830C22">
      <w:pPr>
        <w:pStyle w:val="ListParagraph"/>
        <w:numPr>
          <w:ilvl w:val="0"/>
          <w:numId w:val="35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830C22" w:rsidRDefault="00830C22">
      <w:pPr>
        <w:pStyle w:val="BodyText"/>
        <w:spacing w:before="3"/>
      </w:pPr>
    </w:p>
    <w:p w:rsidR="00830C22" w:rsidRDefault="00830C22">
      <w:pPr>
        <w:pStyle w:val="ListParagraph"/>
        <w:numPr>
          <w:ilvl w:val="1"/>
          <w:numId w:val="35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>
        <w:rPr>
          <w:b/>
          <w:bCs/>
          <w:sz w:val="24"/>
          <w:szCs w:val="24"/>
        </w:rPr>
        <w:t>Структура</w:t>
      </w:r>
      <w:r>
        <w:rPr>
          <w:b/>
          <w:bCs/>
          <w:spacing w:val="1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управления</w:t>
      </w:r>
      <w:r>
        <w:rPr>
          <w:b/>
          <w:bCs/>
          <w:spacing w:val="1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реализацией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целевой</w:t>
      </w:r>
      <w:r>
        <w:rPr>
          <w:b/>
          <w:bCs/>
          <w:spacing w:val="1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модели</w:t>
      </w:r>
      <w:r>
        <w:rPr>
          <w:b/>
          <w:bCs/>
          <w:spacing w:val="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наставничества</w:t>
      </w:r>
      <w:r>
        <w:rPr>
          <w:b/>
          <w:bCs/>
          <w:spacing w:val="16"/>
          <w:sz w:val="24"/>
          <w:szCs w:val="24"/>
        </w:rPr>
        <w:t xml:space="preserve"> </w:t>
      </w:r>
    </w:p>
    <w:p w:rsidR="00830C22" w:rsidRDefault="00830C2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578"/>
        <w:gridCol w:w="6769"/>
      </w:tblGrid>
      <w:tr w:rsidR="00830C22" w:rsidTr="001E0E7E">
        <w:trPr>
          <w:trHeight w:val="277"/>
        </w:trPr>
        <w:tc>
          <w:tcPr>
            <w:tcW w:w="2578" w:type="dxa"/>
          </w:tcPr>
          <w:p w:rsidR="00830C22" w:rsidRPr="001E0E7E" w:rsidRDefault="00830C22" w:rsidP="001E0E7E">
            <w:pPr>
              <w:pStyle w:val="TableParagraph"/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830C22" w:rsidRPr="001E0E7E" w:rsidRDefault="00830C22" w:rsidP="001E0E7E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 w:rsidRPr="001E0E7E">
              <w:rPr>
                <w:sz w:val="24"/>
              </w:rPr>
              <w:t>Направления деятельности.</w:t>
            </w:r>
          </w:p>
        </w:tc>
      </w:tr>
      <w:tr w:rsidR="00830C22" w:rsidTr="001E0E7E">
        <w:trPr>
          <w:trHeight w:val="1931"/>
        </w:trPr>
        <w:tc>
          <w:tcPr>
            <w:tcW w:w="2578" w:type="dxa"/>
          </w:tcPr>
          <w:p w:rsidR="00830C22" w:rsidRPr="001E0E7E" w:rsidRDefault="00830C22" w:rsidP="001E0E7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1E0E7E">
              <w:rPr>
                <w:sz w:val="24"/>
              </w:rPr>
              <w:t>МКУ Управления образования г.Белорецк</w:t>
            </w:r>
          </w:p>
        </w:tc>
        <w:tc>
          <w:tcPr>
            <w:tcW w:w="6769" w:type="dxa"/>
          </w:tcPr>
          <w:p w:rsidR="00830C22" w:rsidRPr="001E0E7E" w:rsidRDefault="00830C22" w:rsidP="001E0E7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 w:rsidRPr="001E0E7E">
              <w:rPr>
                <w:sz w:val="24"/>
              </w:rPr>
              <w:t>Осуществление государственного управление в сфере образования.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Принятие решение о внедрении целевой модели наставничества;</w:t>
            </w:r>
          </w:p>
          <w:p w:rsidR="00830C22" w:rsidRPr="001E0E7E" w:rsidRDefault="00830C22" w:rsidP="001E0E7E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 w:rsidRPr="001E0E7E">
              <w:rPr>
                <w:sz w:val="24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830C22" w:rsidTr="001E0E7E">
        <w:trPr>
          <w:trHeight w:val="553"/>
        </w:trPr>
        <w:tc>
          <w:tcPr>
            <w:tcW w:w="2578" w:type="dxa"/>
          </w:tcPr>
          <w:p w:rsidR="00830C22" w:rsidRPr="001E0E7E" w:rsidRDefault="00830C22" w:rsidP="001E0E7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1E0E7E"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:rsidR="00830C22" w:rsidRPr="001E0E7E" w:rsidRDefault="00830C22" w:rsidP="001E0E7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Организационная, методическая, </w:t>
            </w:r>
            <w:r w:rsidRPr="001E0E7E">
              <w:rPr>
                <w:spacing w:val="2"/>
                <w:sz w:val="24"/>
              </w:rPr>
              <w:t xml:space="preserve">экспертно- </w:t>
            </w:r>
            <w:r w:rsidRPr="001E0E7E"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 w:rsidRPr="001E0E7E"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 w:rsidRPr="001E0E7E"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 w:rsidRPr="001E0E7E"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1E0E7E">
              <w:rPr>
                <w:spacing w:val="18"/>
                <w:sz w:val="24"/>
              </w:rPr>
              <w:t xml:space="preserve"> 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 w:rsidRPr="001E0E7E"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830C22" w:rsidTr="001E0E7E">
        <w:trPr>
          <w:trHeight w:val="1931"/>
        </w:trPr>
        <w:tc>
          <w:tcPr>
            <w:tcW w:w="2578" w:type="dxa"/>
          </w:tcPr>
          <w:p w:rsidR="00830C22" w:rsidRPr="001E0E7E" w:rsidRDefault="00830C22" w:rsidP="001E0E7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 w:rsidRPr="001E0E7E">
              <w:rPr>
                <w:sz w:val="24"/>
              </w:rPr>
              <w:t>МБОУ ООШ с.Ишля</w:t>
            </w:r>
          </w:p>
        </w:tc>
        <w:tc>
          <w:tcPr>
            <w:tcW w:w="6769" w:type="dxa"/>
          </w:tcPr>
          <w:p w:rsidR="00830C22" w:rsidRPr="001E0E7E" w:rsidRDefault="00830C22" w:rsidP="001E0E7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830C22" w:rsidRPr="001E0E7E" w:rsidRDefault="00830C22" w:rsidP="001E0E7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830C22" w:rsidRPr="001E0E7E" w:rsidRDefault="00830C22" w:rsidP="001E0E7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1E0E7E">
              <w:rPr>
                <w:sz w:val="24"/>
              </w:rPr>
              <w:t>Реализация программ наставничества.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1E0E7E">
              <w:rPr>
                <w:sz w:val="24"/>
              </w:rPr>
              <w:t>Назначение</w:t>
            </w:r>
            <w:r w:rsidRPr="001E0E7E">
              <w:rPr>
                <w:sz w:val="24"/>
              </w:rPr>
              <w:tab/>
              <w:t>координатора и кураторов</w:t>
            </w:r>
            <w:r w:rsidRPr="001E0E7E">
              <w:rPr>
                <w:sz w:val="24"/>
              </w:rPr>
              <w:tab/>
              <w:t>внедрения целевой модели наставничества.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 w:rsidRPr="001E0E7E"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 w:rsidRPr="001E0E7E">
              <w:rPr>
                <w:spacing w:val="6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наставничества.</w:t>
            </w:r>
          </w:p>
        </w:tc>
      </w:tr>
      <w:tr w:rsidR="00830C22" w:rsidTr="001E0E7E">
        <w:trPr>
          <w:trHeight w:val="1931"/>
        </w:trPr>
        <w:tc>
          <w:tcPr>
            <w:tcW w:w="2578" w:type="dxa"/>
          </w:tcPr>
          <w:p w:rsidR="00830C22" w:rsidRPr="001E0E7E" w:rsidRDefault="00830C22" w:rsidP="001E0E7E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1E0E7E"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:rsidR="00830C22" w:rsidRPr="001E0E7E" w:rsidRDefault="00830C22" w:rsidP="001E0E7E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Формирование базы наставников и</w:t>
            </w:r>
            <w:r w:rsidRPr="001E0E7E">
              <w:rPr>
                <w:spacing w:val="24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наставляемых.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 w:rsidRPr="001E0E7E">
              <w:rPr>
                <w:sz w:val="24"/>
              </w:rPr>
              <w:t xml:space="preserve">Организация обучения наставников (в том </w:t>
            </w:r>
            <w:r w:rsidRPr="001E0E7E">
              <w:rPr>
                <w:spacing w:val="-3"/>
                <w:sz w:val="24"/>
              </w:rPr>
              <w:t xml:space="preserve">числе </w:t>
            </w:r>
            <w:r w:rsidRPr="001E0E7E">
              <w:rPr>
                <w:sz w:val="24"/>
              </w:rPr>
              <w:t>привлечение экспертов для проведения</w:t>
            </w:r>
            <w:r w:rsidRPr="001E0E7E">
              <w:rPr>
                <w:spacing w:val="19"/>
                <w:sz w:val="24"/>
              </w:rPr>
              <w:t xml:space="preserve"> </w:t>
            </w:r>
            <w:r w:rsidRPr="001E0E7E">
              <w:rPr>
                <w:sz w:val="24"/>
              </w:rPr>
              <w:t>обучения).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 w:rsidRPr="001E0E7E">
              <w:rPr>
                <w:sz w:val="24"/>
              </w:rPr>
              <w:t xml:space="preserve">Контроль процедуры внедрения целевой </w:t>
            </w:r>
            <w:r w:rsidRPr="001E0E7E">
              <w:rPr>
                <w:spacing w:val="-3"/>
                <w:sz w:val="24"/>
              </w:rPr>
              <w:t xml:space="preserve">модели </w:t>
            </w:r>
            <w:r w:rsidRPr="001E0E7E">
              <w:rPr>
                <w:sz w:val="24"/>
              </w:rPr>
              <w:t>наставничества.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 w:rsidRPr="001E0E7E">
              <w:rPr>
                <w:sz w:val="24"/>
              </w:rPr>
              <w:t>Контроль проведения программ</w:t>
            </w:r>
            <w:r w:rsidRPr="001E0E7E">
              <w:rPr>
                <w:spacing w:val="13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наставничества.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 w:rsidRPr="001E0E7E">
              <w:rPr>
                <w:sz w:val="24"/>
              </w:rPr>
              <w:t xml:space="preserve">Участие в оценке вовлеченности </w:t>
            </w:r>
            <w:r w:rsidRPr="001E0E7E">
              <w:rPr>
                <w:spacing w:val="-18"/>
                <w:sz w:val="24"/>
              </w:rPr>
              <w:t xml:space="preserve">в </w:t>
            </w:r>
            <w:r w:rsidRPr="001E0E7E">
              <w:rPr>
                <w:sz w:val="24"/>
              </w:rPr>
              <w:t>различные формы</w:t>
            </w:r>
            <w:r w:rsidRPr="001E0E7E">
              <w:rPr>
                <w:spacing w:val="7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наставничества.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 w:rsidRPr="001E0E7E">
              <w:rPr>
                <w:sz w:val="24"/>
              </w:rPr>
              <w:t xml:space="preserve">Решение организационных вопросов, возникающих </w:t>
            </w:r>
            <w:r w:rsidRPr="001E0E7E">
              <w:rPr>
                <w:spacing w:val="-18"/>
                <w:sz w:val="24"/>
              </w:rPr>
              <w:t xml:space="preserve">в </w:t>
            </w:r>
            <w:r w:rsidRPr="001E0E7E">
              <w:rPr>
                <w:sz w:val="24"/>
              </w:rPr>
              <w:t>процессе реализации</w:t>
            </w:r>
            <w:r w:rsidRPr="001E0E7E">
              <w:rPr>
                <w:spacing w:val="9"/>
                <w:sz w:val="24"/>
              </w:rPr>
              <w:t xml:space="preserve"> </w:t>
            </w:r>
            <w:r w:rsidRPr="001E0E7E">
              <w:rPr>
                <w:sz w:val="24"/>
              </w:rPr>
              <w:t>модели.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 w:rsidRPr="001E0E7E">
              <w:rPr>
                <w:sz w:val="24"/>
              </w:rPr>
              <w:t>Мониторинг результатов эффективности реализации целевой модели</w:t>
            </w:r>
            <w:r w:rsidRPr="001E0E7E">
              <w:rPr>
                <w:spacing w:val="9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наставничества.</w:t>
            </w:r>
          </w:p>
        </w:tc>
      </w:tr>
      <w:tr w:rsidR="00830C22" w:rsidTr="001E0E7E">
        <w:trPr>
          <w:trHeight w:val="571"/>
        </w:trPr>
        <w:tc>
          <w:tcPr>
            <w:tcW w:w="2578" w:type="dxa"/>
          </w:tcPr>
          <w:p w:rsidR="00830C22" w:rsidRPr="001E0E7E" w:rsidRDefault="00830C22" w:rsidP="001E0E7E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1E0E7E"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830C22" w:rsidRPr="001E0E7E" w:rsidRDefault="00830C22" w:rsidP="001E0E7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830C22" w:rsidRDefault="00830C22">
      <w:pPr>
        <w:pStyle w:val="Heading1"/>
        <w:tabs>
          <w:tab w:val="left" w:pos="837"/>
        </w:tabs>
        <w:spacing w:before="90"/>
        <w:ind w:left="836"/>
      </w:pPr>
    </w:p>
    <w:p w:rsidR="00830C22" w:rsidRDefault="00830C22">
      <w:pPr>
        <w:pStyle w:val="Heading1"/>
        <w:numPr>
          <w:ilvl w:val="1"/>
          <w:numId w:val="35"/>
        </w:numPr>
        <w:tabs>
          <w:tab w:val="left" w:pos="837"/>
        </w:tabs>
        <w:spacing w:before="90"/>
        <w:ind w:left="836" w:hanging="282"/>
      </w:pPr>
      <w:bookmarkStart w:id="71" w:name="_Toc53960856"/>
      <w:bookmarkStart w:id="72" w:name="_Toc53962422"/>
      <w:bookmarkStart w:id="73" w:name="_Toc53962262"/>
      <w:bookmarkStart w:id="74" w:name="_Toc53962316"/>
      <w:bookmarkStart w:id="75" w:name="_Toc53961881"/>
      <w:r>
        <w:t>Кадровая система реализации целевой модели наставничества</w:t>
      </w:r>
      <w:bookmarkEnd w:id="71"/>
      <w:bookmarkEnd w:id="72"/>
      <w:bookmarkEnd w:id="73"/>
      <w:bookmarkEnd w:id="74"/>
      <w:bookmarkEnd w:id="75"/>
      <w:r>
        <w:t xml:space="preserve"> </w:t>
      </w:r>
    </w:p>
    <w:p w:rsidR="00830C22" w:rsidRDefault="00830C22">
      <w:pPr>
        <w:pStyle w:val="Heading1"/>
        <w:tabs>
          <w:tab w:val="left" w:pos="837"/>
        </w:tabs>
        <w:spacing w:before="90"/>
        <w:ind w:left="554"/>
      </w:pPr>
    </w:p>
    <w:p w:rsidR="00830C22" w:rsidRDefault="00830C22">
      <w:pPr>
        <w:pStyle w:val="Heading1"/>
        <w:tabs>
          <w:tab w:val="left" w:pos="837"/>
        </w:tabs>
        <w:spacing w:before="90"/>
      </w:pPr>
      <w:bookmarkStart w:id="76" w:name="_Toc53962317"/>
      <w:bookmarkStart w:id="77" w:name="_Toc53961882"/>
      <w:bookmarkStart w:id="78" w:name="_Toc53962423"/>
      <w:bookmarkStart w:id="79" w:name="_Toc53960857"/>
      <w:bookmarkStart w:id="80" w:name="_Toc53962263"/>
      <w:r>
        <w:t>В Целевой модели наставничества выделяются следующие главные роли:</w:t>
      </w:r>
      <w:bookmarkEnd w:id="76"/>
      <w:bookmarkEnd w:id="77"/>
      <w:bookmarkEnd w:id="78"/>
      <w:bookmarkEnd w:id="79"/>
      <w:bookmarkEnd w:id="80"/>
    </w:p>
    <w:p w:rsidR="00830C22" w:rsidRDefault="00830C22">
      <w:pPr>
        <w:pStyle w:val="ListParagraph"/>
        <w:numPr>
          <w:ilvl w:val="0"/>
          <w:numId w:val="36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830C22" w:rsidRDefault="00830C22">
      <w:pPr>
        <w:pStyle w:val="ListParagraph"/>
        <w:numPr>
          <w:ilvl w:val="0"/>
          <w:numId w:val="36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830C22" w:rsidRDefault="00830C22">
      <w:pPr>
        <w:pStyle w:val="ListParagraph"/>
        <w:numPr>
          <w:ilvl w:val="0"/>
          <w:numId w:val="36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30C22" w:rsidRDefault="00830C22">
      <w:pPr>
        <w:pStyle w:val="ListParagraph"/>
        <w:numPr>
          <w:ilvl w:val="0"/>
          <w:numId w:val="36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830C22" w:rsidRDefault="00830C22">
      <w:pPr>
        <w:pStyle w:val="BodyText"/>
        <w:ind w:right="247"/>
        <w:jc w:val="both"/>
      </w:pPr>
    </w:p>
    <w:p w:rsidR="00830C22" w:rsidRDefault="00830C22">
      <w:pPr>
        <w:pStyle w:val="BodyText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830C22" w:rsidRDefault="00830C22">
      <w:pPr>
        <w:pStyle w:val="BodyText"/>
        <w:spacing w:before="1"/>
      </w:pPr>
    </w:p>
    <w:p w:rsidR="00830C22" w:rsidRDefault="00830C22">
      <w:pPr>
        <w:pStyle w:val="ListParagraph"/>
        <w:numPr>
          <w:ilvl w:val="0"/>
          <w:numId w:val="37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830C22" w:rsidRDefault="00830C22">
      <w:pPr>
        <w:pStyle w:val="BodyText"/>
      </w:pPr>
    </w:p>
    <w:p w:rsidR="00830C22" w:rsidRDefault="00830C22">
      <w:pPr>
        <w:pStyle w:val="ListParagraph"/>
        <w:numPr>
          <w:ilvl w:val="1"/>
          <w:numId w:val="37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830C22" w:rsidRDefault="00830C22">
      <w:pPr>
        <w:pStyle w:val="ListParagraph"/>
        <w:numPr>
          <w:ilvl w:val="1"/>
          <w:numId w:val="37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процессе адаптации на новом 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830C22" w:rsidRDefault="00830C22">
      <w:pPr>
        <w:pStyle w:val="ListParagraph"/>
        <w:numPr>
          <w:ilvl w:val="2"/>
          <w:numId w:val="37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830C22" w:rsidRDefault="00830C22">
      <w:pPr>
        <w:pStyle w:val="ListParagraph"/>
        <w:numPr>
          <w:ilvl w:val="0"/>
          <w:numId w:val="37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830C22" w:rsidRDefault="00830C22">
      <w:pPr>
        <w:pStyle w:val="BodyText"/>
        <w:spacing w:before="3"/>
        <w:rPr>
          <w:sz w:val="25"/>
        </w:rPr>
      </w:pPr>
    </w:p>
    <w:p w:rsidR="00830C22" w:rsidRDefault="00830C22">
      <w:pPr>
        <w:pStyle w:val="ListParagraph"/>
        <w:numPr>
          <w:ilvl w:val="0"/>
          <w:numId w:val="38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830C22" w:rsidRDefault="00830C22">
      <w:pPr>
        <w:pStyle w:val="ListParagraph"/>
        <w:numPr>
          <w:ilvl w:val="0"/>
          <w:numId w:val="38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830C22" w:rsidRDefault="00830C22">
      <w:pPr>
        <w:pStyle w:val="ListParagraph"/>
        <w:numPr>
          <w:ilvl w:val="0"/>
          <w:numId w:val="38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830C22" w:rsidRDefault="00830C22">
      <w:pPr>
        <w:pStyle w:val="ListParagraph"/>
        <w:numPr>
          <w:ilvl w:val="0"/>
          <w:numId w:val="38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830C22" w:rsidRDefault="00830C22">
      <w:pPr>
        <w:pStyle w:val="ListParagraph"/>
        <w:numPr>
          <w:ilvl w:val="0"/>
          <w:numId w:val="38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830C22" w:rsidRDefault="00830C22">
      <w:pPr>
        <w:pStyle w:val="ListParagraph"/>
        <w:numPr>
          <w:ilvl w:val="0"/>
          <w:numId w:val="3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830C22" w:rsidRDefault="00830C22">
      <w:pPr>
        <w:pStyle w:val="ListParagraph"/>
        <w:numPr>
          <w:ilvl w:val="0"/>
          <w:numId w:val="3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>ветеранов 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труда.</w:t>
      </w:r>
    </w:p>
    <w:p w:rsidR="00830C22" w:rsidRDefault="00830C22">
      <w:pPr>
        <w:pStyle w:val="BodyText"/>
        <w:spacing w:before="3"/>
        <w:rPr>
          <w:sz w:val="22"/>
        </w:rPr>
      </w:pPr>
    </w:p>
    <w:p w:rsidR="00830C22" w:rsidRDefault="00830C22">
      <w:pPr>
        <w:pStyle w:val="BodyText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830C22" w:rsidRDefault="00830C22">
      <w:pPr>
        <w:tabs>
          <w:tab w:val="left" w:pos="479"/>
        </w:tabs>
        <w:ind w:right="243"/>
        <w:jc w:val="both"/>
        <w:rPr>
          <w:sz w:val="24"/>
        </w:rPr>
      </w:pPr>
    </w:p>
    <w:p w:rsidR="00830C22" w:rsidRDefault="00830C22">
      <w:pPr>
        <w:pStyle w:val="ListParagraph"/>
        <w:numPr>
          <w:ilvl w:val="1"/>
          <w:numId w:val="36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Этапы реализации целевой модели наставничества в МБОУ ООШ с.Ишля</w:t>
      </w:r>
    </w:p>
    <w:p w:rsidR="00830C22" w:rsidRDefault="00830C22">
      <w:pPr>
        <w:pStyle w:val="ListParagraph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245"/>
        <w:gridCol w:w="2868"/>
      </w:tblGrid>
      <w:tr w:rsidR="00830C22" w:rsidTr="001E0E7E">
        <w:tc>
          <w:tcPr>
            <w:tcW w:w="2093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Результат</w:t>
            </w:r>
          </w:p>
        </w:tc>
      </w:tr>
      <w:tr w:rsidR="00830C22" w:rsidTr="001E0E7E">
        <w:tc>
          <w:tcPr>
            <w:tcW w:w="2093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rPr>
                <w:sz w:val="24"/>
              </w:rPr>
            </w:pPr>
            <w:r w:rsidRPr="001E0E7E">
              <w:rPr>
                <w:sz w:val="24"/>
              </w:rPr>
              <w:t>Подготовка условий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5"/>
                <w:sz w:val="24"/>
              </w:rPr>
              <w:t xml:space="preserve">для </w:t>
            </w:r>
            <w:r w:rsidRPr="001E0E7E"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39"/>
              </w:numPr>
              <w:tabs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1E0E7E">
              <w:rPr>
                <w:sz w:val="24"/>
              </w:rPr>
              <w:t>Создание благоприятных условий для запуска</w:t>
            </w:r>
            <w:r w:rsidRPr="001E0E7E">
              <w:rPr>
                <w:spacing w:val="13"/>
                <w:sz w:val="24"/>
              </w:rPr>
              <w:t xml:space="preserve"> </w:t>
            </w:r>
            <w:r w:rsidRPr="001E0E7E">
              <w:rPr>
                <w:sz w:val="24"/>
              </w:rPr>
              <w:t>программы.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9"/>
              </w:numPr>
              <w:tabs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1E0E7E">
              <w:rPr>
                <w:sz w:val="24"/>
              </w:rPr>
              <w:t>Сбор предварительных запросов от потенциальных</w:t>
            </w:r>
            <w:r w:rsidRPr="001E0E7E">
              <w:rPr>
                <w:spacing w:val="6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наставляемых.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9"/>
              </w:numPr>
              <w:tabs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1E0E7E">
              <w:rPr>
                <w:sz w:val="24"/>
              </w:rPr>
              <w:t>Выбор</w:t>
            </w:r>
            <w:r w:rsidRPr="001E0E7E">
              <w:rPr>
                <w:sz w:val="24"/>
              </w:rPr>
              <w:tab/>
              <w:t>аудитории для поиска наставников.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9"/>
              </w:numPr>
              <w:tabs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1E0E7E">
              <w:rPr>
                <w:sz w:val="24"/>
              </w:rPr>
              <w:t>Информирование и выбор форм наставничества.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39"/>
              </w:numPr>
              <w:tabs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1E0E7E">
              <w:rPr>
                <w:sz w:val="24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830C22" w:rsidRPr="001E0E7E" w:rsidRDefault="00830C22" w:rsidP="001E0E7E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 w:rsidRPr="001E0E7E">
              <w:rPr>
                <w:sz w:val="24"/>
              </w:rPr>
              <w:t>Дорожная карта реализации наставничества.</w:t>
            </w:r>
          </w:p>
          <w:p w:rsidR="00830C22" w:rsidRPr="001E0E7E" w:rsidRDefault="00830C22" w:rsidP="001E0E7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Пакет документов.</w:t>
            </w:r>
          </w:p>
        </w:tc>
      </w:tr>
      <w:tr w:rsidR="00830C22" w:rsidTr="001E0E7E">
        <w:tc>
          <w:tcPr>
            <w:tcW w:w="2093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rPr>
                <w:sz w:val="24"/>
              </w:rPr>
            </w:pPr>
            <w:r w:rsidRPr="001E0E7E"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40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 w:rsidRPr="001E0E7E"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40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Сбор и систематизация запросов от потенциальных</w:t>
            </w:r>
            <w:r w:rsidRPr="001E0E7E">
              <w:rPr>
                <w:spacing w:val="6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rPr>
                <w:sz w:val="24"/>
              </w:rPr>
            </w:pPr>
            <w:r w:rsidRPr="001E0E7E">
              <w:rPr>
                <w:sz w:val="24"/>
              </w:rPr>
              <w:t xml:space="preserve">Формированная </w:t>
            </w:r>
            <w:r w:rsidRPr="001E0E7E">
              <w:rPr>
                <w:spacing w:val="-3"/>
                <w:sz w:val="24"/>
              </w:rPr>
              <w:t xml:space="preserve">база </w:t>
            </w:r>
            <w:r w:rsidRPr="001E0E7E">
              <w:rPr>
                <w:sz w:val="24"/>
              </w:rPr>
              <w:t>наставляемых с картой запросов.</w:t>
            </w:r>
          </w:p>
        </w:tc>
      </w:tr>
      <w:tr w:rsidR="00830C22" w:rsidTr="001E0E7E">
        <w:tc>
          <w:tcPr>
            <w:tcW w:w="2093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830C22" w:rsidRPr="001E0E7E" w:rsidRDefault="00830C22" w:rsidP="001E0E7E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1E0E7E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 w:rsidRPr="001E0E7E">
              <w:rPr>
                <w:sz w:val="24"/>
              </w:rPr>
              <w:t>обучающихся, мотивированных помочь сверстникам в образовательных,</w:t>
            </w:r>
            <w:r w:rsidRPr="001E0E7E">
              <w:rPr>
                <w:spacing w:val="16"/>
                <w:sz w:val="24"/>
              </w:rPr>
              <w:t xml:space="preserve"> </w:t>
            </w:r>
            <w:r w:rsidRPr="001E0E7E">
              <w:rPr>
                <w:sz w:val="24"/>
              </w:rPr>
              <w:t>спортивных,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1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 w:rsidRPr="001E0E7E">
              <w:rPr>
                <w:sz w:val="24"/>
              </w:rPr>
              <w:t>творческих и адаптационных вопросах (например, участники кружков по</w:t>
            </w:r>
            <w:r w:rsidRPr="001E0E7E">
              <w:rPr>
                <w:spacing w:val="12"/>
                <w:sz w:val="24"/>
              </w:rPr>
              <w:t xml:space="preserve"> </w:t>
            </w:r>
            <w:r w:rsidRPr="001E0E7E">
              <w:rPr>
                <w:sz w:val="24"/>
              </w:rPr>
              <w:t>интересам,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1"/>
              </w:numPr>
              <w:ind w:left="290" w:right="103"/>
              <w:rPr>
                <w:sz w:val="24"/>
              </w:rPr>
            </w:pPr>
            <w:r w:rsidRPr="001E0E7E"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1"/>
              </w:numPr>
              <w:ind w:left="290" w:right="103"/>
              <w:rPr>
                <w:sz w:val="24"/>
              </w:rPr>
            </w:pPr>
            <w:r w:rsidRPr="001E0E7E">
              <w:rPr>
                <w:sz w:val="24"/>
              </w:rPr>
              <w:t>педагогов, заинтересованных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8"/>
                <w:sz w:val="24"/>
              </w:rPr>
              <w:t xml:space="preserve">в </w:t>
            </w:r>
            <w:r w:rsidRPr="001E0E7E"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1"/>
              </w:numPr>
              <w:ind w:left="290" w:right="103"/>
              <w:rPr>
                <w:sz w:val="24"/>
              </w:rPr>
            </w:pPr>
            <w:r w:rsidRPr="001E0E7E"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 w:rsidRPr="001E0E7E">
              <w:rPr>
                <w:spacing w:val="6"/>
                <w:sz w:val="24"/>
              </w:rPr>
              <w:t xml:space="preserve"> </w:t>
            </w:r>
            <w:r w:rsidRPr="001E0E7E">
              <w:rPr>
                <w:sz w:val="24"/>
              </w:rPr>
              <w:t>советов,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1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 w:rsidRPr="001E0E7E">
              <w:rPr>
                <w:sz w:val="24"/>
              </w:rPr>
              <w:t>организаторов досуговой деятельности в образовательной организации и</w:t>
            </w:r>
            <w:r w:rsidRPr="001E0E7E">
              <w:rPr>
                <w:spacing w:val="12"/>
                <w:sz w:val="24"/>
              </w:rPr>
              <w:t xml:space="preserve"> </w:t>
            </w:r>
            <w:r w:rsidRPr="001E0E7E">
              <w:rPr>
                <w:sz w:val="24"/>
              </w:rPr>
              <w:t>других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1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 w:rsidRPr="001E0E7E"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830C22" w:rsidRPr="001E0E7E" w:rsidRDefault="00830C22" w:rsidP="001E0E7E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1E0E7E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1E0E7E">
              <w:rPr>
                <w:b/>
                <w:bCs/>
                <w:spacing w:val="6"/>
                <w:sz w:val="24"/>
              </w:rPr>
              <w:t xml:space="preserve"> </w:t>
            </w:r>
            <w:r w:rsidRPr="001E0E7E">
              <w:rPr>
                <w:b/>
                <w:bCs/>
                <w:sz w:val="24"/>
              </w:rPr>
              <w:t>базы</w:t>
            </w:r>
          </w:p>
          <w:p w:rsidR="00830C22" w:rsidRPr="001E0E7E" w:rsidRDefault="00830C22" w:rsidP="001E0E7E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1E0E7E">
              <w:rPr>
                <w:b/>
                <w:bCs/>
                <w:sz w:val="24"/>
              </w:rPr>
              <w:t>наставников из числа: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2"/>
              </w:numPr>
              <w:ind w:left="312"/>
              <w:jc w:val="both"/>
              <w:rPr>
                <w:sz w:val="24"/>
              </w:rPr>
            </w:pPr>
            <w:r w:rsidRPr="001E0E7E">
              <w:rPr>
                <w:sz w:val="24"/>
              </w:rPr>
              <w:t>выпускников, заинтересованных в поддержке своей</w:t>
            </w:r>
            <w:r w:rsidRPr="001E0E7E">
              <w:rPr>
                <w:spacing w:val="7"/>
                <w:sz w:val="24"/>
              </w:rPr>
              <w:t xml:space="preserve"> </w:t>
            </w:r>
            <w:r w:rsidRPr="001E0E7E">
              <w:rPr>
                <w:sz w:val="24"/>
              </w:rPr>
              <w:t>школы;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2"/>
              </w:numPr>
              <w:ind w:left="312"/>
              <w:jc w:val="both"/>
              <w:rPr>
                <w:sz w:val="24"/>
              </w:rPr>
            </w:pPr>
            <w:r w:rsidRPr="001E0E7E">
              <w:rPr>
                <w:sz w:val="24"/>
              </w:rPr>
              <w:t>сотрудников региональных предприятий, заинтересованных в подготовке</w:t>
            </w:r>
            <w:r w:rsidRPr="001E0E7E">
              <w:rPr>
                <w:spacing w:val="6"/>
                <w:sz w:val="24"/>
              </w:rPr>
              <w:t xml:space="preserve"> </w:t>
            </w:r>
            <w:r w:rsidRPr="001E0E7E">
              <w:rPr>
                <w:sz w:val="24"/>
              </w:rPr>
              <w:t>будущих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2"/>
              </w:numPr>
              <w:ind w:left="312" w:right="101"/>
              <w:jc w:val="both"/>
              <w:rPr>
                <w:sz w:val="24"/>
              </w:rPr>
            </w:pPr>
            <w:r w:rsidRPr="001E0E7E">
              <w:rPr>
                <w:sz w:val="24"/>
              </w:rPr>
              <w:t>кадров (возможно пересечение с выпускниками);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2"/>
              </w:numPr>
              <w:ind w:left="312" w:right="101"/>
              <w:jc w:val="both"/>
              <w:rPr>
                <w:sz w:val="24"/>
              </w:rPr>
            </w:pPr>
            <w:r w:rsidRPr="001E0E7E"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2"/>
              </w:numPr>
              <w:ind w:left="312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потребность передать свой опыт;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2"/>
              </w:numPr>
              <w:ind w:left="312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представители других  </w:t>
            </w:r>
            <w:r w:rsidRPr="001E0E7E">
              <w:rPr>
                <w:spacing w:val="-6"/>
                <w:sz w:val="24"/>
              </w:rPr>
              <w:t xml:space="preserve">организаций, </w:t>
            </w:r>
            <w:r w:rsidRPr="001E0E7E">
              <w:rPr>
                <w:sz w:val="24"/>
              </w:rPr>
              <w:t>с которыми есть партнерские</w:t>
            </w:r>
            <w:r w:rsidRPr="001E0E7E">
              <w:rPr>
                <w:spacing w:val="44"/>
                <w:sz w:val="24"/>
              </w:rPr>
              <w:t xml:space="preserve"> </w:t>
            </w:r>
            <w:r w:rsidRPr="001E0E7E"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:rsidR="00830C22" w:rsidRPr="001E0E7E" w:rsidRDefault="00830C22" w:rsidP="001E0E7E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 w:rsidRPr="001E0E7E">
              <w:rPr>
                <w:sz w:val="24"/>
              </w:rPr>
              <w:t xml:space="preserve">Формирование </w:t>
            </w:r>
            <w:r w:rsidRPr="001E0E7E">
              <w:rPr>
                <w:spacing w:val="-3"/>
                <w:sz w:val="24"/>
              </w:rPr>
              <w:t xml:space="preserve">базы </w:t>
            </w:r>
            <w:r w:rsidRPr="001E0E7E"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830C22" w:rsidTr="001E0E7E">
        <w:tc>
          <w:tcPr>
            <w:tcW w:w="2093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rPr>
                <w:sz w:val="24"/>
              </w:rPr>
            </w:pPr>
            <w:r w:rsidRPr="001E0E7E"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 w:rsidRPr="001E0E7E"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 w:rsidRPr="001E0E7E">
              <w:rPr>
                <w:spacing w:val="7"/>
                <w:sz w:val="24"/>
              </w:rPr>
              <w:t xml:space="preserve"> </w:t>
            </w:r>
            <w:r w:rsidRPr="001E0E7E">
              <w:rPr>
                <w:sz w:val="24"/>
              </w:rPr>
              <w:t>программы.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43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Обучение наставников для работы с</w:t>
            </w:r>
            <w:r w:rsidRPr="001E0E7E">
              <w:rPr>
                <w:spacing w:val="3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1E0E7E">
              <w:rPr>
                <w:sz w:val="24"/>
              </w:rPr>
              <w:t>Заполнены анкеты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 xml:space="preserve">в </w:t>
            </w:r>
            <w:r w:rsidRPr="001E0E7E">
              <w:rPr>
                <w:sz w:val="24"/>
              </w:rPr>
              <w:t xml:space="preserve">письменной свободной форме </w:t>
            </w:r>
            <w:r w:rsidRPr="001E0E7E">
              <w:rPr>
                <w:spacing w:val="-4"/>
                <w:sz w:val="24"/>
              </w:rPr>
              <w:t xml:space="preserve">всеми </w:t>
            </w:r>
            <w:r w:rsidRPr="001E0E7E">
              <w:rPr>
                <w:sz w:val="24"/>
              </w:rPr>
              <w:t>потенциальными наставниками.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1E0E7E">
              <w:rPr>
                <w:sz w:val="24"/>
              </w:rPr>
              <w:t>Собеседование</w:t>
            </w:r>
            <w:r w:rsidRPr="001E0E7E">
              <w:rPr>
                <w:sz w:val="24"/>
              </w:rPr>
              <w:tab/>
              <w:t>с наставниками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1E0E7E">
              <w:rPr>
                <w:sz w:val="24"/>
              </w:rPr>
              <w:t>Программа обучения.</w:t>
            </w:r>
          </w:p>
        </w:tc>
      </w:tr>
      <w:tr w:rsidR="00830C22" w:rsidTr="001E0E7E">
        <w:tc>
          <w:tcPr>
            <w:tcW w:w="2093" w:type="dxa"/>
          </w:tcPr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  <w:r w:rsidRPr="001E0E7E">
              <w:rPr>
                <w:bCs/>
              </w:rPr>
              <w:t>Организация</w:t>
            </w: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  <w:r w:rsidRPr="001E0E7E">
              <w:rPr>
                <w:bCs/>
              </w:rPr>
              <w:t>хода</w:t>
            </w: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  <w:r w:rsidRPr="001E0E7E">
              <w:rPr>
                <w:bCs/>
              </w:rPr>
              <w:t>наставнической</w:t>
            </w: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  <w:r w:rsidRPr="001E0E7E">
              <w:rPr>
                <w:bCs/>
              </w:rPr>
              <w:t>программы</w:t>
            </w: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830C22" w:rsidRPr="001E0E7E" w:rsidRDefault="00830C22" w:rsidP="001E0E7E">
            <w:pPr>
              <w:pStyle w:val="BodyText"/>
              <w:numPr>
                <w:ilvl w:val="0"/>
                <w:numId w:val="45"/>
              </w:numPr>
              <w:spacing w:before="4"/>
              <w:rPr>
                <w:bCs/>
              </w:rPr>
            </w:pPr>
            <w:r w:rsidRPr="001E0E7E">
              <w:rPr>
                <w:bCs/>
              </w:rPr>
              <w:t>Закрепление</w:t>
            </w:r>
            <w:r w:rsidRPr="001E0E7E">
              <w:rPr>
                <w:bCs/>
              </w:rPr>
              <w:tab/>
              <w:t>гармоничных</w:t>
            </w:r>
            <w:r w:rsidRPr="001E0E7E">
              <w:rPr>
                <w:bCs/>
              </w:rPr>
              <w:tab/>
              <w:t>и продуктивных отношений в наставнической паре/группе так,</w:t>
            </w: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  <w:r w:rsidRPr="001E0E7E">
              <w:rPr>
                <w:bCs/>
              </w:rPr>
              <w:t>чтобы</w:t>
            </w:r>
            <w:r w:rsidRPr="001E0E7E">
              <w:rPr>
                <w:bCs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5"/>
              </w:numPr>
              <w:spacing w:before="4"/>
              <w:rPr>
                <w:bCs/>
              </w:rPr>
            </w:pPr>
            <w:r w:rsidRPr="001E0E7E">
              <w:rPr>
                <w:bCs/>
              </w:rPr>
              <w:t>Работа в каждой паре/группе включает: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6"/>
              </w:numPr>
              <w:spacing w:before="4"/>
              <w:rPr>
                <w:bCs/>
              </w:rPr>
            </w:pPr>
            <w:r w:rsidRPr="001E0E7E">
              <w:rPr>
                <w:bCs/>
              </w:rPr>
              <w:t>встречу-знакомство,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6"/>
              </w:numPr>
              <w:spacing w:before="4"/>
              <w:rPr>
                <w:bCs/>
              </w:rPr>
            </w:pPr>
            <w:r w:rsidRPr="001E0E7E">
              <w:rPr>
                <w:bCs/>
              </w:rPr>
              <w:t>пробную рабочую встречу,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6"/>
              </w:numPr>
              <w:spacing w:before="4"/>
              <w:rPr>
                <w:bCs/>
              </w:rPr>
            </w:pPr>
            <w:r w:rsidRPr="001E0E7E">
              <w:rPr>
                <w:bCs/>
              </w:rPr>
              <w:t>встречу-планирование,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6"/>
              </w:numPr>
              <w:spacing w:before="4"/>
              <w:rPr>
                <w:bCs/>
              </w:rPr>
            </w:pPr>
            <w:r w:rsidRPr="001E0E7E">
              <w:rPr>
                <w:bCs/>
              </w:rPr>
              <w:t>комплекс последовательных встреч,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6"/>
              </w:numPr>
              <w:spacing w:before="4"/>
              <w:rPr>
                <w:bCs/>
              </w:rPr>
            </w:pPr>
            <w:r w:rsidRPr="001E0E7E">
              <w:rPr>
                <w:bCs/>
              </w:rPr>
              <w:t>итоговую встречу.</w:t>
            </w:r>
          </w:p>
          <w:p w:rsidR="00830C22" w:rsidRPr="001E0E7E" w:rsidRDefault="00830C22" w:rsidP="001E0E7E">
            <w:pPr>
              <w:pStyle w:val="BodyText"/>
              <w:spacing w:before="4"/>
              <w:rPr>
                <w:bCs/>
              </w:rPr>
            </w:pPr>
          </w:p>
          <w:p w:rsidR="00830C22" w:rsidRPr="001E0E7E" w:rsidRDefault="00830C22" w:rsidP="001E0E7E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830C22" w:rsidRPr="001E0E7E" w:rsidRDefault="00830C22" w:rsidP="001E0E7E">
            <w:pPr>
              <w:pStyle w:val="BodyText"/>
              <w:spacing w:before="4"/>
              <w:rPr>
                <w:b/>
              </w:rPr>
            </w:pPr>
            <w:r w:rsidRPr="001E0E7E">
              <w:rPr>
                <w:b/>
              </w:rPr>
              <w:t>Мониторинг: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7"/>
              </w:numPr>
              <w:spacing w:before="4"/>
              <w:ind w:left="312"/>
              <w:rPr>
                <w:bCs/>
              </w:rPr>
            </w:pPr>
            <w:r w:rsidRPr="001E0E7E">
              <w:rPr>
                <w:bCs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830C22" w:rsidRPr="001E0E7E" w:rsidRDefault="00830C22" w:rsidP="001E0E7E">
            <w:pPr>
              <w:pStyle w:val="BodyText"/>
              <w:numPr>
                <w:ilvl w:val="0"/>
                <w:numId w:val="47"/>
              </w:numPr>
              <w:spacing w:before="4"/>
              <w:ind w:left="312"/>
              <w:rPr>
                <w:bCs/>
              </w:rPr>
            </w:pPr>
            <w:r w:rsidRPr="001E0E7E">
              <w:rPr>
                <w:bCs/>
              </w:rPr>
              <w:t>сбор обратной связи от наставников, наставляемых</w:t>
            </w:r>
            <w:r w:rsidRPr="001E0E7E">
              <w:rPr>
                <w:bCs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830C22" w:rsidTr="001E0E7E">
        <w:tc>
          <w:tcPr>
            <w:tcW w:w="2093" w:type="dxa"/>
          </w:tcPr>
          <w:p w:rsidR="00830C22" w:rsidRPr="001E0E7E" w:rsidRDefault="00830C22" w:rsidP="001E0E7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48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 w:rsidRPr="001E0E7E">
              <w:rPr>
                <w:sz w:val="24"/>
              </w:rPr>
              <w:t>Подведение итогов работы каждой пары/группы.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48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 w:rsidRPr="001E0E7E">
              <w:rPr>
                <w:sz w:val="24"/>
              </w:rPr>
              <w:t>Подведение итогов программы школы.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48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1E0E7E">
              <w:rPr>
                <w:sz w:val="24"/>
              </w:rPr>
              <w:t>Публичное подведение итогов и популяризация</w:t>
            </w:r>
            <w:r w:rsidRPr="001E0E7E">
              <w:rPr>
                <w:spacing w:val="3"/>
                <w:sz w:val="24"/>
              </w:rPr>
              <w:t xml:space="preserve"> </w:t>
            </w:r>
            <w:r w:rsidRPr="001E0E7E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:rsidR="00830C22" w:rsidRPr="001E0E7E" w:rsidRDefault="00830C22" w:rsidP="001E0E7E">
            <w:pPr>
              <w:pStyle w:val="ListParagraph"/>
              <w:numPr>
                <w:ilvl w:val="0"/>
                <w:numId w:val="49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Собраны лучшие наставнические практики. 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49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Поощрение наставников.</w:t>
            </w:r>
          </w:p>
        </w:tc>
      </w:tr>
    </w:tbl>
    <w:p w:rsidR="00830C22" w:rsidRDefault="00830C22">
      <w:pPr>
        <w:pStyle w:val="ListParagraph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30C22" w:rsidRDefault="00830C22">
      <w:pPr>
        <w:pStyle w:val="ListParagraph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30C22" w:rsidRDefault="00830C22">
      <w:pPr>
        <w:pStyle w:val="ListParagraph"/>
        <w:numPr>
          <w:ilvl w:val="1"/>
          <w:numId w:val="36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МБОУ ООШ с.Ишля</w:t>
      </w:r>
    </w:p>
    <w:p w:rsidR="00830C22" w:rsidRDefault="00830C22">
      <w:pPr>
        <w:pStyle w:val="BodyText"/>
        <w:spacing w:before="6"/>
        <w:rPr>
          <w:b/>
          <w:sz w:val="23"/>
        </w:rPr>
      </w:pPr>
    </w:p>
    <w:p w:rsidR="00830C22" w:rsidRDefault="00830C22">
      <w:pPr>
        <w:pStyle w:val="BodyText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830C22" w:rsidRDefault="00830C22">
      <w:pPr>
        <w:pStyle w:val="BodyText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 МБОУ ООШ с.Ишля</w:t>
      </w:r>
      <w:r>
        <w:rPr>
          <w:spacing w:val="3"/>
        </w:rPr>
        <w:t xml:space="preserve"> </w:t>
      </w:r>
      <w:r>
        <w:t>выбраны следующие формы наставничества:  учитель-учитель</w:t>
      </w:r>
    </w:p>
    <w:p w:rsidR="00830C22" w:rsidRDefault="00830C22">
      <w:pPr>
        <w:pStyle w:val="BodyText"/>
        <w:spacing w:before="6"/>
      </w:pPr>
    </w:p>
    <w:p w:rsidR="00830C22" w:rsidRDefault="00830C22">
      <w:pPr>
        <w:pStyle w:val="BodyText"/>
        <w:spacing w:before="6"/>
        <w:rPr>
          <w:b/>
          <w:bCs/>
        </w:rPr>
      </w:pPr>
      <w:r>
        <w:rPr>
          <w:b/>
          <w:bCs/>
        </w:rPr>
        <w:t xml:space="preserve">ПРИМЕРЫ: </w:t>
      </w:r>
    </w:p>
    <w:p w:rsidR="00830C22" w:rsidRDefault="00830C22">
      <w:pPr>
        <w:pStyle w:val="Heading1"/>
        <w:numPr>
          <w:ilvl w:val="1"/>
          <w:numId w:val="50"/>
        </w:numPr>
        <w:tabs>
          <w:tab w:val="left" w:pos="1535"/>
        </w:tabs>
      </w:pPr>
      <w:bookmarkStart w:id="81" w:name="_Toc53962424"/>
      <w:bookmarkStart w:id="82" w:name="_Toc53962264"/>
      <w:bookmarkStart w:id="83" w:name="_Toc53961883"/>
      <w:bookmarkStart w:id="84" w:name="_Toc53962318"/>
      <w:bookmarkStart w:id="85" w:name="_Toc53960858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81"/>
      <w:bookmarkEnd w:id="82"/>
      <w:bookmarkEnd w:id="83"/>
      <w:bookmarkEnd w:id="84"/>
      <w:bookmarkEnd w:id="85"/>
    </w:p>
    <w:p w:rsidR="00830C22" w:rsidRDefault="00830C22">
      <w:pPr>
        <w:pStyle w:val="BodyText"/>
        <w:spacing w:before="6"/>
        <w:rPr>
          <w:b/>
          <w:sz w:val="23"/>
        </w:rPr>
      </w:pPr>
    </w:p>
    <w:p w:rsidR="00830C22" w:rsidRDefault="00830C22">
      <w:pPr>
        <w:pStyle w:val="BodyText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830C22" w:rsidRDefault="00830C22">
      <w:pPr>
        <w:pStyle w:val="BodyText"/>
        <w:spacing w:before="4"/>
      </w:pPr>
    </w:p>
    <w:p w:rsidR="00830C22" w:rsidRDefault="00830C22">
      <w:pPr>
        <w:pStyle w:val="Heading1"/>
        <w:spacing w:line="274" w:lineRule="exact"/>
      </w:pPr>
      <w:bookmarkStart w:id="86" w:name="_Toc53961884"/>
      <w:bookmarkStart w:id="87" w:name="_Toc53962319"/>
      <w:bookmarkStart w:id="88" w:name="_Toc53960859"/>
      <w:bookmarkStart w:id="89" w:name="_Toc53962425"/>
      <w:bookmarkStart w:id="90" w:name="_Toc53962265"/>
      <w:r>
        <w:t>Задачи:</w:t>
      </w:r>
      <w:bookmarkEnd w:id="86"/>
      <w:bookmarkEnd w:id="87"/>
      <w:bookmarkEnd w:id="88"/>
      <w:bookmarkEnd w:id="89"/>
      <w:bookmarkEnd w:id="90"/>
    </w:p>
    <w:p w:rsidR="00830C22" w:rsidRDefault="00830C22">
      <w:pPr>
        <w:pStyle w:val="ListParagraph"/>
        <w:numPr>
          <w:ilvl w:val="0"/>
          <w:numId w:val="51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830C22" w:rsidRDefault="00830C22">
      <w:pPr>
        <w:pStyle w:val="ListParagraph"/>
        <w:numPr>
          <w:ilvl w:val="0"/>
          <w:numId w:val="51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30C22" w:rsidRDefault="00830C22">
      <w:pPr>
        <w:pStyle w:val="ListParagraph"/>
        <w:numPr>
          <w:ilvl w:val="0"/>
          <w:numId w:val="51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830C22" w:rsidRDefault="00830C22">
      <w:pPr>
        <w:pStyle w:val="ListParagraph"/>
        <w:numPr>
          <w:ilvl w:val="0"/>
          <w:numId w:val="51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830C22" w:rsidRDefault="00830C22">
      <w:pPr>
        <w:pStyle w:val="ListParagraph"/>
        <w:numPr>
          <w:ilvl w:val="0"/>
          <w:numId w:val="51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830C22" w:rsidRDefault="00830C22">
      <w:pPr>
        <w:pStyle w:val="ListParagraph"/>
        <w:numPr>
          <w:ilvl w:val="0"/>
          <w:numId w:val="51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830C22" w:rsidRDefault="00830C22">
      <w:pPr>
        <w:pStyle w:val="BodyText"/>
        <w:spacing w:before="5"/>
      </w:pPr>
    </w:p>
    <w:p w:rsidR="00830C22" w:rsidRDefault="00830C22">
      <w:pPr>
        <w:pStyle w:val="Heading1"/>
      </w:pPr>
      <w:bookmarkStart w:id="91" w:name="_Toc53961885"/>
      <w:bookmarkStart w:id="92" w:name="_Toc53962426"/>
      <w:bookmarkStart w:id="93" w:name="_Toc53960860"/>
      <w:bookmarkStart w:id="94" w:name="_Toc53962266"/>
      <w:bookmarkStart w:id="95" w:name="_Toc53962320"/>
      <w:r>
        <w:t>Результат:</w:t>
      </w:r>
      <w:bookmarkEnd w:id="91"/>
      <w:bookmarkEnd w:id="92"/>
      <w:bookmarkEnd w:id="93"/>
      <w:bookmarkEnd w:id="94"/>
      <w:bookmarkEnd w:id="95"/>
    </w:p>
    <w:p w:rsidR="00830C22" w:rsidRDefault="00830C22">
      <w:pPr>
        <w:pStyle w:val="ListParagraph"/>
        <w:numPr>
          <w:ilvl w:val="0"/>
          <w:numId w:val="52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830C22" w:rsidRDefault="00830C22">
      <w:pPr>
        <w:pStyle w:val="ListParagraph"/>
        <w:numPr>
          <w:ilvl w:val="0"/>
          <w:numId w:val="52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830C22" w:rsidRDefault="00830C22">
      <w:pPr>
        <w:pStyle w:val="ListParagraph"/>
        <w:numPr>
          <w:ilvl w:val="0"/>
          <w:numId w:val="52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830C22" w:rsidRDefault="00830C22">
      <w:pPr>
        <w:pStyle w:val="ListParagraph"/>
        <w:numPr>
          <w:ilvl w:val="0"/>
          <w:numId w:val="52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830C22" w:rsidRDefault="00830C22">
      <w:pPr>
        <w:pStyle w:val="ListParagraph"/>
        <w:numPr>
          <w:ilvl w:val="0"/>
          <w:numId w:val="52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830C22" w:rsidRDefault="00830C22">
      <w:pPr>
        <w:pStyle w:val="ListParagraph"/>
        <w:numPr>
          <w:ilvl w:val="0"/>
          <w:numId w:val="52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830C22" w:rsidRDefault="00830C22">
      <w:pPr>
        <w:pStyle w:val="ListParagraph"/>
        <w:numPr>
          <w:ilvl w:val="0"/>
          <w:numId w:val="52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830C22" w:rsidRDefault="00830C22">
      <w:pPr>
        <w:pStyle w:val="BodyText"/>
        <w:spacing w:before="3"/>
      </w:pPr>
    </w:p>
    <w:p w:rsidR="00830C22" w:rsidRDefault="00830C22">
      <w:pPr>
        <w:pStyle w:val="Heading1"/>
        <w:spacing w:before="1"/>
        <w:ind w:left="961"/>
      </w:pPr>
      <w:bookmarkStart w:id="96" w:name="_Toc53961886"/>
      <w:bookmarkStart w:id="97" w:name="_Toc53962267"/>
      <w:bookmarkStart w:id="98" w:name="_Toc53960861"/>
      <w:bookmarkStart w:id="99" w:name="_Toc53962321"/>
      <w:bookmarkStart w:id="100" w:name="_Toc53962427"/>
      <w:r>
        <w:t>Характеристика участников формы наставничества «Ученик – ученик».</w:t>
      </w:r>
      <w:bookmarkEnd w:id="96"/>
      <w:bookmarkEnd w:id="97"/>
      <w:bookmarkEnd w:id="98"/>
      <w:bookmarkEnd w:id="99"/>
      <w:bookmarkEnd w:id="100"/>
    </w:p>
    <w:p w:rsidR="00830C22" w:rsidRDefault="00830C22">
      <w:pPr>
        <w:pStyle w:val="BodyText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512"/>
        <w:gridCol w:w="2960"/>
        <w:gridCol w:w="3102"/>
      </w:tblGrid>
      <w:tr w:rsidR="00830C22" w:rsidTr="001E0E7E">
        <w:trPr>
          <w:trHeight w:val="278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830C22" w:rsidRPr="001E0E7E" w:rsidRDefault="00830C22" w:rsidP="001E0E7E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Наставляемый</w:t>
            </w:r>
          </w:p>
        </w:tc>
      </w:tr>
      <w:tr w:rsidR="00830C22" w:rsidTr="001E0E7E">
        <w:trPr>
          <w:trHeight w:val="275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rPr>
                <w:sz w:val="24"/>
              </w:rPr>
            </w:pPr>
            <w:r w:rsidRPr="001E0E7E"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Активный</w:t>
            </w:r>
          </w:p>
        </w:tc>
      </w:tr>
      <w:tr w:rsidR="00830C22" w:rsidTr="001E0E7E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 w:rsidRPr="001E0E7E">
              <w:rPr>
                <w:sz w:val="24"/>
              </w:rPr>
              <w:t>Активный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1E0E7E">
              <w:rPr>
                <w:sz w:val="24"/>
              </w:rPr>
              <w:t>Социально или ценностно</w:t>
            </w:r>
          </w:p>
          <w:p w:rsidR="00830C22" w:rsidRPr="001E0E7E" w:rsidRDefault="00830C22" w:rsidP="001E0E7E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 w:rsidRPr="001E0E7E">
              <w:rPr>
                <w:sz w:val="24"/>
              </w:rPr>
              <w:t>-дезориентированный обучающийся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более </w:t>
            </w:r>
            <w:r w:rsidRPr="001E0E7E">
              <w:rPr>
                <w:sz w:val="24"/>
              </w:rPr>
              <w:t>низкой по отношению к наставнику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ступени, </w:t>
            </w:r>
            <w:r w:rsidRPr="001E0E7E">
              <w:rPr>
                <w:sz w:val="24"/>
              </w:rPr>
              <w:t>демонстрирующий</w:t>
            </w:r>
          </w:p>
          <w:p w:rsidR="00830C22" w:rsidRPr="001E0E7E" w:rsidRDefault="00830C22" w:rsidP="001E0E7E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 w:rsidRPr="001E0E7E">
              <w:rPr>
                <w:sz w:val="24"/>
              </w:rPr>
              <w:t>неудовлетворительные образовательные результаты или проблемы с</w:t>
            </w:r>
            <w:r w:rsidRPr="001E0E7E">
              <w:rPr>
                <w:sz w:val="24"/>
              </w:rPr>
              <w:tab/>
              <w:t>поведением,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8"/>
                <w:sz w:val="24"/>
              </w:rPr>
              <w:t xml:space="preserve">не </w:t>
            </w:r>
            <w:r w:rsidRPr="001E0E7E">
              <w:rPr>
                <w:sz w:val="24"/>
              </w:rPr>
              <w:t>принимающим участие в жизни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школы, </w:t>
            </w:r>
            <w:r w:rsidRPr="001E0E7E">
              <w:rPr>
                <w:sz w:val="24"/>
              </w:rPr>
              <w:t>отстраненный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8"/>
                <w:sz w:val="24"/>
              </w:rPr>
              <w:t xml:space="preserve">от </w:t>
            </w:r>
            <w:r w:rsidRPr="001E0E7E"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Обучающийся с особыми</w:t>
            </w:r>
          </w:p>
        </w:tc>
      </w:tr>
      <w:tr w:rsidR="00830C22" w:rsidTr="001E0E7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 w:rsidRPr="001E0E7E"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4" w:lineRule="exact"/>
              <w:rPr>
                <w:sz w:val="24"/>
              </w:rPr>
            </w:pPr>
            <w:r w:rsidRPr="001E0E7E">
              <w:rPr>
                <w:sz w:val="24"/>
              </w:rPr>
              <w:t>образовательными</w:t>
            </w:r>
          </w:p>
        </w:tc>
      </w:tr>
      <w:tr w:rsidR="00830C22" w:rsidTr="001E0E7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 w:rsidRPr="001E0E7E">
              <w:rPr>
                <w:sz w:val="24"/>
              </w:rPr>
              <w:t>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rPr>
                <w:sz w:val="24"/>
              </w:rPr>
            </w:pPr>
            <w:r w:rsidRPr="001E0E7E">
              <w:rPr>
                <w:sz w:val="24"/>
              </w:rPr>
              <w:t>потребностями,</w:t>
            </w:r>
          </w:p>
        </w:tc>
      </w:tr>
      <w:tr w:rsidR="00830C22" w:rsidTr="001E0E7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 w:rsidRPr="001E0E7E">
              <w:rPr>
                <w:sz w:val="24"/>
              </w:rPr>
              <w:t>нуждающийся</w:t>
            </w:r>
            <w:r w:rsidRPr="001E0E7E">
              <w:rPr>
                <w:sz w:val="24"/>
              </w:rPr>
              <w:tab/>
              <w:t>в</w:t>
            </w:r>
          </w:p>
        </w:tc>
      </w:tr>
      <w:tr w:rsidR="00830C22" w:rsidTr="001E0E7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rPr>
                <w:sz w:val="24"/>
              </w:rPr>
            </w:pPr>
            <w:r w:rsidRPr="001E0E7E">
              <w:rPr>
                <w:sz w:val="24"/>
              </w:rPr>
              <w:t>профессиональной</w:t>
            </w:r>
          </w:p>
        </w:tc>
      </w:tr>
      <w:tr w:rsidR="00830C22" w:rsidTr="001E0E7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 w:rsidRPr="001E0E7E">
              <w:rPr>
                <w:sz w:val="24"/>
              </w:rPr>
              <w:t>поддержке</w:t>
            </w:r>
            <w:r w:rsidRPr="001E0E7E">
              <w:rPr>
                <w:sz w:val="24"/>
              </w:rPr>
              <w:tab/>
              <w:t>или</w:t>
            </w:r>
            <w:r w:rsidRPr="001E0E7E">
              <w:rPr>
                <w:sz w:val="24"/>
              </w:rPr>
              <w:tab/>
              <w:t>ресурсах</w:t>
            </w:r>
          </w:p>
        </w:tc>
      </w:tr>
      <w:tr w:rsidR="00830C22" w:rsidTr="001E0E7E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 w:rsidRPr="001E0E7E">
              <w:rPr>
                <w:sz w:val="24"/>
              </w:rPr>
              <w:t>Ученик,</w:t>
            </w:r>
          </w:p>
          <w:p w:rsidR="00830C22" w:rsidRPr="001E0E7E" w:rsidRDefault="00830C22" w:rsidP="001E0E7E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демонстрирующий</w:t>
            </w:r>
          </w:p>
          <w:p w:rsidR="00830C22" w:rsidRPr="001E0E7E" w:rsidRDefault="00830C22" w:rsidP="001E0E7E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 w:rsidRPr="001E0E7E">
              <w:rPr>
                <w:sz w:val="24"/>
              </w:rPr>
              <w:t>для</w:t>
            </w:r>
            <w:r w:rsidRPr="001E0E7E">
              <w:rPr>
                <w:sz w:val="24"/>
              </w:rPr>
              <w:tab/>
              <w:t>обмена</w:t>
            </w:r>
            <w:r w:rsidRPr="001E0E7E">
              <w:rPr>
                <w:sz w:val="24"/>
              </w:rPr>
              <w:tab/>
              <w:t>мнениями</w:t>
            </w:r>
            <w:r w:rsidRPr="001E0E7E">
              <w:rPr>
                <w:sz w:val="24"/>
              </w:rPr>
              <w:tab/>
              <w:t>и</w:t>
            </w:r>
          </w:p>
          <w:p w:rsidR="00830C22" w:rsidRPr="001E0E7E" w:rsidRDefault="00830C22" w:rsidP="001E0E7E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 w:rsidRPr="001E0E7E">
              <w:rPr>
                <w:sz w:val="24"/>
              </w:rPr>
              <w:t>реализации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собственных </w:t>
            </w:r>
            <w:r w:rsidRPr="001E0E7E">
              <w:rPr>
                <w:sz w:val="24"/>
              </w:rPr>
              <w:t>проектов.</w:t>
            </w:r>
          </w:p>
        </w:tc>
      </w:tr>
      <w:tr w:rsidR="00830C22" w:rsidTr="001E0E7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 w:rsidRPr="001E0E7E">
              <w:rPr>
                <w:sz w:val="24"/>
              </w:rPr>
              <w:t>Победитель школьных</w:t>
            </w:r>
            <w:r w:rsidRPr="001E0E7E">
              <w:rPr>
                <w:spacing w:val="-6"/>
                <w:sz w:val="24"/>
              </w:rPr>
              <w:t xml:space="preserve"> </w:t>
            </w:r>
            <w:r w:rsidRPr="001E0E7E"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20"/>
              </w:rPr>
            </w:pPr>
          </w:p>
        </w:tc>
      </w:tr>
      <w:tr w:rsidR="00830C22" w:rsidTr="001E0E7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 w:rsidRPr="001E0E7E">
              <w:rPr>
                <w:sz w:val="24"/>
              </w:rPr>
              <w:t>региональных</w:t>
            </w:r>
            <w:r w:rsidRPr="001E0E7E">
              <w:rPr>
                <w:spacing w:val="52"/>
                <w:sz w:val="24"/>
              </w:rPr>
              <w:t xml:space="preserve"> </w:t>
            </w:r>
            <w:r w:rsidRPr="001E0E7E"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 w:rsidRPr="001E0E7E">
              <w:rPr>
                <w:sz w:val="24"/>
              </w:rPr>
              <w:t>Лидер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>класса</w:t>
            </w:r>
            <w:r w:rsidRPr="001E0E7E">
              <w:rPr>
                <w:spacing w:val="-1"/>
                <w:sz w:val="24"/>
              </w:rPr>
              <w:tab/>
            </w:r>
            <w:r w:rsidRPr="001E0E7E"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20"/>
              </w:rPr>
            </w:pPr>
          </w:p>
        </w:tc>
      </w:tr>
      <w:tr w:rsidR="00830C22" w:rsidTr="001E0E7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 w:rsidRPr="001E0E7E"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 w:rsidRPr="001E0E7E"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 w:rsidRPr="001E0E7E">
              <w:rPr>
                <w:spacing w:val="-1"/>
                <w:sz w:val="24"/>
              </w:rPr>
              <w:t>Возможный</w:t>
            </w:r>
            <w:r w:rsidRPr="001E0E7E"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20"/>
              </w:rPr>
            </w:pPr>
          </w:p>
        </w:tc>
      </w:tr>
      <w:tr w:rsidR="00830C22" w:rsidTr="001E0E7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 w:rsidRPr="001E0E7E"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 w:rsidRPr="001E0E7E"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18"/>
              </w:rPr>
            </w:pPr>
          </w:p>
        </w:tc>
      </w:tr>
      <w:tr w:rsidR="00830C22" w:rsidTr="001E0E7E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830C22" w:rsidRPr="001E0E7E" w:rsidRDefault="00830C22" w:rsidP="001E0E7E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 w:rsidRPr="001E0E7E"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830C22" w:rsidRPr="001E0E7E" w:rsidRDefault="00830C22" w:rsidP="001E0E7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30C22" w:rsidRDefault="00830C22">
      <w:pPr>
        <w:pStyle w:val="BodyText"/>
        <w:spacing w:before="8"/>
        <w:rPr>
          <w:b/>
          <w:sz w:val="23"/>
        </w:rPr>
      </w:pPr>
    </w:p>
    <w:p w:rsidR="00830C22" w:rsidRDefault="00830C22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830C22" w:rsidRDefault="00830C22">
      <w:pPr>
        <w:pStyle w:val="BodyText"/>
        <w:spacing w:after="1"/>
        <w:rPr>
          <w:b/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512"/>
        <w:gridCol w:w="5953"/>
      </w:tblGrid>
      <w:tr w:rsidR="00830C22" w:rsidTr="001E0E7E">
        <w:trPr>
          <w:trHeight w:val="277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 w:rsidRPr="001E0E7E">
              <w:rPr>
                <w:sz w:val="24"/>
              </w:rPr>
              <w:t>Цель</w:t>
            </w:r>
          </w:p>
        </w:tc>
      </w:tr>
      <w:tr w:rsidR="00830C22" w:rsidTr="001E0E7E">
        <w:trPr>
          <w:trHeight w:val="551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«Успевающий</w:t>
            </w:r>
            <w:r w:rsidRPr="001E0E7E">
              <w:rPr>
                <w:sz w:val="24"/>
              </w:rPr>
              <w:tab/>
              <w:t>–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1E0E7E"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830C22" w:rsidTr="001E0E7E">
        <w:trPr>
          <w:trHeight w:val="1103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830C22" w:rsidTr="001E0E7E">
        <w:trPr>
          <w:trHeight w:val="275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rPr>
                <w:sz w:val="24"/>
              </w:rPr>
            </w:pPr>
            <w:r w:rsidRPr="001E0E7E"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0E7E">
              <w:rPr>
                <w:sz w:val="24"/>
              </w:rPr>
              <w:t>Обмен навыками для достижения целей.</w:t>
            </w:r>
          </w:p>
        </w:tc>
      </w:tr>
      <w:tr w:rsidR="00830C22" w:rsidTr="001E0E7E">
        <w:trPr>
          <w:trHeight w:val="551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«Адаптированный</w:t>
            </w:r>
            <w:r w:rsidRPr="001E0E7E">
              <w:rPr>
                <w:sz w:val="24"/>
              </w:rPr>
              <w:tab/>
              <w:t>–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1E0E7E">
              <w:rPr>
                <w:sz w:val="24"/>
              </w:rPr>
              <w:t>Адаптация к новым условиям обучения.</w:t>
            </w:r>
          </w:p>
        </w:tc>
      </w:tr>
    </w:tbl>
    <w:p w:rsidR="00830C22" w:rsidRDefault="00830C22">
      <w:pPr>
        <w:pStyle w:val="BodyText"/>
        <w:spacing w:before="8"/>
        <w:rPr>
          <w:b/>
          <w:sz w:val="23"/>
        </w:rPr>
      </w:pPr>
    </w:p>
    <w:p w:rsidR="00830C22" w:rsidRDefault="00830C22">
      <w:pPr>
        <w:pStyle w:val="Heading1"/>
      </w:pPr>
      <w:bookmarkStart w:id="101" w:name="_Toc53962322"/>
      <w:bookmarkStart w:id="102" w:name="_Toc53962428"/>
      <w:bookmarkStart w:id="103" w:name="_Toc53960862"/>
      <w:bookmarkStart w:id="104" w:name="_Toc53961887"/>
      <w:bookmarkStart w:id="105" w:name="_Toc53962268"/>
      <w:r>
        <w:t>Схема реализации формы наставничества «Ученик – ученик».</w:t>
      </w:r>
      <w:bookmarkEnd w:id="101"/>
      <w:bookmarkEnd w:id="102"/>
      <w:bookmarkEnd w:id="103"/>
      <w:bookmarkEnd w:id="104"/>
      <w:bookmarkEnd w:id="105"/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44"/>
        <w:gridCol w:w="5044"/>
      </w:tblGrid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jc w:val="center"/>
              <w:rPr>
                <w:bCs w:val="0"/>
              </w:rPr>
            </w:pPr>
            <w:bookmarkStart w:id="106" w:name="_Toc53962269"/>
            <w:bookmarkStart w:id="107" w:name="_Toc53962429"/>
            <w:bookmarkStart w:id="108" w:name="_Toc53961888"/>
            <w:bookmarkStart w:id="109" w:name="_Toc53962323"/>
            <w:bookmarkStart w:id="110" w:name="_Toc53960863"/>
            <w:r w:rsidRPr="001E0E7E">
              <w:rPr>
                <w:bCs w:val="0"/>
              </w:rPr>
              <w:t>Этапы реализации.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jc w:val="center"/>
              <w:rPr>
                <w:bCs w:val="0"/>
              </w:rPr>
            </w:pPr>
            <w:bookmarkStart w:id="111" w:name="_Toc53961889"/>
            <w:bookmarkStart w:id="112" w:name="_Toc53960864"/>
            <w:bookmarkStart w:id="113" w:name="_Toc53962270"/>
            <w:bookmarkStart w:id="114" w:name="_Toc53962430"/>
            <w:bookmarkStart w:id="115" w:name="_Toc53962324"/>
            <w:r w:rsidRPr="001E0E7E">
              <w:rPr>
                <w:bCs w:val="0"/>
              </w:rPr>
              <w:t>Мероприятия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Представление программ наставничества в</w:t>
            </w:r>
          </w:p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16" w:name="_Toc53962271"/>
            <w:bookmarkStart w:id="117" w:name="_Toc53960865"/>
            <w:bookmarkStart w:id="118" w:name="_Toc53962325"/>
            <w:bookmarkStart w:id="119" w:name="_Toc53961890"/>
            <w:bookmarkStart w:id="120" w:name="_Toc53962431"/>
            <w:r w:rsidRPr="001E0E7E">
              <w:rPr>
                <w:b w:val="0"/>
                <w:bCs w:val="0"/>
              </w:rPr>
              <w:t>форме «Ученик – ученик».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21" w:name="_Toc53961891"/>
            <w:bookmarkStart w:id="122" w:name="_Toc53962326"/>
            <w:bookmarkStart w:id="123" w:name="_Toc53960866"/>
            <w:bookmarkStart w:id="124" w:name="_Toc53962432"/>
            <w:bookmarkStart w:id="125" w:name="_Toc53962272"/>
            <w:r w:rsidRPr="001E0E7E">
              <w:rPr>
                <w:b w:val="0"/>
                <w:bCs w:val="0"/>
              </w:rPr>
              <w:t>Ученическая конференция.</w:t>
            </w:r>
            <w:bookmarkEnd w:id="121"/>
            <w:bookmarkEnd w:id="122"/>
            <w:bookmarkEnd w:id="123"/>
            <w:bookmarkEnd w:id="124"/>
            <w:bookmarkEnd w:id="125"/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E0E7E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26" w:name="_Toc53961892"/>
            <w:bookmarkStart w:id="127" w:name="_Toc53960867"/>
            <w:bookmarkStart w:id="128" w:name="_Toc53962327"/>
            <w:bookmarkStart w:id="129" w:name="_Toc53962273"/>
            <w:bookmarkStart w:id="130" w:name="_Toc53962433"/>
            <w:r w:rsidRPr="001E0E7E">
              <w:rPr>
                <w:b w:val="0"/>
                <w:bCs w:val="0"/>
              </w:rPr>
              <w:t xml:space="preserve">Анкетирование. </w:t>
            </w:r>
            <w:r w:rsidRPr="001E0E7E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E0E7E">
              <w:rPr>
                <w:b w:val="0"/>
                <w:bCs w:val="0"/>
              </w:rPr>
              <w:t>Использование базы</w:t>
            </w:r>
            <w:r w:rsidRPr="001E0E7E">
              <w:rPr>
                <w:b w:val="0"/>
                <w:bCs w:val="0"/>
                <w:spacing w:val="-2"/>
              </w:rPr>
              <w:t xml:space="preserve"> </w:t>
            </w:r>
            <w:r w:rsidRPr="001E0E7E">
              <w:rPr>
                <w:b w:val="0"/>
                <w:bCs w:val="0"/>
              </w:rPr>
              <w:t>наставников.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31" w:name="_Toc53960868"/>
            <w:bookmarkStart w:id="132" w:name="_Toc53962328"/>
            <w:bookmarkStart w:id="133" w:name="_Toc53961893"/>
            <w:bookmarkStart w:id="134" w:name="_Toc53962274"/>
            <w:bookmarkStart w:id="135" w:name="_Toc53962434"/>
            <w:r w:rsidRPr="001E0E7E">
              <w:rPr>
                <w:b w:val="0"/>
                <w:bCs w:val="0"/>
              </w:rPr>
              <w:t>Обучение наставников.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36" w:name="_Toc53962329"/>
            <w:bookmarkStart w:id="137" w:name="_Toc53960869"/>
            <w:bookmarkStart w:id="138" w:name="_Toc53962435"/>
            <w:bookmarkStart w:id="139" w:name="_Toc53961894"/>
            <w:bookmarkStart w:id="140" w:name="_Toc53962275"/>
            <w:r w:rsidRPr="001E0E7E">
              <w:rPr>
                <w:b w:val="0"/>
                <w:bCs w:val="0"/>
              </w:rPr>
              <w:t>Обучение проводится куратором.</w:t>
            </w:r>
            <w:bookmarkEnd w:id="136"/>
            <w:bookmarkEnd w:id="137"/>
            <w:bookmarkEnd w:id="138"/>
            <w:bookmarkEnd w:id="139"/>
            <w:bookmarkEnd w:id="140"/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41" w:name="_Toc53960870"/>
            <w:bookmarkStart w:id="142" w:name="_Toc53961895"/>
            <w:bookmarkStart w:id="143" w:name="_Toc53962330"/>
            <w:bookmarkStart w:id="144" w:name="_Toc53962436"/>
            <w:bookmarkStart w:id="145" w:name="_Toc53962276"/>
            <w:r w:rsidRPr="001E0E7E">
              <w:rPr>
                <w:b w:val="0"/>
                <w:bCs w:val="0"/>
              </w:rPr>
              <w:t>наставничества.</w:t>
            </w:r>
            <w:bookmarkEnd w:id="141"/>
            <w:bookmarkEnd w:id="142"/>
            <w:bookmarkEnd w:id="143"/>
            <w:bookmarkEnd w:id="144"/>
            <w:bookmarkEnd w:id="145"/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46" w:name="_Toc53962277"/>
            <w:bookmarkStart w:id="147" w:name="_Toc53961896"/>
            <w:bookmarkStart w:id="148" w:name="_Toc53960871"/>
            <w:bookmarkStart w:id="149" w:name="_Toc53962331"/>
            <w:bookmarkStart w:id="150" w:name="_Toc53962437"/>
            <w:r w:rsidRPr="001E0E7E">
              <w:rPr>
                <w:b w:val="0"/>
                <w:bCs w:val="0"/>
              </w:rPr>
              <w:t>Анкетирование.</w:t>
            </w:r>
            <w:r w:rsidRPr="001E0E7E">
              <w:rPr>
                <w:b w:val="0"/>
                <w:bCs w:val="0"/>
              </w:rPr>
              <w:tab/>
              <w:t xml:space="preserve">Листы </w:t>
            </w:r>
            <w:r w:rsidRPr="001E0E7E">
              <w:rPr>
                <w:b w:val="0"/>
                <w:bCs w:val="0"/>
                <w:spacing w:val="-4"/>
              </w:rPr>
              <w:t xml:space="preserve">опроса. </w:t>
            </w:r>
            <w:r w:rsidRPr="001E0E7E">
              <w:rPr>
                <w:b w:val="0"/>
                <w:bCs w:val="0"/>
              </w:rPr>
              <w:t>Использование базы</w:t>
            </w:r>
            <w:r w:rsidRPr="001E0E7E">
              <w:rPr>
                <w:b w:val="0"/>
                <w:bCs w:val="0"/>
                <w:spacing w:val="-3"/>
              </w:rPr>
              <w:t xml:space="preserve"> </w:t>
            </w:r>
            <w:r w:rsidRPr="001E0E7E">
              <w:rPr>
                <w:b w:val="0"/>
                <w:bCs w:val="0"/>
              </w:rPr>
              <w:t>наставляемых.</w:t>
            </w:r>
            <w:bookmarkEnd w:id="146"/>
            <w:bookmarkEnd w:id="147"/>
            <w:bookmarkEnd w:id="148"/>
            <w:bookmarkEnd w:id="149"/>
            <w:bookmarkEnd w:id="150"/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51" w:name="_Toc53962332"/>
            <w:bookmarkStart w:id="152" w:name="_Toc53962278"/>
            <w:bookmarkStart w:id="153" w:name="_Toc53962438"/>
            <w:bookmarkStart w:id="154" w:name="_Toc53960872"/>
            <w:bookmarkStart w:id="155" w:name="_Toc53961897"/>
            <w:r w:rsidRPr="001E0E7E">
              <w:rPr>
                <w:b w:val="0"/>
                <w:bCs w:val="0"/>
              </w:rPr>
              <w:t>Формирование пар, групп.</w:t>
            </w:r>
            <w:bookmarkEnd w:id="151"/>
            <w:bookmarkEnd w:id="152"/>
            <w:bookmarkEnd w:id="153"/>
            <w:bookmarkEnd w:id="154"/>
            <w:bookmarkEnd w:id="155"/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После</w:t>
            </w:r>
            <w:r w:rsidRPr="001E0E7E">
              <w:rPr>
                <w:sz w:val="24"/>
              </w:rPr>
              <w:tab/>
              <w:t>личных</w:t>
            </w:r>
            <w:r w:rsidRPr="001E0E7E">
              <w:rPr>
                <w:sz w:val="24"/>
              </w:rPr>
              <w:tab/>
              <w:t>встреч,</w:t>
            </w:r>
            <w:r w:rsidRPr="001E0E7E">
              <w:rPr>
                <w:sz w:val="24"/>
              </w:rPr>
              <w:tab/>
              <w:t>обсуждения</w:t>
            </w:r>
          </w:p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56" w:name="_Toc53962279"/>
            <w:bookmarkStart w:id="157" w:name="_Toc53960873"/>
            <w:bookmarkStart w:id="158" w:name="_Toc53961898"/>
            <w:bookmarkStart w:id="159" w:name="_Toc53962333"/>
            <w:bookmarkStart w:id="160" w:name="_Toc53962439"/>
            <w:r w:rsidRPr="001E0E7E">
              <w:rPr>
                <w:b w:val="0"/>
                <w:bCs w:val="0"/>
              </w:rPr>
              <w:t>вопросов.</w:t>
            </w:r>
            <w:bookmarkEnd w:id="156"/>
            <w:bookmarkEnd w:id="157"/>
            <w:bookmarkEnd w:id="158"/>
            <w:bookmarkEnd w:id="159"/>
            <w:bookmarkEnd w:id="160"/>
            <w:r w:rsidRPr="001E0E7E">
              <w:rPr>
                <w:b w:val="0"/>
                <w:bCs w:val="0"/>
              </w:rPr>
              <w:t xml:space="preserve"> </w:t>
            </w:r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E0E7E">
              <w:rPr>
                <w:sz w:val="24"/>
              </w:rPr>
              <w:t xml:space="preserve">Наставляемый улучшает </w:t>
            </w:r>
            <w:r w:rsidRPr="001E0E7E">
              <w:rPr>
                <w:spacing w:val="-5"/>
                <w:sz w:val="24"/>
              </w:rPr>
              <w:t xml:space="preserve">свои </w:t>
            </w:r>
            <w:r w:rsidRPr="001E0E7E">
              <w:rPr>
                <w:sz w:val="24"/>
              </w:rPr>
              <w:t>образовательные результаты, о</w:t>
            </w:r>
            <w:r w:rsidRPr="001E0E7E">
              <w:rPr>
                <w:spacing w:val="-9"/>
                <w:sz w:val="24"/>
              </w:rPr>
              <w:t xml:space="preserve">н </w:t>
            </w:r>
            <w:r w:rsidRPr="001E0E7E">
              <w:rPr>
                <w:sz w:val="24"/>
              </w:rPr>
              <w:t xml:space="preserve">интегрирован в школьное </w:t>
            </w:r>
            <w:r w:rsidRPr="001E0E7E">
              <w:rPr>
                <w:spacing w:val="-3"/>
                <w:sz w:val="24"/>
              </w:rPr>
              <w:t xml:space="preserve">сообщество, </w:t>
            </w:r>
            <w:r w:rsidRPr="001E0E7E">
              <w:rPr>
                <w:sz w:val="24"/>
              </w:rPr>
              <w:t>повышена мотивация и</w:t>
            </w:r>
            <w:r w:rsidRPr="001E0E7E">
              <w:rPr>
                <w:spacing w:val="-5"/>
                <w:sz w:val="24"/>
              </w:rPr>
              <w:t xml:space="preserve"> </w:t>
            </w:r>
            <w:r w:rsidRPr="001E0E7E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E0E7E">
              <w:rPr>
                <w:sz w:val="24"/>
              </w:rPr>
              <w:t>Предоставление</w:t>
            </w:r>
            <w:r w:rsidRPr="001E0E7E">
              <w:rPr>
                <w:sz w:val="24"/>
              </w:rPr>
              <w:tab/>
              <w:t>конкретных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результатов </w:t>
            </w:r>
            <w:r w:rsidRPr="001E0E7E">
              <w:rPr>
                <w:sz w:val="24"/>
              </w:rPr>
              <w:t>взаимодействия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  <w:t>(проект,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>улучшение</w:t>
            </w:r>
          </w:p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61" w:name="_Toc53962280"/>
            <w:bookmarkStart w:id="162" w:name="_Toc53962334"/>
            <w:bookmarkStart w:id="163" w:name="_Toc53962440"/>
            <w:bookmarkStart w:id="164" w:name="_Toc53961899"/>
            <w:bookmarkStart w:id="165" w:name="_Toc53960874"/>
            <w:r w:rsidRPr="001E0E7E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61"/>
            <w:bookmarkEnd w:id="162"/>
            <w:bookmarkEnd w:id="163"/>
            <w:bookmarkEnd w:id="164"/>
            <w:bookmarkEnd w:id="165"/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Анализ эффективности реализации программы.</w:t>
            </w:r>
          </w:p>
        </w:tc>
      </w:tr>
      <w:tr w:rsidR="00830C22" w:rsidTr="001E0E7E">
        <w:tc>
          <w:tcPr>
            <w:tcW w:w="5044" w:type="dxa"/>
          </w:tcPr>
          <w:p w:rsidR="00830C22" w:rsidRPr="001E0E7E" w:rsidRDefault="00830C22" w:rsidP="001E0E7E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E0E7E">
              <w:rPr>
                <w:sz w:val="24"/>
              </w:rPr>
              <w:t>Наставник</w:t>
            </w:r>
            <w:r w:rsidRPr="001E0E7E">
              <w:rPr>
                <w:sz w:val="24"/>
              </w:rPr>
              <w:tab/>
              <w:t>получает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  <w:t>уважаемый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 xml:space="preserve">и </w:t>
            </w:r>
            <w:r w:rsidRPr="001E0E7E">
              <w:rPr>
                <w:sz w:val="24"/>
              </w:rPr>
              <w:t>заслуженный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  <w:t>статус.</w:t>
            </w:r>
            <w:r w:rsidRPr="001E0E7E">
              <w:rPr>
                <w:sz w:val="24"/>
              </w:rPr>
              <w:tab/>
              <w:t>Чувствует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5"/>
                <w:sz w:val="24"/>
              </w:rPr>
              <w:t>свою</w:t>
            </w:r>
          </w:p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66" w:name="_Toc53961900"/>
            <w:bookmarkStart w:id="167" w:name="_Toc53962441"/>
            <w:bookmarkStart w:id="168" w:name="_Toc53962281"/>
            <w:bookmarkStart w:id="169" w:name="_Toc53962335"/>
            <w:bookmarkStart w:id="170" w:name="_Toc53960875"/>
            <w:r w:rsidRPr="001E0E7E">
              <w:rPr>
                <w:b w:val="0"/>
                <w:bCs w:val="0"/>
              </w:rPr>
              <w:t>причастность школьному сообществу.</w:t>
            </w:r>
            <w:bookmarkEnd w:id="166"/>
            <w:bookmarkEnd w:id="167"/>
            <w:bookmarkEnd w:id="168"/>
            <w:bookmarkEnd w:id="169"/>
            <w:bookmarkEnd w:id="170"/>
          </w:p>
        </w:tc>
        <w:tc>
          <w:tcPr>
            <w:tcW w:w="5044" w:type="dxa"/>
          </w:tcPr>
          <w:p w:rsidR="00830C22" w:rsidRPr="001E0E7E" w:rsidRDefault="00830C22" w:rsidP="001E0E7E">
            <w:pPr>
              <w:pStyle w:val="Heading1"/>
              <w:ind w:left="0"/>
              <w:rPr>
                <w:b w:val="0"/>
                <w:bCs w:val="0"/>
              </w:rPr>
            </w:pPr>
            <w:bookmarkStart w:id="171" w:name="_Toc53960876"/>
            <w:bookmarkStart w:id="172" w:name="_Toc53962442"/>
            <w:bookmarkStart w:id="173" w:name="_Toc53962336"/>
            <w:bookmarkStart w:id="174" w:name="_Toc53962282"/>
            <w:bookmarkStart w:id="175" w:name="_Toc53961901"/>
            <w:r w:rsidRPr="001E0E7E">
              <w:rPr>
                <w:b w:val="0"/>
                <w:bCs w:val="0"/>
              </w:rPr>
              <w:t>Поощрение на ученической конференции.</w:t>
            </w:r>
            <w:bookmarkEnd w:id="171"/>
            <w:bookmarkEnd w:id="172"/>
            <w:bookmarkEnd w:id="173"/>
            <w:bookmarkEnd w:id="174"/>
            <w:bookmarkEnd w:id="175"/>
          </w:p>
        </w:tc>
      </w:tr>
    </w:tbl>
    <w:p w:rsidR="00830C22" w:rsidRDefault="00830C22">
      <w:pPr>
        <w:pStyle w:val="BodyText"/>
        <w:spacing w:before="3"/>
        <w:rPr>
          <w:b/>
        </w:rPr>
      </w:pPr>
    </w:p>
    <w:p w:rsidR="00830C22" w:rsidRDefault="00830C22">
      <w:pPr>
        <w:pStyle w:val="ListParagraph"/>
        <w:numPr>
          <w:ilvl w:val="1"/>
          <w:numId w:val="50"/>
        </w:numPr>
        <w:tabs>
          <w:tab w:val="left" w:pos="1535"/>
        </w:tabs>
        <w:spacing w:before="90"/>
        <w:rPr>
          <w:b/>
          <w:sz w:val="24"/>
        </w:rPr>
      </w:pPr>
      <w:r>
        <w:rPr>
          <w:b/>
          <w:sz w:val="24"/>
        </w:rPr>
        <w:t>Форма наставничества «Учитель – учитель».</w:t>
      </w:r>
    </w:p>
    <w:p w:rsidR="00830C22" w:rsidRDefault="00830C22">
      <w:pPr>
        <w:pStyle w:val="BodyText"/>
        <w:spacing w:before="7"/>
        <w:rPr>
          <w:b/>
          <w:sz w:val="23"/>
        </w:rPr>
      </w:pPr>
    </w:p>
    <w:p w:rsidR="00830C22" w:rsidRDefault="00830C22">
      <w:pPr>
        <w:pStyle w:val="BodyText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830C22" w:rsidRDefault="00830C22">
      <w:pPr>
        <w:pStyle w:val="BodyText"/>
        <w:spacing w:before="4"/>
      </w:pPr>
    </w:p>
    <w:p w:rsidR="00830C22" w:rsidRDefault="00830C22">
      <w:pPr>
        <w:pStyle w:val="Heading1"/>
        <w:spacing w:before="1" w:line="274" w:lineRule="exact"/>
      </w:pPr>
      <w:bookmarkStart w:id="176" w:name="_Toc53960877"/>
      <w:bookmarkStart w:id="177" w:name="_Toc53962283"/>
      <w:bookmarkStart w:id="178" w:name="_Toc53962337"/>
      <w:bookmarkStart w:id="179" w:name="_Toc53962443"/>
      <w:bookmarkStart w:id="180" w:name="_Toc53961902"/>
      <w:r>
        <w:t>Задачи:</w:t>
      </w:r>
      <w:bookmarkEnd w:id="176"/>
      <w:bookmarkEnd w:id="177"/>
      <w:bookmarkEnd w:id="178"/>
      <w:bookmarkEnd w:id="179"/>
      <w:bookmarkEnd w:id="180"/>
    </w:p>
    <w:p w:rsidR="00830C22" w:rsidRDefault="00830C22">
      <w:pPr>
        <w:pStyle w:val="ListParagraph"/>
        <w:numPr>
          <w:ilvl w:val="0"/>
          <w:numId w:val="58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30C22" w:rsidRDefault="00830C22">
      <w:pPr>
        <w:pStyle w:val="ListParagraph"/>
        <w:numPr>
          <w:ilvl w:val="0"/>
          <w:numId w:val="58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830C22" w:rsidRDefault="00830C22">
      <w:pPr>
        <w:pStyle w:val="ListParagraph"/>
        <w:numPr>
          <w:ilvl w:val="0"/>
          <w:numId w:val="5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30C22" w:rsidRDefault="00830C22">
      <w:pPr>
        <w:pStyle w:val="ListParagraph"/>
        <w:numPr>
          <w:ilvl w:val="0"/>
          <w:numId w:val="5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30C22" w:rsidRDefault="00830C22">
      <w:pPr>
        <w:pStyle w:val="ListParagraph"/>
        <w:numPr>
          <w:ilvl w:val="0"/>
          <w:numId w:val="58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830C22" w:rsidRDefault="00830C22">
      <w:pPr>
        <w:pStyle w:val="BodyText"/>
        <w:spacing w:before="3"/>
      </w:pPr>
    </w:p>
    <w:p w:rsidR="00830C22" w:rsidRDefault="00830C22">
      <w:pPr>
        <w:pStyle w:val="Heading1"/>
        <w:spacing w:line="274" w:lineRule="exact"/>
      </w:pPr>
      <w:bookmarkStart w:id="181" w:name="_Toc53962284"/>
      <w:bookmarkStart w:id="182" w:name="_Toc53961903"/>
      <w:bookmarkStart w:id="183" w:name="_Toc53960878"/>
      <w:bookmarkStart w:id="184" w:name="_Toc53962338"/>
      <w:bookmarkStart w:id="185" w:name="_Toc53962444"/>
      <w:r>
        <w:t>Результат:</w:t>
      </w:r>
      <w:bookmarkEnd w:id="181"/>
      <w:bookmarkEnd w:id="182"/>
      <w:bookmarkEnd w:id="183"/>
      <w:bookmarkEnd w:id="184"/>
      <w:bookmarkEnd w:id="185"/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ind w:right="1260" w:hanging="360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ind w:right="1088" w:hanging="360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ind w:right="1340" w:hanging="360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ind w:right="530" w:hanging="360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spacing w:before="65"/>
        <w:ind w:right="255" w:hanging="360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830C22" w:rsidRDefault="00830C22">
      <w:pPr>
        <w:pStyle w:val="ListParagraph"/>
        <w:numPr>
          <w:ilvl w:val="0"/>
          <w:numId w:val="59"/>
        </w:numPr>
        <w:tabs>
          <w:tab w:val="left" w:pos="827"/>
        </w:tabs>
        <w:spacing w:before="1" w:line="242" w:lineRule="auto"/>
        <w:ind w:right="1620" w:hanging="360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830C22" w:rsidRDefault="00830C22">
      <w:pPr>
        <w:spacing w:line="258" w:lineRule="exact"/>
        <w:rPr>
          <w:sz w:val="24"/>
        </w:rPr>
      </w:pPr>
    </w:p>
    <w:p w:rsidR="00830C22" w:rsidRDefault="00830C22">
      <w:pPr>
        <w:pStyle w:val="Heading1"/>
        <w:spacing w:before="198"/>
        <w:ind w:left="889"/>
      </w:pPr>
      <w:bookmarkStart w:id="186" w:name="_Toc53960879"/>
      <w:bookmarkStart w:id="187" w:name="_Toc53961904"/>
    </w:p>
    <w:p w:rsidR="00830C22" w:rsidRDefault="00830C22">
      <w:pPr>
        <w:pStyle w:val="Heading1"/>
        <w:spacing w:before="198"/>
        <w:ind w:left="889"/>
      </w:pPr>
    </w:p>
    <w:p w:rsidR="00830C22" w:rsidRDefault="00830C22">
      <w:pPr>
        <w:pStyle w:val="Heading1"/>
        <w:spacing w:before="198"/>
        <w:ind w:left="0"/>
      </w:pPr>
    </w:p>
    <w:p w:rsidR="00830C22" w:rsidRDefault="00830C22">
      <w:pPr>
        <w:pStyle w:val="Heading1"/>
        <w:spacing w:before="198"/>
        <w:ind w:left="0"/>
      </w:pPr>
    </w:p>
    <w:p w:rsidR="00830C22" w:rsidRDefault="00830C22">
      <w:pPr>
        <w:pStyle w:val="Heading1"/>
        <w:spacing w:before="198"/>
        <w:ind w:left="889"/>
      </w:pPr>
      <w:bookmarkStart w:id="188" w:name="_Toc53962285"/>
      <w:bookmarkStart w:id="189" w:name="_Toc53962445"/>
      <w:bookmarkStart w:id="190" w:name="_Toc53962339"/>
      <w:r>
        <w:t>Характеристика участников формы наставничества «Учитель – учитель»</w:t>
      </w:r>
      <w:bookmarkEnd w:id="186"/>
      <w:bookmarkEnd w:id="187"/>
      <w:bookmarkEnd w:id="188"/>
      <w:bookmarkEnd w:id="189"/>
      <w:bookmarkEnd w:id="190"/>
    </w:p>
    <w:p w:rsidR="00830C22" w:rsidRDefault="00830C22">
      <w:pPr>
        <w:pStyle w:val="BodyText"/>
        <w:spacing w:before="3" w:after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511"/>
        <w:gridCol w:w="2093"/>
        <w:gridCol w:w="2297"/>
        <w:gridCol w:w="2446"/>
      </w:tblGrid>
      <w:tr w:rsidR="00830C22" w:rsidTr="001E0E7E">
        <w:trPr>
          <w:trHeight w:val="275"/>
        </w:trPr>
        <w:tc>
          <w:tcPr>
            <w:tcW w:w="4604" w:type="dxa"/>
            <w:gridSpan w:val="2"/>
            <w:vMerge w:val="restart"/>
          </w:tcPr>
          <w:p w:rsidR="00830C22" w:rsidRPr="001E0E7E" w:rsidRDefault="00830C22" w:rsidP="001E0E7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Наставляемый</w:t>
            </w:r>
          </w:p>
        </w:tc>
      </w:tr>
      <w:tr w:rsidR="00830C22" w:rsidTr="001E0E7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30C22" w:rsidRPr="001E0E7E" w:rsidRDefault="00830C22" w:rsidP="001E0E7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830C22" w:rsidRPr="001E0E7E" w:rsidRDefault="00830C22" w:rsidP="001E0E7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Педагог</w:t>
            </w:r>
          </w:p>
        </w:tc>
      </w:tr>
      <w:tr w:rsidR="00830C22" w:rsidTr="001E0E7E">
        <w:trPr>
          <w:trHeight w:val="4192"/>
        </w:trPr>
        <w:tc>
          <w:tcPr>
            <w:tcW w:w="4604" w:type="dxa"/>
            <w:gridSpan w:val="2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Опытный педагог, </w:t>
            </w:r>
            <w:r w:rsidRPr="001E0E7E">
              <w:rPr>
                <w:spacing w:val="-13"/>
                <w:sz w:val="24"/>
              </w:rPr>
              <w:t xml:space="preserve">имеющий </w:t>
            </w:r>
            <w:r w:rsidRPr="001E0E7E">
              <w:rPr>
                <w:sz w:val="24"/>
              </w:rPr>
              <w:t>профессиональные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успехи </w:t>
            </w:r>
            <w:r w:rsidRPr="001E0E7E">
              <w:rPr>
                <w:sz w:val="24"/>
              </w:rPr>
              <w:t>(победитель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различных </w:t>
            </w:r>
            <w:r w:rsidRPr="001E0E7E">
              <w:rPr>
                <w:sz w:val="24"/>
              </w:rPr>
              <w:t xml:space="preserve">профессиональных конкурсов, автор учебных пособий </w:t>
            </w:r>
            <w:r w:rsidRPr="001E0E7E">
              <w:rPr>
                <w:spacing w:val="-11"/>
                <w:sz w:val="24"/>
              </w:rPr>
              <w:t xml:space="preserve">и </w:t>
            </w:r>
            <w:r w:rsidRPr="001E0E7E">
              <w:rPr>
                <w:sz w:val="24"/>
              </w:rPr>
              <w:t>материалов, ведущий вебинаров и семинаров).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Педагог, склонный к </w:t>
            </w:r>
            <w:r w:rsidRPr="001E0E7E">
              <w:rPr>
                <w:spacing w:val="-11"/>
                <w:sz w:val="24"/>
              </w:rPr>
              <w:t xml:space="preserve">активной </w:t>
            </w:r>
            <w:r w:rsidRPr="001E0E7E">
              <w:rPr>
                <w:sz w:val="24"/>
              </w:rPr>
              <w:t xml:space="preserve">общественной работе, </w:t>
            </w:r>
            <w:r w:rsidRPr="001E0E7E">
              <w:rPr>
                <w:spacing w:val="-3"/>
                <w:sz w:val="24"/>
              </w:rPr>
              <w:t xml:space="preserve">лояльный </w:t>
            </w:r>
            <w:r w:rsidRPr="001E0E7E">
              <w:rPr>
                <w:sz w:val="24"/>
              </w:rPr>
              <w:t>участник педагогического и школьного</w:t>
            </w:r>
            <w:r w:rsidRPr="001E0E7E">
              <w:rPr>
                <w:spacing w:val="-1"/>
                <w:sz w:val="24"/>
              </w:rPr>
              <w:t xml:space="preserve"> </w:t>
            </w:r>
            <w:r w:rsidRPr="001E0E7E">
              <w:rPr>
                <w:sz w:val="24"/>
              </w:rPr>
              <w:t>сообществ.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Педагог, обладающий </w:t>
            </w:r>
            <w:r w:rsidRPr="001E0E7E">
              <w:rPr>
                <w:spacing w:val="-9"/>
                <w:sz w:val="24"/>
              </w:rPr>
              <w:t xml:space="preserve">лидерскими, </w:t>
            </w:r>
            <w:r w:rsidRPr="001E0E7E">
              <w:rPr>
                <w:sz w:val="24"/>
              </w:rPr>
              <w:t>организационными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6"/>
                <w:sz w:val="24"/>
              </w:rPr>
              <w:t xml:space="preserve">и </w:t>
            </w:r>
            <w:r w:rsidRPr="001E0E7E">
              <w:rPr>
                <w:sz w:val="24"/>
              </w:rPr>
              <w:t>коммуникативными</w:t>
            </w:r>
            <w:r w:rsidRPr="001E0E7E">
              <w:rPr>
                <w:spacing w:val="40"/>
                <w:sz w:val="24"/>
              </w:rPr>
              <w:t xml:space="preserve"> </w:t>
            </w:r>
            <w:r w:rsidRPr="001E0E7E">
              <w:rPr>
                <w:sz w:val="24"/>
              </w:rPr>
              <w:t>навыками,</w:t>
            </w:r>
          </w:p>
          <w:p w:rsidR="00830C22" w:rsidRPr="001E0E7E" w:rsidRDefault="00830C22" w:rsidP="001E0E7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 w:rsidRPr="001E0E7E"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830C22" w:rsidRPr="001E0E7E" w:rsidRDefault="00830C22" w:rsidP="001E0E7E">
            <w:pPr>
              <w:pStyle w:val="TableParagraph"/>
              <w:ind w:left="105" w:right="100"/>
              <w:jc w:val="both"/>
              <w:rPr>
                <w:sz w:val="24"/>
              </w:rPr>
            </w:pPr>
            <w:r w:rsidRPr="001E0E7E">
              <w:rPr>
                <w:sz w:val="24"/>
              </w:rPr>
              <w:t>Имеет малый опыт работы (от 0 до 3 лет),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 w:rsidRPr="001E0E7E">
              <w:rPr>
                <w:sz w:val="24"/>
              </w:rPr>
              <w:t>испытывающий трудности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8"/>
                <w:sz w:val="24"/>
              </w:rPr>
              <w:t xml:space="preserve">с </w:t>
            </w:r>
            <w:r w:rsidRPr="001E0E7E">
              <w:rPr>
                <w:sz w:val="24"/>
              </w:rPr>
              <w:t>организацией</w:t>
            </w:r>
          </w:p>
          <w:p w:rsidR="00830C22" w:rsidRPr="001E0E7E" w:rsidRDefault="00830C22" w:rsidP="001E0E7E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1E0E7E"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830C22" w:rsidRPr="001E0E7E" w:rsidRDefault="00830C22" w:rsidP="001E0E7E">
            <w:pPr>
              <w:pStyle w:val="TableParagraph"/>
              <w:ind w:left="105" w:right="889"/>
              <w:rPr>
                <w:sz w:val="24"/>
              </w:rPr>
            </w:pPr>
            <w:r w:rsidRPr="001E0E7E"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830C22" w:rsidRPr="001E0E7E" w:rsidRDefault="00830C22" w:rsidP="001E0E7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 w:rsidRPr="001E0E7E">
              <w:rPr>
                <w:sz w:val="24"/>
              </w:rPr>
              <w:t>Специалист, находящийся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 xml:space="preserve">в </w:t>
            </w:r>
            <w:r w:rsidRPr="001E0E7E">
              <w:rPr>
                <w:sz w:val="24"/>
              </w:rPr>
              <w:t>процессе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адаптации </w:t>
            </w:r>
            <w:r w:rsidRPr="001E0E7E">
              <w:rPr>
                <w:sz w:val="24"/>
              </w:rPr>
              <w:t>на</w:t>
            </w:r>
            <w:r w:rsidRPr="001E0E7E">
              <w:rPr>
                <w:sz w:val="24"/>
              </w:rPr>
              <w:tab/>
              <w:t>новом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месте </w:t>
            </w:r>
            <w:r w:rsidRPr="001E0E7E">
              <w:rPr>
                <w:sz w:val="24"/>
              </w:rPr>
              <w:t>работы,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которому </w:t>
            </w:r>
            <w:r w:rsidRPr="001E0E7E">
              <w:rPr>
                <w:sz w:val="24"/>
              </w:rPr>
              <w:t>необходимо получать представление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4"/>
                <w:sz w:val="24"/>
              </w:rPr>
              <w:t xml:space="preserve">о </w:t>
            </w:r>
            <w:r w:rsidRPr="001E0E7E">
              <w:rPr>
                <w:sz w:val="24"/>
              </w:rPr>
              <w:t>традициях, особенностях, регламенте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4"/>
                <w:sz w:val="24"/>
              </w:rPr>
              <w:t xml:space="preserve">и </w:t>
            </w:r>
            <w:r w:rsidRPr="001E0E7E">
              <w:rPr>
                <w:sz w:val="24"/>
              </w:rPr>
              <w:t>принципах образовательной организации.</w:t>
            </w:r>
          </w:p>
        </w:tc>
      </w:tr>
      <w:tr w:rsidR="00830C22" w:rsidTr="001E0E7E">
        <w:trPr>
          <w:trHeight w:val="276"/>
        </w:trPr>
        <w:tc>
          <w:tcPr>
            <w:tcW w:w="4604" w:type="dxa"/>
            <w:gridSpan w:val="2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30C22" w:rsidRPr="001E0E7E" w:rsidRDefault="00830C22" w:rsidP="001E0E7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 w:rsidRPr="001E0E7E">
              <w:rPr>
                <w:sz w:val="24"/>
              </w:rPr>
              <w:t>Педагог, находящийся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8"/>
                <w:sz w:val="24"/>
              </w:rPr>
              <w:t xml:space="preserve">в </w:t>
            </w:r>
            <w:r w:rsidRPr="001E0E7E"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830C22" w:rsidTr="001E0E7E">
        <w:trPr>
          <w:trHeight w:val="551"/>
        </w:trPr>
        <w:tc>
          <w:tcPr>
            <w:tcW w:w="2511" w:type="dxa"/>
          </w:tcPr>
          <w:p w:rsidR="00830C22" w:rsidRPr="001E0E7E" w:rsidRDefault="00830C22" w:rsidP="001E0E7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Наставник -</w:t>
            </w:r>
          </w:p>
          <w:p w:rsidR="00830C22" w:rsidRPr="001E0E7E" w:rsidRDefault="00830C22" w:rsidP="001E0E7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830C22" w:rsidRPr="001E0E7E" w:rsidRDefault="00830C22" w:rsidP="001E0E7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Наставник</w:t>
            </w:r>
            <w:r w:rsidRPr="001E0E7E">
              <w:rPr>
                <w:b/>
                <w:sz w:val="24"/>
              </w:rPr>
              <w:tab/>
              <w:t>-</w:t>
            </w:r>
          </w:p>
          <w:p w:rsidR="00830C22" w:rsidRPr="001E0E7E" w:rsidRDefault="00830C22" w:rsidP="001E0E7E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</w:tr>
      <w:tr w:rsidR="00830C22" w:rsidTr="001E0E7E">
        <w:trPr>
          <w:trHeight w:val="4968"/>
        </w:trPr>
        <w:tc>
          <w:tcPr>
            <w:tcW w:w="2511" w:type="dxa"/>
          </w:tcPr>
          <w:p w:rsidR="00830C22" w:rsidRPr="001E0E7E" w:rsidRDefault="00830C22" w:rsidP="001E0E7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 w:rsidRPr="001E0E7E">
              <w:rPr>
                <w:sz w:val="24"/>
              </w:rPr>
              <w:t>Создает комфортные условия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5"/>
                <w:sz w:val="24"/>
              </w:rPr>
              <w:t xml:space="preserve">для </w:t>
            </w:r>
            <w:r w:rsidRPr="001E0E7E">
              <w:rPr>
                <w:sz w:val="24"/>
              </w:rPr>
              <w:t>реализации профессиональных качеств,</w:t>
            </w:r>
            <w:r w:rsidRPr="001E0E7E">
              <w:rPr>
                <w:sz w:val="24"/>
              </w:rPr>
              <w:tab/>
              <w:t>помогает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3"/>
                <w:sz w:val="24"/>
              </w:rPr>
              <w:t xml:space="preserve">с </w:t>
            </w:r>
            <w:r w:rsidRPr="001E0E7E">
              <w:rPr>
                <w:sz w:val="24"/>
              </w:rPr>
              <w:t>организацией образовательного процесса и с решение конкретных психолого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>–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 w:rsidRPr="001E0E7E">
              <w:rPr>
                <w:sz w:val="24"/>
              </w:rPr>
              <w:t>педагогичексих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8"/>
                <w:sz w:val="24"/>
              </w:rPr>
              <w:t xml:space="preserve">и </w:t>
            </w:r>
            <w:r w:rsidRPr="001E0E7E">
              <w:rPr>
                <w:sz w:val="24"/>
              </w:rPr>
              <w:t>коммуникативных проблем, контролирует самостоятельную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работу </w:t>
            </w:r>
            <w:r w:rsidRPr="001E0E7E">
              <w:rPr>
                <w:spacing w:val="-3"/>
                <w:sz w:val="24"/>
              </w:rPr>
              <w:t xml:space="preserve">молодого </w:t>
            </w:r>
            <w:r w:rsidRPr="001E0E7E">
              <w:rPr>
                <w:sz w:val="24"/>
              </w:rPr>
              <w:t>специалиста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6"/>
                <w:sz w:val="24"/>
              </w:rPr>
              <w:t xml:space="preserve">или </w:t>
            </w:r>
            <w:r w:rsidRPr="001E0E7E"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830C22" w:rsidRPr="001E0E7E" w:rsidRDefault="00830C22" w:rsidP="001E0E7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1E0E7E">
              <w:rPr>
                <w:sz w:val="24"/>
              </w:rPr>
              <w:t xml:space="preserve">Опытный педагог одного и того </w:t>
            </w:r>
            <w:r w:rsidRPr="001E0E7E">
              <w:rPr>
                <w:spacing w:val="-8"/>
                <w:sz w:val="24"/>
              </w:rPr>
              <w:t xml:space="preserve">же </w:t>
            </w:r>
            <w:r w:rsidRPr="001E0E7E">
              <w:rPr>
                <w:sz w:val="24"/>
              </w:rPr>
              <w:t>предметного направления, что 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молодой </w:t>
            </w:r>
            <w:r w:rsidRPr="001E0E7E"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830C22" w:rsidRPr="001E0E7E" w:rsidRDefault="00830C22">
            <w:pPr>
              <w:pStyle w:val="TableParagraph"/>
              <w:rPr>
                <w:sz w:val="24"/>
              </w:rPr>
            </w:pPr>
            <w:r w:rsidRPr="001E0E7E"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</w:tr>
    </w:tbl>
    <w:p w:rsidR="00830C22" w:rsidRDefault="00830C22">
      <w:pPr>
        <w:pStyle w:val="Heading1"/>
        <w:spacing w:before="198"/>
        <w:ind w:left="0"/>
      </w:pPr>
    </w:p>
    <w:p w:rsidR="00830C22" w:rsidRDefault="00830C22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830C22" w:rsidRDefault="00830C22">
      <w:pPr>
        <w:ind w:left="997"/>
        <w:rPr>
          <w:b/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4"/>
      </w:tblGrid>
      <w:tr w:rsidR="00830C22" w:rsidTr="001E0E7E">
        <w:tc>
          <w:tcPr>
            <w:tcW w:w="4605" w:type="dxa"/>
          </w:tcPr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Цель</w:t>
            </w:r>
          </w:p>
        </w:tc>
      </w:tr>
      <w:tr w:rsidR="00830C22" w:rsidTr="001E0E7E">
        <w:tc>
          <w:tcPr>
            <w:tcW w:w="4605" w:type="dxa"/>
          </w:tcPr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sz w:val="24"/>
              </w:rPr>
              <w:t xml:space="preserve">«Опытный педагог – </w:t>
            </w:r>
            <w:r w:rsidRPr="001E0E7E">
              <w:rPr>
                <w:spacing w:val="-4"/>
                <w:sz w:val="24"/>
              </w:rPr>
              <w:t xml:space="preserve">молодой </w:t>
            </w:r>
            <w:r w:rsidRPr="001E0E7E"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830C22" w:rsidRPr="001E0E7E" w:rsidRDefault="00830C22" w:rsidP="001E0E7E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 w:rsidRPr="001E0E7E">
              <w:rPr>
                <w:sz w:val="24"/>
              </w:rPr>
              <w:t xml:space="preserve">Поддержка для приобретения </w:t>
            </w:r>
            <w:r w:rsidRPr="001E0E7E">
              <w:rPr>
                <w:spacing w:val="-3"/>
                <w:sz w:val="24"/>
              </w:rPr>
              <w:t xml:space="preserve">необходимых </w:t>
            </w:r>
            <w:r w:rsidRPr="001E0E7E">
              <w:rPr>
                <w:sz w:val="24"/>
              </w:rPr>
              <w:t>профессиональных навыков и</w:t>
            </w:r>
            <w:r w:rsidRPr="001E0E7E">
              <w:rPr>
                <w:spacing w:val="4"/>
                <w:sz w:val="24"/>
              </w:rPr>
              <w:t xml:space="preserve"> </w:t>
            </w:r>
            <w:r w:rsidRPr="001E0E7E">
              <w:rPr>
                <w:sz w:val="24"/>
              </w:rPr>
              <w:t>закрепления на месте</w:t>
            </w:r>
          </w:p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sz w:val="24"/>
              </w:rPr>
              <w:t>работы.</w:t>
            </w:r>
          </w:p>
        </w:tc>
      </w:tr>
      <w:tr w:rsidR="00830C22" w:rsidTr="001E0E7E">
        <w:tc>
          <w:tcPr>
            <w:tcW w:w="4605" w:type="dxa"/>
          </w:tcPr>
          <w:p w:rsidR="00830C22" w:rsidRPr="001E0E7E" w:rsidRDefault="00830C22" w:rsidP="001E0E7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830C22" w:rsidRPr="001E0E7E" w:rsidRDefault="00830C22" w:rsidP="001E0E7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Приобретение профессиональных навыков в работе с классным</w:t>
            </w:r>
          </w:p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sz w:val="24"/>
              </w:rPr>
              <w:t>коллективом и закрепления на месте работы.</w:t>
            </w:r>
          </w:p>
        </w:tc>
      </w:tr>
      <w:tr w:rsidR="00830C22" w:rsidTr="001E0E7E">
        <w:tc>
          <w:tcPr>
            <w:tcW w:w="4605" w:type="dxa"/>
          </w:tcPr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sz w:val="24"/>
              </w:rPr>
              <w:t xml:space="preserve">«Лидер </w:t>
            </w:r>
            <w:r w:rsidRPr="001E0E7E">
              <w:rPr>
                <w:spacing w:val="-1"/>
                <w:sz w:val="24"/>
              </w:rPr>
              <w:t xml:space="preserve">педагогического </w:t>
            </w:r>
            <w:r w:rsidRPr="001E0E7E">
              <w:rPr>
                <w:sz w:val="24"/>
              </w:rPr>
              <w:t xml:space="preserve">сообщества – </w:t>
            </w:r>
            <w:r w:rsidRPr="001E0E7E">
              <w:rPr>
                <w:spacing w:val="-3"/>
                <w:sz w:val="24"/>
              </w:rPr>
              <w:t xml:space="preserve">педагог, </w:t>
            </w:r>
            <w:r w:rsidRPr="001E0E7E">
              <w:rPr>
                <w:sz w:val="24"/>
              </w:rPr>
              <w:t>испытывающий</w:t>
            </w:r>
            <w:r w:rsidRPr="001E0E7E">
              <w:rPr>
                <w:spacing w:val="-3"/>
                <w:sz w:val="24"/>
              </w:rPr>
              <w:t xml:space="preserve"> </w:t>
            </w:r>
            <w:r w:rsidRPr="001E0E7E"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:rsidR="00830C22" w:rsidRPr="001E0E7E" w:rsidRDefault="00830C22" w:rsidP="001E0E7E">
            <w:pPr>
              <w:pStyle w:val="TableParagraph"/>
              <w:ind w:left="0" w:right="98"/>
              <w:rPr>
                <w:sz w:val="24"/>
              </w:rPr>
            </w:pPr>
            <w:r w:rsidRPr="001E0E7E"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830C22" w:rsidTr="001E0E7E">
        <w:tc>
          <w:tcPr>
            <w:tcW w:w="4605" w:type="dxa"/>
          </w:tcPr>
          <w:p w:rsidR="00830C22" w:rsidRPr="001E0E7E" w:rsidRDefault="00830C22" w:rsidP="001E0E7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830C22" w:rsidRPr="001E0E7E" w:rsidRDefault="00830C22" w:rsidP="001E0E7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30C22" w:rsidTr="001E0E7E">
        <w:tc>
          <w:tcPr>
            <w:tcW w:w="4605" w:type="dxa"/>
          </w:tcPr>
          <w:p w:rsidR="00830C22" w:rsidRPr="001E0E7E" w:rsidRDefault="00830C22" w:rsidP="001E0E7E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830C22" w:rsidTr="001E0E7E">
        <w:tc>
          <w:tcPr>
            <w:tcW w:w="4605" w:type="dxa"/>
          </w:tcPr>
          <w:p w:rsidR="00830C22" w:rsidRPr="001E0E7E" w:rsidRDefault="00830C22" w:rsidP="001E0E7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830C22" w:rsidRPr="001E0E7E" w:rsidRDefault="00830C22" w:rsidP="001E0E7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Приобретение профессиональных навыков в работе с классным</w:t>
            </w:r>
          </w:p>
          <w:p w:rsidR="00830C22" w:rsidRPr="001E0E7E" w:rsidRDefault="00830C22">
            <w:pPr>
              <w:rPr>
                <w:b/>
                <w:sz w:val="24"/>
              </w:rPr>
            </w:pPr>
            <w:r w:rsidRPr="001E0E7E"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830C22" w:rsidRDefault="00830C22">
      <w:pPr>
        <w:pStyle w:val="Heading1"/>
        <w:spacing w:before="90"/>
        <w:ind w:left="283" w:right="388"/>
        <w:jc w:val="center"/>
      </w:pPr>
      <w:bookmarkStart w:id="191" w:name="_Toc53962286"/>
      <w:bookmarkStart w:id="192" w:name="_Toc53960880"/>
      <w:bookmarkStart w:id="193" w:name="_Toc53962340"/>
      <w:bookmarkStart w:id="194" w:name="_Toc53962446"/>
      <w:bookmarkStart w:id="195" w:name="_Toc53961905"/>
      <w:r>
        <w:t>Схема реализации формы наставничества «Учитель – учитель»</w:t>
      </w:r>
      <w:bookmarkEnd w:id="191"/>
      <w:bookmarkEnd w:id="192"/>
      <w:bookmarkEnd w:id="193"/>
      <w:bookmarkEnd w:id="194"/>
      <w:bookmarkEnd w:id="195"/>
    </w:p>
    <w:p w:rsidR="00830C22" w:rsidRDefault="00830C22">
      <w:pPr>
        <w:pStyle w:val="BodyText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786"/>
        <w:gridCol w:w="4786"/>
      </w:tblGrid>
      <w:tr w:rsidR="00830C22" w:rsidTr="001E0E7E">
        <w:trPr>
          <w:trHeight w:val="275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Мероприятия</w:t>
            </w:r>
          </w:p>
        </w:tc>
      </w:tr>
      <w:tr w:rsidR="00830C22" w:rsidTr="001E0E7E">
        <w:trPr>
          <w:trHeight w:val="554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71" w:lineRule="exact"/>
              <w:rPr>
                <w:sz w:val="24"/>
              </w:rPr>
            </w:pPr>
            <w:r w:rsidRPr="001E0E7E">
              <w:rPr>
                <w:sz w:val="24"/>
              </w:rPr>
              <w:t>Представление программ наставничества в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71" w:lineRule="exact"/>
              <w:rPr>
                <w:sz w:val="24"/>
              </w:rPr>
            </w:pPr>
            <w:r w:rsidRPr="001E0E7E">
              <w:rPr>
                <w:sz w:val="24"/>
              </w:rPr>
              <w:t>Педагогический совет. Методический совет.</w:t>
            </w:r>
          </w:p>
        </w:tc>
      </w:tr>
      <w:tr w:rsidR="00830C22" w:rsidTr="001E0E7E">
        <w:trPr>
          <w:trHeight w:val="1103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 w:rsidRPr="001E0E7E">
              <w:rPr>
                <w:sz w:val="24"/>
              </w:rPr>
              <w:t>Проводится отбор наставников из числа активных</w:t>
            </w:r>
            <w:r w:rsidRPr="001E0E7E">
              <w:rPr>
                <w:sz w:val="24"/>
              </w:rPr>
              <w:tab/>
              <w:t>и</w:t>
            </w:r>
            <w:r w:rsidRPr="001E0E7E">
              <w:rPr>
                <w:sz w:val="24"/>
              </w:rPr>
              <w:tab/>
              <w:t>опытных</w:t>
            </w:r>
            <w:r w:rsidRPr="001E0E7E">
              <w:rPr>
                <w:sz w:val="24"/>
              </w:rPr>
              <w:tab/>
              <w:t>педагогов</w:t>
            </w:r>
            <w:r w:rsidRPr="001E0E7E">
              <w:rPr>
                <w:sz w:val="24"/>
              </w:rPr>
              <w:tab/>
              <w:t>и</w:t>
            </w:r>
          </w:p>
          <w:p w:rsidR="00830C22" w:rsidRPr="001E0E7E" w:rsidRDefault="00830C22" w:rsidP="001E0E7E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 w:rsidRPr="001E0E7E">
              <w:rPr>
                <w:sz w:val="24"/>
              </w:rPr>
              <w:t>педагогов,</w:t>
            </w:r>
            <w:r w:rsidRPr="001E0E7E">
              <w:rPr>
                <w:sz w:val="24"/>
              </w:rPr>
              <w:tab/>
              <w:t xml:space="preserve">самостоятельно </w:t>
            </w:r>
            <w:r w:rsidRPr="001E0E7E">
              <w:rPr>
                <w:spacing w:val="-3"/>
                <w:sz w:val="24"/>
              </w:rPr>
              <w:t xml:space="preserve">выражающих </w:t>
            </w:r>
            <w:r w:rsidRPr="001E0E7E">
              <w:rPr>
                <w:sz w:val="24"/>
              </w:rPr>
              <w:t>желание помочь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 w:rsidRPr="001E0E7E">
              <w:rPr>
                <w:sz w:val="24"/>
              </w:rPr>
              <w:t>Анкетирование</w:t>
            </w:r>
            <w:r w:rsidRPr="001E0E7E">
              <w:rPr>
                <w:b/>
                <w:sz w:val="24"/>
              </w:rPr>
              <w:t>.</w:t>
            </w:r>
            <w:r w:rsidRPr="001E0E7E">
              <w:rPr>
                <w:b/>
                <w:sz w:val="24"/>
              </w:rPr>
              <w:tab/>
            </w:r>
            <w:r w:rsidRPr="001E0E7E">
              <w:rPr>
                <w:sz w:val="24"/>
              </w:rPr>
              <w:t>Использование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5"/>
                <w:sz w:val="24"/>
              </w:rPr>
              <w:t xml:space="preserve">базы </w:t>
            </w:r>
            <w:r w:rsidRPr="001E0E7E">
              <w:rPr>
                <w:sz w:val="24"/>
              </w:rPr>
              <w:t>наставников.</w:t>
            </w:r>
          </w:p>
        </w:tc>
      </w:tr>
      <w:tr w:rsidR="00830C22" w:rsidTr="001E0E7E">
        <w:trPr>
          <w:trHeight w:val="275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55" w:lineRule="exact"/>
              <w:rPr>
                <w:sz w:val="24"/>
              </w:rPr>
            </w:pPr>
            <w:r w:rsidRPr="001E0E7E"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55" w:lineRule="exact"/>
              <w:rPr>
                <w:sz w:val="24"/>
              </w:rPr>
            </w:pPr>
            <w:r w:rsidRPr="001E0E7E">
              <w:rPr>
                <w:sz w:val="24"/>
              </w:rPr>
              <w:t>Проводится при необходимости.</w:t>
            </w:r>
          </w:p>
        </w:tc>
      </w:tr>
      <w:tr w:rsidR="00830C22" w:rsidTr="001E0E7E">
        <w:trPr>
          <w:trHeight w:val="1379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Проводится</w:t>
            </w:r>
            <w:r w:rsidRPr="001E0E7E">
              <w:rPr>
                <w:sz w:val="24"/>
              </w:rPr>
              <w:tab/>
              <w:t>отбор</w:t>
            </w:r>
            <w:r w:rsidRPr="001E0E7E">
              <w:rPr>
                <w:sz w:val="24"/>
              </w:rPr>
              <w:tab/>
              <w:t>педагогов, испытывающий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профессиональные </w:t>
            </w:r>
            <w:r w:rsidRPr="001E0E7E">
              <w:rPr>
                <w:sz w:val="24"/>
              </w:rPr>
              <w:t>проблемы, проблемы адаптации и желающих добровольно принять участие</w:t>
            </w:r>
            <w:r w:rsidRPr="001E0E7E">
              <w:rPr>
                <w:spacing w:val="-29"/>
                <w:sz w:val="24"/>
              </w:rPr>
              <w:t xml:space="preserve"> </w:t>
            </w:r>
            <w:r w:rsidRPr="001E0E7E">
              <w:rPr>
                <w:sz w:val="24"/>
              </w:rPr>
              <w:t>в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1E0E7E"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 w:rsidRPr="001E0E7E">
              <w:rPr>
                <w:sz w:val="24"/>
              </w:rPr>
              <w:t>Анкетирование</w:t>
            </w:r>
            <w:r w:rsidRPr="001E0E7E">
              <w:rPr>
                <w:b/>
                <w:sz w:val="24"/>
              </w:rPr>
              <w:t>.</w:t>
            </w:r>
            <w:r w:rsidRPr="001E0E7E">
              <w:rPr>
                <w:b/>
                <w:sz w:val="24"/>
              </w:rPr>
              <w:tab/>
            </w:r>
            <w:r w:rsidRPr="001E0E7E">
              <w:rPr>
                <w:sz w:val="24"/>
              </w:rPr>
              <w:t>Листы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опроса. </w:t>
            </w:r>
            <w:r w:rsidRPr="001E0E7E">
              <w:rPr>
                <w:sz w:val="24"/>
              </w:rPr>
              <w:t>Использование базы</w:t>
            </w:r>
            <w:r w:rsidRPr="001E0E7E">
              <w:rPr>
                <w:spacing w:val="-3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наставляемых.</w:t>
            </w:r>
          </w:p>
        </w:tc>
      </w:tr>
      <w:tr w:rsidR="00830C22" w:rsidTr="001E0E7E">
        <w:trPr>
          <w:trHeight w:val="275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rPr>
                <w:sz w:val="24"/>
              </w:rPr>
            </w:pPr>
            <w:r w:rsidRPr="001E0E7E"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rPr>
                <w:sz w:val="24"/>
              </w:rPr>
            </w:pPr>
            <w:r w:rsidRPr="001E0E7E">
              <w:rPr>
                <w:sz w:val="24"/>
              </w:rPr>
              <w:t>После встреч, обсуждения вопросов.</w:t>
            </w:r>
          </w:p>
        </w:tc>
      </w:tr>
      <w:tr w:rsidR="00830C22" w:rsidTr="001E0E7E">
        <w:trPr>
          <w:trHeight w:val="827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1E0E7E">
              <w:rPr>
                <w:sz w:val="24"/>
              </w:rPr>
              <w:t>Повышение квалификации наставляемого, закрепление</w:t>
            </w:r>
            <w:r w:rsidRPr="001E0E7E">
              <w:rPr>
                <w:sz w:val="24"/>
              </w:rPr>
              <w:tab/>
              <w:t>в</w:t>
            </w:r>
            <w:r w:rsidRPr="001E0E7E">
              <w:rPr>
                <w:sz w:val="24"/>
              </w:rPr>
              <w:tab/>
              <w:t>профессии.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>Творческая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 w:rsidRPr="001E0E7E">
              <w:rPr>
                <w:sz w:val="24"/>
              </w:rPr>
              <w:t>Тестирование.</w:t>
            </w:r>
            <w:r w:rsidRPr="001E0E7E">
              <w:rPr>
                <w:sz w:val="24"/>
              </w:rPr>
              <w:tab/>
              <w:t>Проведение</w:t>
            </w:r>
            <w:r w:rsidRPr="001E0E7E">
              <w:rPr>
                <w:sz w:val="24"/>
              </w:rPr>
              <w:tab/>
              <w:t>мастер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 xml:space="preserve">– </w:t>
            </w:r>
            <w:r w:rsidRPr="001E0E7E">
              <w:rPr>
                <w:sz w:val="24"/>
              </w:rPr>
              <w:t>классов, открытых</w:t>
            </w:r>
            <w:r w:rsidRPr="001E0E7E">
              <w:rPr>
                <w:spacing w:val="3"/>
                <w:sz w:val="24"/>
              </w:rPr>
              <w:t xml:space="preserve"> </w:t>
            </w:r>
            <w:r w:rsidRPr="001E0E7E">
              <w:rPr>
                <w:sz w:val="24"/>
              </w:rPr>
              <w:t>уроков.</w:t>
            </w:r>
          </w:p>
        </w:tc>
      </w:tr>
      <w:tr w:rsidR="00830C22" w:rsidTr="001E0E7E">
        <w:trPr>
          <w:trHeight w:val="551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Рефлексия</w:t>
            </w:r>
            <w:r w:rsidRPr="001E0E7E">
              <w:rPr>
                <w:sz w:val="24"/>
              </w:rPr>
              <w:tab/>
              <w:t>реализации</w:t>
            </w:r>
            <w:r w:rsidRPr="001E0E7E">
              <w:rPr>
                <w:sz w:val="24"/>
              </w:rPr>
              <w:tab/>
              <w:t>формы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 w:rsidRPr="001E0E7E">
              <w:rPr>
                <w:sz w:val="24"/>
              </w:rPr>
              <w:t>Анализ</w:t>
            </w:r>
            <w:r w:rsidRPr="001E0E7E">
              <w:rPr>
                <w:sz w:val="24"/>
              </w:rPr>
              <w:tab/>
              <w:t>эффективности</w:t>
            </w:r>
            <w:r w:rsidRPr="001E0E7E">
              <w:rPr>
                <w:sz w:val="24"/>
              </w:rPr>
              <w:tab/>
              <w:t>реализации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программы.</w:t>
            </w:r>
          </w:p>
        </w:tc>
      </w:tr>
      <w:tr w:rsidR="00830C22" w:rsidTr="001E0E7E">
        <w:trPr>
          <w:trHeight w:val="553"/>
        </w:trPr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 w:rsidRPr="001E0E7E">
              <w:rPr>
                <w:sz w:val="24"/>
              </w:rPr>
              <w:t>Наставник</w:t>
            </w:r>
            <w:r w:rsidRPr="001E0E7E">
              <w:rPr>
                <w:sz w:val="24"/>
              </w:rPr>
              <w:tab/>
              <w:t>получает</w:t>
            </w:r>
            <w:r w:rsidRPr="001E0E7E">
              <w:rPr>
                <w:sz w:val="24"/>
              </w:rPr>
              <w:tab/>
              <w:t>уважаемый</w:t>
            </w:r>
            <w:r w:rsidRPr="001E0E7E">
              <w:rPr>
                <w:sz w:val="24"/>
              </w:rPr>
              <w:tab/>
              <w:t>и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830C22" w:rsidRPr="001E0E7E" w:rsidRDefault="00830C22" w:rsidP="001E0E7E">
            <w:pPr>
              <w:pStyle w:val="TableParagraph"/>
              <w:spacing w:line="270" w:lineRule="exact"/>
              <w:rPr>
                <w:sz w:val="24"/>
              </w:rPr>
            </w:pPr>
            <w:r w:rsidRPr="001E0E7E">
              <w:rPr>
                <w:sz w:val="24"/>
              </w:rPr>
              <w:t>Поощрение на педагогическом совете или</w:t>
            </w:r>
          </w:p>
          <w:p w:rsidR="00830C22" w:rsidRPr="001E0E7E" w:rsidRDefault="00830C22" w:rsidP="001E0E7E">
            <w:pPr>
              <w:pStyle w:val="TableParagraph"/>
              <w:spacing w:line="264" w:lineRule="exact"/>
              <w:rPr>
                <w:sz w:val="24"/>
              </w:rPr>
            </w:pPr>
            <w:r w:rsidRPr="001E0E7E">
              <w:rPr>
                <w:sz w:val="24"/>
              </w:rPr>
              <w:t>методический совете школы.</w:t>
            </w:r>
          </w:p>
        </w:tc>
      </w:tr>
    </w:tbl>
    <w:p w:rsidR="00830C22" w:rsidRDefault="00830C22">
      <w:pPr>
        <w:pStyle w:val="Heading1"/>
        <w:spacing w:before="198"/>
        <w:ind w:left="889"/>
      </w:pPr>
    </w:p>
    <w:p w:rsidR="00830C22" w:rsidRDefault="00830C22">
      <w:pPr>
        <w:pStyle w:val="Heading1"/>
        <w:spacing w:before="198"/>
        <w:ind w:left="889"/>
      </w:pPr>
      <w:bookmarkStart w:id="196" w:name="_Toc53962341"/>
      <w:bookmarkStart w:id="197" w:name="_Toc53961906"/>
      <w:bookmarkStart w:id="198" w:name="_Toc53962287"/>
      <w:bookmarkStart w:id="199" w:name="_Toc53962447"/>
      <w:bookmarkStart w:id="200" w:name="_Toc53960881"/>
      <w:r>
        <w:t>Характеристика участников формы наставничества «Учитель – учитель»</w:t>
      </w:r>
      <w:bookmarkEnd w:id="196"/>
      <w:bookmarkEnd w:id="197"/>
      <w:bookmarkEnd w:id="198"/>
      <w:bookmarkEnd w:id="199"/>
      <w:bookmarkEnd w:id="200"/>
    </w:p>
    <w:p w:rsidR="00830C22" w:rsidRDefault="00830C22">
      <w:pPr>
        <w:pStyle w:val="BodyText"/>
        <w:spacing w:before="3" w:after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511"/>
        <w:gridCol w:w="2093"/>
        <w:gridCol w:w="2297"/>
        <w:gridCol w:w="2446"/>
      </w:tblGrid>
      <w:tr w:rsidR="00830C22" w:rsidTr="001E0E7E">
        <w:trPr>
          <w:trHeight w:val="275"/>
        </w:trPr>
        <w:tc>
          <w:tcPr>
            <w:tcW w:w="4604" w:type="dxa"/>
            <w:gridSpan w:val="2"/>
            <w:vMerge w:val="restart"/>
          </w:tcPr>
          <w:p w:rsidR="00830C22" w:rsidRPr="001E0E7E" w:rsidRDefault="00830C22" w:rsidP="001E0E7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Наставляемый</w:t>
            </w:r>
          </w:p>
        </w:tc>
      </w:tr>
      <w:tr w:rsidR="00830C22" w:rsidTr="001E0E7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30C22" w:rsidRPr="001E0E7E" w:rsidRDefault="00830C22" w:rsidP="001E0E7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830C22" w:rsidRPr="001E0E7E" w:rsidRDefault="00830C22" w:rsidP="001E0E7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Педагог</w:t>
            </w:r>
          </w:p>
        </w:tc>
      </w:tr>
      <w:tr w:rsidR="00830C22" w:rsidTr="001E0E7E">
        <w:trPr>
          <w:trHeight w:val="4192"/>
        </w:trPr>
        <w:tc>
          <w:tcPr>
            <w:tcW w:w="4604" w:type="dxa"/>
            <w:gridSpan w:val="2"/>
          </w:tcPr>
          <w:p w:rsidR="00830C22" w:rsidRPr="001E0E7E" w:rsidRDefault="00830C22" w:rsidP="001E0E7E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Опытный педагог, </w:t>
            </w:r>
            <w:r w:rsidRPr="001E0E7E">
              <w:rPr>
                <w:spacing w:val="-13"/>
                <w:sz w:val="24"/>
              </w:rPr>
              <w:t xml:space="preserve">имеющий </w:t>
            </w:r>
            <w:r w:rsidRPr="001E0E7E">
              <w:rPr>
                <w:sz w:val="24"/>
              </w:rPr>
              <w:t>профессиональные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успехи </w:t>
            </w:r>
            <w:r w:rsidRPr="001E0E7E">
              <w:rPr>
                <w:sz w:val="24"/>
              </w:rPr>
              <w:t>(победитель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различных </w:t>
            </w:r>
            <w:r w:rsidRPr="001E0E7E">
              <w:rPr>
                <w:sz w:val="24"/>
              </w:rPr>
              <w:t xml:space="preserve">профессиональных конкурсов, автор учебных пособий </w:t>
            </w:r>
            <w:r w:rsidRPr="001E0E7E">
              <w:rPr>
                <w:spacing w:val="-11"/>
                <w:sz w:val="24"/>
              </w:rPr>
              <w:t xml:space="preserve">и </w:t>
            </w:r>
            <w:r w:rsidRPr="001E0E7E">
              <w:rPr>
                <w:sz w:val="24"/>
              </w:rPr>
              <w:t>материалов, ведущий вебинаров и семинаров).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Педагог, склонный к </w:t>
            </w:r>
            <w:r w:rsidRPr="001E0E7E">
              <w:rPr>
                <w:spacing w:val="-11"/>
                <w:sz w:val="24"/>
              </w:rPr>
              <w:t xml:space="preserve">активной </w:t>
            </w:r>
            <w:r w:rsidRPr="001E0E7E">
              <w:rPr>
                <w:sz w:val="24"/>
              </w:rPr>
              <w:t xml:space="preserve">общественной работе, </w:t>
            </w:r>
            <w:r w:rsidRPr="001E0E7E">
              <w:rPr>
                <w:spacing w:val="-3"/>
                <w:sz w:val="24"/>
              </w:rPr>
              <w:t xml:space="preserve">лояльный </w:t>
            </w:r>
            <w:r w:rsidRPr="001E0E7E">
              <w:rPr>
                <w:sz w:val="24"/>
              </w:rPr>
              <w:t>участник педагогического и школьного</w:t>
            </w:r>
            <w:r w:rsidRPr="001E0E7E">
              <w:rPr>
                <w:spacing w:val="-1"/>
                <w:sz w:val="24"/>
              </w:rPr>
              <w:t xml:space="preserve"> </w:t>
            </w:r>
            <w:r w:rsidRPr="001E0E7E">
              <w:rPr>
                <w:sz w:val="24"/>
              </w:rPr>
              <w:t>сообществ.</w:t>
            </w:r>
          </w:p>
          <w:p w:rsidR="00830C22" w:rsidRPr="001E0E7E" w:rsidRDefault="00830C22" w:rsidP="001E0E7E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Педагог, обладающий </w:t>
            </w:r>
            <w:r w:rsidRPr="001E0E7E">
              <w:rPr>
                <w:spacing w:val="-9"/>
                <w:sz w:val="24"/>
              </w:rPr>
              <w:t xml:space="preserve">лидерскими, </w:t>
            </w:r>
            <w:r w:rsidRPr="001E0E7E">
              <w:rPr>
                <w:sz w:val="24"/>
              </w:rPr>
              <w:t>организационными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6"/>
                <w:sz w:val="24"/>
              </w:rPr>
              <w:t xml:space="preserve">и </w:t>
            </w:r>
            <w:r w:rsidRPr="001E0E7E">
              <w:rPr>
                <w:sz w:val="24"/>
              </w:rPr>
              <w:t>коммуникативными</w:t>
            </w:r>
            <w:r w:rsidRPr="001E0E7E">
              <w:rPr>
                <w:spacing w:val="40"/>
                <w:sz w:val="24"/>
              </w:rPr>
              <w:t xml:space="preserve"> </w:t>
            </w:r>
            <w:r w:rsidRPr="001E0E7E">
              <w:rPr>
                <w:sz w:val="24"/>
              </w:rPr>
              <w:t>навыками,</w:t>
            </w:r>
          </w:p>
          <w:p w:rsidR="00830C22" w:rsidRPr="001E0E7E" w:rsidRDefault="00830C22" w:rsidP="001E0E7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 w:rsidRPr="001E0E7E"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830C22" w:rsidRPr="001E0E7E" w:rsidRDefault="00830C22" w:rsidP="001E0E7E">
            <w:pPr>
              <w:pStyle w:val="TableParagraph"/>
              <w:ind w:left="105" w:right="100"/>
              <w:jc w:val="both"/>
              <w:rPr>
                <w:sz w:val="24"/>
              </w:rPr>
            </w:pPr>
            <w:r w:rsidRPr="001E0E7E">
              <w:rPr>
                <w:sz w:val="24"/>
              </w:rPr>
              <w:t>Имеет малый опыт работы (от 0 до 3 лет),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 w:rsidRPr="001E0E7E">
              <w:rPr>
                <w:sz w:val="24"/>
              </w:rPr>
              <w:t>испытывающий трудности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8"/>
                <w:sz w:val="24"/>
              </w:rPr>
              <w:t xml:space="preserve">с </w:t>
            </w:r>
            <w:r w:rsidRPr="001E0E7E">
              <w:rPr>
                <w:sz w:val="24"/>
              </w:rPr>
              <w:t>организацией</w:t>
            </w:r>
          </w:p>
          <w:p w:rsidR="00830C22" w:rsidRPr="001E0E7E" w:rsidRDefault="00830C22" w:rsidP="001E0E7E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1E0E7E"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830C22" w:rsidRPr="001E0E7E" w:rsidRDefault="00830C22" w:rsidP="001E0E7E">
            <w:pPr>
              <w:pStyle w:val="TableParagraph"/>
              <w:ind w:left="105" w:right="889"/>
              <w:rPr>
                <w:sz w:val="24"/>
              </w:rPr>
            </w:pPr>
            <w:r w:rsidRPr="001E0E7E"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830C22" w:rsidRPr="001E0E7E" w:rsidRDefault="00830C22" w:rsidP="001E0E7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 w:rsidRPr="001E0E7E">
              <w:rPr>
                <w:sz w:val="24"/>
              </w:rPr>
              <w:t>Специалист, находящийся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 xml:space="preserve">в </w:t>
            </w:r>
            <w:r w:rsidRPr="001E0E7E">
              <w:rPr>
                <w:sz w:val="24"/>
              </w:rPr>
              <w:t>процессе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3"/>
                <w:sz w:val="24"/>
              </w:rPr>
              <w:t xml:space="preserve">адаптации </w:t>
            </w:r>
            <w:r w:rsidRPr="001E0E7E">
              <w:rPr>
                <w:sz w:val="24"/>
              </w:rPr>
              <w:t>на</w:t>
            </w:r>
            <w:r w:rsidRPr="001E0E7E">
              <w:rPr>
                <w:sz w:val="24"/>
              </w:rPr>
              <w:tab/>
              <w:t>новом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месте </w:t>
            </w:r>
            <w:r w:rsidRPr="001E0E7E">
              <w:rPr>
                <w:sz w:val="24"/>
              </w:rPr>
              <w:t>работы,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"/>
                <w:sz w:val="24"/>
              </w:rPr>
              <w:t xml:space="preserve">которому </w:t>
            </w:r>
            <w:r w:rsidRPr="001E0E7E">
              <w:rPr>
                <w:sz w:val="24"/>
              </w:rPr>
              <w:t>необходимо получать представление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4"/>
                <w:sz w:val="24"/>
              </w:rPr>
              <w:t xml:space="preserve">о </w:t>
            </w:r>
            <w:r w:rsidRPr="001E0E7E">
              <w:rPr>
                <w:sz w:val="24"/>
              </w:rPr>
              <w:t>традициях, особенностях, регламенте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4"/>
                <w:sz w:val="24"/>
              </w:rPr>
              <w:t xml:space="preserve">и </w:t>
            </w:r>
            <w:r w:rsidRPr="001E0E7E">
              <w:rPr>
                <w:sz w:val="24"/>
              </w:rPr>
              <w:t>принципах образовательной организации.</w:t>
            </w:r>
          </w:p>
        </w:tc>
      </w:tr>
      <w:tr w:rsidR="00830C22" w:rsidTr="001E0E7E">
        <w:trPr>
          <w:trHeight w:val="276"/>
        </w:trPr>
        <w:tc>
          <w:tcPr>
            <w:tcW w:w="4604" w:type="dxa"/>
            <w:gridSpan w:val="2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30C22" w:rsidRPr="001E0E7E" w:rsidRDefault="00830C22" w:rsidP="001E0E7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 w:rsidRPr="001E0E7E">
              <w:rPr>
                <w:sz w:val="24"/>
              </w:rPr>
              <w:t>Педагог, находящийся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8"/>
                <w:sz w:val="24"/>
              </w:rPr>
              <w:t xml:space="preserve">в </w:t>
            </w:r>
            <w:r w:rsidRPr="001E0E7E"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830C22" w:rsidTr="001E0E7E">
        <w:trPr>
          <w:trHeight w:val="551"/>
        </w:trPr>
        <w:tc>
          <w:tcPr>
            <w:tcW w:w="2511" w:type="dxa"/>
          </w:tcPr>
          <w:p w:rsidR="00830C22" w:rsidRPr="001E0E7E" w:rsidRDefault="00830C22" w:rsidP="001E0E7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Наставник -</w:t>
            </w:r>
          </w:p>
          <w:p w:rsidR="00830C22" w:rsidRPr="001E0E7E" w:rsidRDefault="00830C22" w:rsidP="001E0E7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830C22" w:rsidRPr="001E0E7E" w:rsidRDefault="00830C22" w:rsidP="001E0E7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Наставник</w:t>
            </w:r>
            <w:r w:rsidRPr="001E0E7E">
              <w:rPr>
                <w:b/>
                <w:sz w:val="24"/>
              </w:rPr>
              <w:tab/>
              <w:t>-</w:t>
            </w:r>
          </w:p>
          <w:p w:rsidR="00830C22" w:rsidRPr="001E0E7E" w:rsidRDefault="00830C22" w:rsidP="001E0E7E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</w:tr>
      <w:tr w:rsidR="00830C22" w:rsidTr="001E0E7E">
        <w:trPr>
          <w:trHeight w:val="4968"/>
        </w:trPr>
        <w:tc>
          <w:tcPr>
            <w:tcW w:w="2511" w:type="dxa"/>
          </w:tcPr>
          <w:p w:rsidR="00830C22" w:rsidRPr="001E0E7E" w:rsidRDefault="00830C22" w:rsidP="001E0E7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 w:rsidRPr="001E0E7E">
              <w:rPr>
                <w:sz w:val="24"/>
              </w:rPr>
              <w:t>Создает комфортные условия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5"/>
                <w:sz w:val="24"/>
              </w:rPr>
              <w:t xml:space="preserve">для </w:t>
            </w:r>
            <w:r w:rsidRPr="001E0E7E">
              <w:rPr>
                <w:sz w:val="24"/>
              </w:rPr>
              <w:t>реализации профессиональных качеств,</w:t>
            </w:r>
            <w:r w:rsidRPr="001E0E7E">
              <w:rPr>
                <w:sz w:val="24"/>
              </w:rPr>
              <w:tab/>
              <w:t>помогает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3"/>
                <w:sz w:val="24"/>
              </w:rPr>
              <w:t xml:space="preserve">с </w:t>
            </w:r>
            <w:r w:rsidRPr="001E0E7E">
              <w:rPr>
                <w:sz w:val="24"/>
              </w:rPr>
              <w:t>организацией образовательного процесса и с решение конкретных психолого</w:t>
            </w:r>
            <w:r w:rsidRPr="001E0E7E">
              <w:rPr>
                <w:sz w:val="24"/>
              </w:rPr>
              <w:tab/>
            </w:r>
            <w:r w:rsidRPr="001E0E7E">
              <w:rPr>
                <w:sz w:val="24"/>
              </w:rPr>
              <w:tab/>
            </w:r>
            <w:r w:rsidRPr="001E0E7E">
              <w:rPr>
                <w:spacing w:val="-17"/>
                <w:sz w:val="24"/>
              </w:rPr>
              <w:t>–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 w:rsidRPr="001E0E7E">
              <w:rPr>
                <w:sz w:val="24"/>
              </w:rPr>
              <w:t>педагогичексих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18"/>
                <w:sz w:val="24"/>
              </w:rPr>
              <w:t xml:space="preserve">и </w:t>
            </w:r>
            <w:r w:rsidRPr="001E0E7E">
              <w:rPr>
                <w:sz w:val="24"/>
              </w:rPr>
              <w:t>коммуникативных проблем, контролирует самостоятельную</w:t>
            </w:r>
          </w:p>
          <w:p w:rsidR="00830C22" w:rsidRPr="001E0E7E" w:rsidRDefault="00830C22" w:rsidP="001E0E7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1E0E7E">
              <w:rPr>
                <w:sz w:val="24"/>
              </w:rPr>
              <w:t xml:space="preserve">работу </w:t>
            </w:r>
            <w:r w:rsidRPr="001E0E7E">
              <w:rPr>
                <w:spacing w:val="-3"/>
                <w:sz w:val="24"/>
              </w:rPr>
              <w:t xml:space="preserve">молодого </w:t>
            </w:r>
            <w:r w:rsidRPr="001E0E7E">
              <w:rPr>
                <w:sz w:val="24"/>
              </w:rPr>
              <w:t>специалиста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6"/>
                <w:sz w:val="24"/>
              </w:rPr>
              <w:t xml:space="preserve">или </w:t>
            </w:r>
            <w:r w:rsidRPr="001E0E7E"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830C22" w:rsidRPr="001E0E7E" w:rsidRDefault="00830C22" w:rsidP="001E0E7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1E0E7E">
              <w:rPr>
                <w:sz w:val="24"/>
              </w:rPr>
              <w:t xml:space="preserve">Опытный педагог одного и того </w:t>
            </w:r>
            <w:r w:rsidRPr="001E0E7E">
              <w:rPr>
                <w:spacing w:val="-8"/>
                <w:sz w:val="24"/>
              </w:rPr>
              <w:t xml:space="preserve">же </w:t>
            </w:r>
            <w:r w:rsidRPr="001E0E7E">
              <w:rPr>
                <w:sz w:val="24"/>
              </w:rPr>
              <w:t>предметного направления, что и</w:t>
            </w:r>
            <w:r w:rsidRPr="001E0E7E">
              <w:rPr>
                <w:sz w:val="24"/>
              </w:rPr>
              <w:tab/>
            </w:r>
            <w:r w:rsidRPr="001E0E7E">
              <w:rPr>
                <w:spacing w:val="-4"/>
                <w:sz w:val="24"/>
              </w:rPr>
              <w:t xml:space="preserve">молодой </w:t>
            </w:r>
            <w:r w:rsidRPr="001E0E7E"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830C22" w:rsidRPr="001E0E7E" w:rsidRDefault="00830C22">
            <w:pPr>
              <w:pStyle w:val="TableParagraph"/>
              <w:rPr>
                <w:sz w:val="24"/>
              </w:rPr>
            </w:pPr>
            <w:r w:rsidRPr="001E0E7E"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30C22" w:rsidRPr="001E0E7E" w:rsidRDefault="00830C22">
            <w:pPr>
              <w:rPr>
                <w:sz w:val="2"/>
                <w:szCs w:val="2"/>
              </w:rPr>
            </w:pPr>
          </w:p>
        </w:tc>
      </w:tr>
    </w:tbl>
    <w:p w:rsidR="00830C22" w:rsidRDefault="00830C22">
      <w:pPr>
        <w:pStyle w:val="BodyText"/>
        <w:spacing w:before="8"/>
        <w:rPr>
          <w:b/>
          <w:sz w:val="23"/>
        </w:rPr>
      </w:pPr>
    </w:p>
    <w:p w:rsidR="00830C22" w:rsidRDefault="00830C22">
      <w:pPr>
        <w:pStyle w:val="ListParagraph"/>
        <w:numPr>
          <w:ilvl w:val="1"/>
          <w:numId w:val="50"/>
        </w:numPr>
        <w:tabs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Форма наставничества «Учитель –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ученик»</w:t>
      </w:r>
    </w:p>
    <w:p w:rsidR="00830C22" w:rsidRDefault="00830C22">
      <w:pPr>
        <w:pStyle w:val="BodyText"/>
        <w:spacing w:before="7"/>
        <w:rPr>
          <w:b/>
          <w:sz w:val="23"/>
        </w:rPr>
      </w:pPr>
    </w:p>
    <w:p w:rsidR="00830C22" w:rsidRDefault="00830C22">
      <w:pPr>
        <w:pStyle w:val="BodyText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830C22" w:rsidRDefault="00830C22">
      <w:pPr>
        <w:pStyle w:val="Heading1"/>
        <w:rPr>
          <w:b w:val="0"/>
        </w:rPr>
      </w:pPr>
      <w:bookmarkStart w:id="201" w:name="_Toc53962288"/>
      <w:bookmarkStart w:id="202" w:name="_Toc53962342"/>
      <w:bookmarkStart w:id="203" w:name="_Toc53962448"/>
      <w:bookmarkStart w:id="204" w:name="_Toc53961907"/>
      <w:bookmarkStart w:id="205" w:name="_Toc53960882"/>
      <w:r>
        <w:t>Задачи</w:t>
      </w:r>
      <w:r>
        <w:rPr>
          <w:b w:val="0"/>
        </w:rPr>
        <w:t>:</w:t>
      </w:r>
      <w:bookmarkEnd w:id="201"/>
      <w:bookmarkEnd w:id="202"/>
      <w:bookmarkEnd w:id="203"/>
      <w:bookmarkEnd w:id="204"/>
      <w:bookmarkEnd w:id="205"/>
    </w:p>
    <w:p w:rsidR="00830C22" w:rsidRDefault="00830C22">
      <w:pPr>
        <w:pStyle w:val="ListParagraph"/>
        <w:numPr>
          <w:ilvl w:val="0"/>
          <w:numId w:val="61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830C22" w:rsidRDefault="00830C22">
      <w:pPr>
        <w:pStyle w:val="ListParagraph"/>
        <w:numPr>
          <w:ilvl w:val="0"/>
          <w:numId w:val="61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830C22" w:rsidRDefault="00830C22">
      <w:pPr>
        <w:pStyle w:val="ListParagraph"/>
        <w:numPr>
          <w:ilvl w:val="0"/>
          <w:numId w:val="61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830C22" w:rsidRDefault="00830C22">
      <w:pPr>
        <w:pStyle w:val="ListParagraph"/>
        <w:numPr>
          <w:ilvl w:val="0"/>
          <w:numId w:val="61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830C22" w:rsidRDefault="00830C22">
      <w:pPr>
        <w:pStyle w:val="BodyText"/>
        <w:spacing w:before="5"/>
      </w:pPr>
    </w:p>
    <w:p w:rsidR="00830C22" w:rsidRDefault="00830C22">
      <w:pPr>
        <w:pStyle w:val="Heading1"/>
        <w:spacing w:line="274" w:lineRule="exact"/>
      </w:pPr>
      <w:bookmarkStart w:id="206" w:name="_Toc53962289"/>
      <w:bookmarkStart w:id="207" w:name="_Toc53961908"/>
      <w:bookmarkStart w:id="208" w:name="_Toc53962343"/>
      <w:bookmarkStart w:id="209" w:name="_Toc53962449"/>
      <w:bookmarkStart w:id="210" w:name="_Toc53960883"/>
      <w:r>
        <w:t>Результат:</w:t>
      </w:r>
      <w:bookmarkEnd w:id="206"/>
      <w:bookmarkEnd w:id="207"/>
      <w:bookmarkEnd w:id="208"/>
      <w:bookmarkEnd w:id="209"/>
      <w:bookmarkEnd w:id="210"/>
    </w:p>
    <w:p w:rsidR="00830C22" w:rsidRDefault="00830C22">
      <w:pPr>
        <w:pStyle w:val="ListParagraph"/>
        <w:numPr>
          <w:ilvl w:val="0"/>
          <w:numId w:val="62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830C22" w:rsidRDefault="00830C22">
      <w:pPr>
        <w:pStyle w:val="ListParagraph"/>
        <w:numPr>
          <w:ilvl w:val="0"/>
          <w:numId w:val="6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830C22" w:rsidRDefault="00830C22">
      <w:pPr>
        <w:pStyle w:val="ListParagraph"/>
        <w:numPr>
          <w:ilvl w:val="0"/>
          <w:numId w:val="6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830C22" w:rsidRDefault="00830C22">
      <w:pPr>
        <w:pStyle w:val="ListParagraph"/>
        <w:numPr>
          <w:ilvl w:val="0"/>
          <w:numId w:val="6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>
        <w:rPr>
          <w:spacing w:val="2"/>
          <w:sz w:val="24"/>
        </w:rPr>
        <w:t xml:space="preserve">представителем </w:t>
      </w:r>
      <w:r>
        <w:rPr>
          <w:sz w:val="24"/>
        </w:rPr>
        <w:t>предприятия).</w:t>
      </w:r>
    </w:p>
    <w:p w:rsidR="00830C22" w:rsidRDefault="00830C22">
      <w:pPr>
        <w:pStyle w:val="ListParagraph"/>
        <w:numPr>
          <w:ilvl w:val="0"/>
          <w:numId w:val="6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>
        <w:rPr>
          <w:spacing w:val="17"/>
          <w:sz w:val="24"/>
        </w:rPr>
        <w:t xml:space="preserve"> </w:t>
      </w:r>
      <w:r>
        <w:rPr>
          <w:sz w:val="24"/>
        </w:rPr>
        <w:t>выпускников.</w:t>
      </w:r>
    </w:p>
    <w:p w:rsidR="00830C22" w:rsidRDefault="00830C22">
      <w:pPr>
        <w:pStyle w:val="Heading1"/>
        <w:spacing w:before="1"/>
      </w:pPr>
    </w:p>
    <w:p w:rsidR="00830C22" w:rsidRDefault="00830C22">
      <w:pPr>
        <w:pStyle w:val="Heading1"/>
        <w:spacing w:before="1"/>
        <w:jc w:val="center"/>
      </w:pPr>
      <w:bookmarkStart w:id="211" w:name="_Toc53962290"/>
      <w:bookmarkStart w:id="212" w:name="_Toc53962450"/>
      <w:bookmarkStart w:id="213" w:name="_Toc53960884"/>
      <w:bookmarkStart w:id="214" w:name="_Toc53961909"/>
      <w:bookmarkStart w:id="215" w:name="_Toc53962344"/>
      <w:r>
        <w:t>Характеристика участников формы наставничества «Учитель – ученик»</w:t>
      </w:r>
      <w:bookmarkEnd w:id="211"/>
      <w:bookmarkEnd w:id="212"/>
      <w:bookmarkEnd w:id="213"/>
      <w:bookmarkEnd w:id="214"/>
      <w:bookmarkEnd w:id="215"/>
    </w:p>
    <w:p w:rsidR="00830C22" w:rsidRDefault="00830C22">
      <w:pPr>
        <w:spacing w:line="258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3402"/>
        <w:gridCol w:w="3402"/>
      </w:tblGrid>
      <w:tr w:rsidR="00830C22" w:rsidTr="001E0E7E">
        <w:tc>
          <w:tcPr>
            <w:tcW w:w="3402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b/>
                <w:sz w:val="24"/>
              </w:rPr>
              <w:t>Наставляемый</w:t>
            </w:r>
          </w:p>
        </w:tc>
      </w:tr>
      <w:tr w:rsidR="00830C22" w:rsidTr="001E0E7E">
        <w:tc>
          <w:tcPr>
            <w:tcW w:w="3402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b/>
                <w:sz w:val="24"/>
              </w:rPr>
              <w:t>Пассивный</w:t>
            </w:r>
          </w:p>
        </w:tc>
      </w:tr>
      <w:tr w:rsidR="00830C22" w:rsidTr="001E0E7E">
        <w:tc>
          <w:tcPr>
            <w:tcW w:w="3402" w:type="dxa"/>
          </w:tcPr>
          <w:p w:rsidR="00830C22" w:rsidRPr="001E0E7E" w:rsidRDefault="00830C22" w:rsidP="001E0E7E">
            <w:pPr>
              <w:pStyle w:val="ListParagraph"/>
              <w:numPr>
                <w:ilvl w:val="0"/>
                <w:numId w:val="63"/>
              </w:numPr>
              <w:ind w:left="284"/>
              <w:rPr>
                <w:bCs/>
                <w:sz w:val="24"/>
              </w:rPr>
            </w:pPr>
            <w:r w:rsidRPr="001E0E7E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63"/>
              </w:numPr>
              <w:ind w:left="284"/>
              <w:rPr>
                <w:bCs/>
                <w:sz w:val="24"/>
              </w:rPr>
            </w:pPr>
            <w:r w:rsidRPr="001E0E7E">
              <w:rPr>
                <w:bCs/>
                <w:sz w:val="24"/>
              </w:rPr>
              <w:t>Активная жизненная позиция.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63"/>
              </w:numPr>
              <w:ind w:left="284"/>
              <w:rPr>
                <w:bCs/>
                <w:sz w:val="24"/>
              </w:rPr>
            </w:pPr>
            <w:r w:rsidRPr="001E0E7E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63"/>
              </w:numPr>
              <w:ind w:left="284"/>
              <w:rPr>
                <w:bCs/>
                <w:sz w:val="24"/>
              </w:rPr>
            </w:pPr>
            <w:r w:rsidRPr="001E0E7E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830C22" w:rsidRPr="001E0E7E" w:rsidRDefault="00830C22" w:rsidP="001E0E7E">
            <w:pPr>
              <w:pStyle w:val="ListParagraph"/>
              <w:numPr>
                <w:ilvl w:val="0"/>
                <w:numId w:val="63"/>
              </w:numPr>
              <w:ind w:left="284"/>
              <w:rPr>
                <w:bCs/>
                <w:sz w:val="24"/>
              </w:rPr>
            </w:pPr>
            <w:r w:rsidRPr="001E0E7E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830C22" w:rsidRPr="001E0E7E" w:rsidRDefault="00830C22">
            <w:pPr>
              <w:rPr>
                <w:bCs/>
                <w:sz w:val="24"/>
              </w:rPr>
            </w:pPr>
            <w:r w:rsidRPr="001E0E7E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830C22" w:rsidRPr="001E0E7E" w:rsidRDefault="00830C22">
            <w:pPr>
              <w:rPr>
                <w:bCs/>
                <w:sz w:val="24"/>
              </w:rPr>
            </w:pPr>
            <w:r w:rsidRPr="001E0E7E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1E0E7E">
              <w:rPr>
                <w:bCs/>
                <w:sz w:val="24"/>
              </w:rPr>
              <w:tab/>
              <w:t>о карьерных</w:t>
            </w:r>
            <w:r w:rsidRPr="001E0E7E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</w:p>
        </w:tc>
      </w:tr>
    </w:tbl>
    <w:p w:rsidR="00830C22" w:rsidRDefault="00830C22">
      <w:pPr>
        <w:spacing w:line="258" w:lineRule="exact"/>
        <w:rPr>
          <w:sz w:val="24"/>
        </w:rPr>
      </w:pPr>
    </w:p>
    <w:p w:rsidR="00830C22" w:rsidRDefault="00830C22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830C22" w:rsidRDefault="00830C22">
      <w:pPr>
        <w:pStyle w:val="BodyText"/>
        <w:spacing w:before="3"/>
        <w:rPr>
          <w:b/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512"/>
        <w:gridCol w:w="5953"/>
      </w:tblGrid>
      <w:tr w:rsidR="00830C22" w:rsidTr="001E0E7E">
        <w:trPr>
          <w:trHeight w:val="275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 w:rsidRPr="001E0E7E">
              <w:rPr>
                <w:b/>
                <w:sz w:val="24"/>
              </w:rPr>
              <w:t>Цель</w:t>
            </w:r>
          </w:p>
        </w:tc>
      </w:tr>
      <w:tr w:rsidR="00830C22" w:rsidTr="001E0E7E">
        <w:trPr>
          <w:trHeight w:val="1379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 w:rsidRPr="001E0E7E"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ind w:left="105" w:right="99"/>
              <w:jc w:val="both"/>
              <w:rPr>
                <w:sz w:val="24"/>
              </w:rPr>
            </w:pPr>
            <w:r w:rsidRPr="001E0E7E"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1E0E7E">
              <w:rPr>
                <w:spacing w:val="59"/>
                <w:sz w:val="24"/>
              </w:rPr>
              <w:t xml:space="preserve"> </w:t>
            </w:r>
            <w:r w:rsidRPr="001E0E7E"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830C22" w:rsidTr="001E0E7E">
        <w:trPr>
          <w:trHeight w:val="1914"/>
        </w:trPr>
        <w:tc>
          <w:tcPr>
            <w:tcW w:w="3512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 w:rsidRPr="001E0E7E"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 w:rsidRPr="001E0E7E"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830C22" w:rsidRDefault="00830C22">
      <w:pPr>
        <w:pStyle w:val="BodyText"/>
        <w:rPr>
          <w:b/>
          <w:sz w:val="26"/>
        </w:rPr>
      </w:pPr>
    </w:p>
    <w:p w:rsidR="00830C22" w:rsidRDefault="00830C22">
      <w:pPr>
        <w:pStyle w:val="Heading1"/>
        <w:ind w:left="283" w:right="391"/>
        <w:jc w:val="center"/>
      </w:pPr>
      <w:bookmarkStart w:id="216" w:name="_Toc53962291"/>
      <w:bookmarkStart w:id="217" w:name="_Toc53960885"/>
      <w:bookmarkStart w:id="218" w:name="_Toc53962451"/>
      <w:bookmarkStart w:id="219" w:name="_Toc53962345"/>
      <w:bookmarkStart w:id="220" w:name="_Toc53961910"/>
      <w:r>
        <w:t>Схема реализации формы наставничества «Учитель – ученик»</w:t>
      </w:r>
      <w:bookmarkEnd w:id="216"/>
      <w:bookmarkEnd w:id="217"/>
      <w:bookmarkEnd w:id="218"/>
      <w:bookmarkEnd w:id="219"/>
      <w:bookmarkEnd w:id="220"/>
    </w:p>
    <w:p w:rsidR="00830C22" w:rsidRDefault="00830C22">
      <w:pPr>
        <w:pStyle w:val="Heading1"/>
        <w:ind w:left="283" w:right="391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5103"/>
      </w:tblGrid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b/>
                <w:sz w:val="24"/>
              </w:rPr>
              <w:t>Мероприятия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Ученическая конференция.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Проводится отбор наставников из числа активных и опытных</w:t>
            </w:r>
            <w:r w:rsidRPr="001E0E7E"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Анкетирование</w:t>
            </w:r>
            <w:r w:rsidRPr="001E0E7E">
              <w:rPr>
                <w:b/>
                <w:sz w:val="24"/>
              </w:rPr>
              <w:t xml:space="preserve">. </w:t>
            </w:r>
            <w:r w:rsidRPr="001E0E7E">
              <w:rPr>
                <w:sz w:val="24"/>
              </w:rPr>
              <w:t>Использование базы наставников.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 w:rsidRPr="001E0E7E">
              <w:rPr>
                <w:sz w:val="24"/>
              </w:rPr>
              <w:t xml:space="preserve">Обучение проводится </w:t>
            </w:r>
            <w:r w:rsidRPr="001E0E7E">
              <w:rPr>
                <w:spacing w:val="-3"/>
                <w:sz w:val="24"/>
              </w:rPr>
              <w:t xml:space="preserve">куратором </w:t>
            </w:r>
            <w:r w:rsidRPr="001E0E7E">
              <w:rPr>
                <w:sz w:val="24"/>
              </w:rPr>
              <w:t xml:space="preserve">программы наставничества </w:t>
            </w:r>
            <w:r w:rsidRPr="001E0E7E">
              <w:rPr>
                <w:spacing w:val="-6"/>
                <w:sz w:val="24"/>
              </w:rPr>
              <w:t xml:space="preserve">при </w:t>
            </w:r>
            <w:r w:rsidRPr="001E0E7E">
              <w:rPr>
                <w:sz w:val="24"/>
              </w:rPr>
              <w:t>необходимости.</w:t>
            </w:r>
          </w:p>
          <w:p w:rsidR="00830C22" w:rsidRPr="001E0E7E" w:rsidRDefault="00830C22" w:rsidP="001E0E7E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 w:rsidRPr="001E0E7E">
              <w:rPr>
                <w:sz w:val="24"/>
              </w:rPr>
              <w:t xml:space="preserve">Работа с </w:t>
            </w:r>
            <w:r w:rsidRPr="001E0E7E">
              <w:rPr>
                <w:spacing w:val="-3"/>
                <w:sz w:val="24"/>
              </w:rPr>
              <w:t xml:space="preserve">пособиями </w:t>
            </w:r>
            <w:r w:rsidRPr="001E0E7E">
              <w:rPr>
                <w:sz w:val="24"/>
              </w:rPr>
              <w:t>Ментори «Рабочие тетради</w:t>
            </w:r>
            <w:r w:rsidRPr="001E0E7E">
              <w:rPr>
                <w:spacing w:val="-2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наставника».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ind w:left="0" w:right="96"/>
              <w:rPr>
                <w:sz w:val="24"/>
              </w:rPr>
            </w:pPr>
            <w:r w:rsidRPr="001E0E7E"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Анкетирование</w:t>
            </w:r>
            <w:r w:rsidRPr="001E0E7E">
              <w:rPr>
                <w:b/>
                <w:sz w:val="24"/>
              </w:rPr>
              <w:t xml:space="preserve">. </w:t>
            </w:r>
            <w:r w:rsidRPr="001E0E7E">
              <w:rPr>
                <w:sz w:val="24"/>
              </w:rPr>
              <w:t xml:space="preserve">Листы </w:t>
            </w:r>
            <w:r w:rsidRPr="001E0E7E">
              <w:rPr>
                <w:spacing w:val="-4"/>
                <w:sz w:val="24"/>
              </w:rPr>
              <w:t xml:space="preserve">опроса. </w:t>
            </w:r>
            <w:r w:rsidRPr="001E0E7E">
              <w:rPr>
                <w:sz w:val="24"/>
              </w:rPr>
              <w:t>Использование базы</w:t>
            </w:r>
            <w:r w:rsidRPr="001E0E7E">
              <w:rPr>
                <w:spacing w:val="-3"/>
                <w:sz w:val="24"/>
              </w:rPr>
              <w:t xml:space="preserve"> </w:t>
            </w:r>
            <w:r w:rsidRPr="001E0E7E">
              <w:rPr>
                <w:sz w:val="24"/>
              </w:rPr>
              <w:t>наставляемых.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Личные встречи или групповая работа в</w:t>
            </w:r>
          </w:p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формате «быстрых встреч».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 w:rsidRPr="001E0E7E"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1E0E7E">
              <w:rPr>
                <w:spacing w:val="40"/>
                <w:sz w:val="24"/>
              </w:rPr>
              <w:t xml:space="preserve"> </w:t>
            </w:r>
            <w:r w:rsidRPr="001E0E7E">
              <w:rPr>
                <w:sz w:val="24"/>
              </w:rPr>
              <w:t>Осознано</w:t>
            </w:r>
          </w:p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 w:rsidRPr="001E0E7E">
              <w:rPr>
                <w:spacing w:val="-6"/>
                <w:sz w:val="24"/>
              </w:rPr>
              <w:t xml:space="preserve"> </w:t>
            </w:r>
            <w:r w:rsidRPr="001E0E7E">
              <w:rPr>
                <w:sz w:val="24"/>
              </w:rPr>
              <w:t>траектории.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 w:rsidRPr="001E0E7E">
              <w:rPr>
                <w:sz w:val="24"/>
              </w:rPr>
              <w:t>Анализ эффективности реализации программы.</w:t>
            </w:r>
          </w:p>
        </w:tc>
      </w:tr>
      <w:tr w:rsidR="00830C22" w:rsidTr="001E0E7E">
        <w:tc>
          <w:tcPr>
            <w:tcW w:w="5103" w:type="dxa"/>
          </w:tcPr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 xml:space="preserve">Наставник получает уважаемый </w:t>
            </w:r>
            <w:r w:rsidRPr="001E0E7E">
              <w:rPr>
                <w:spacing w:val="-17"/>
                <w:sz w:val="24"/>
              </w:rPr>
              <w:t xml:space="preserve">и </w:t>
            </w:r>
            <w:r w:rsidRPr="001E0E7E">
              <w:rPr>
                <w:sz w:val="24"/>
              </w:rPr>
              <w:t>заслуженный</w:t>
            </w:r>
            <w:r w:rsidRPr="001E0E7E">
              <w:rPr>
                <w:spacing w:val="-1"/>
                <w:sz w:val="24"/>
              </w:rPr>
              <w:t xml:space="preserve"> </w:t>
            </w:r>
            <w:r w:rsidRPr="001E0E7E"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:rsidR="00830C22" w:rsidRPr="001E0E7E" w:rsidRDefault="00830C22" w:rsidP="001E0E7E">
            <w:pPr>
              <w:pStyle w:val="TableParagraph"/>
              <w:ind w:left="0"/>
              <w:rPr>
                <w:sz w:val="24"/>
              </w:rPr>
            </w:pPr>
            <w:r w:rsidRPr="001E0E7E"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:rsidR="00830C22" w:rsidRPr="001E0E7E" w:rsidRDefault="00830C22" w:rsidP="001E0E7E">
            <w:pPr>
              <w:spacing w:line="258" w:lineRule="exact"/>
              <w:rPr>
                <w:sz w:val="24"/>
              </w:rPr>
            </w:pPr>
            <w:r w:rsidRPr="001E0E7E">
              <w:rPr>
                <w:sz w:val="24"/>
              </w:rPr>
              <w:t>предприятие или организацию наставника.</w:t>
            </w:r>
          </w:p>
        </w:tc>
      </w:tr>
    </w:tbl>
    <w:p w:rsidR="00830C22" w:rsidRDefault="00830C22">
      <w:pPr>
        <w:spacing w:line="258" w:lineRule="exact"/>
        <w:rPr>
          <w:sz w:val="24"/>
        </w:rPr>
      </w:pPr>
    </w:p>
    <w:p w:rsidR="00830C22" w:rsidRDefault="00830C22">
      <w:pPr>
        <w:pStyle w:val="ListParagraph"/>
        <w:numPr>
          <w:ilvl w:val="0"/>
          <w:numId w:val="6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830C22" w:rsidRDefault="00830C22">
      <w:pPr>
        <w:pStyle w:val="BodyText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830C22" w:rsidRDefault="00830C22">
      <w:pPr>
        <w:pStyle w:val="BodyText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830C22" w:rsidRDefault="00830C22">
      <w:pPr>
        <w:pStyle w:val="BodyText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830C22" w:rsidRDefault="00830C22">
      <w:pPr>
        <w:pStyle w:val="ListParagraph"/>
        <w:numPr>
          <w:ilvl w:val="0"/>
          <w:numId w:val="65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830C22" w:rsidRDefault="00830C22">
      <w:pPr>
        <w:pStyle w:val="ListParagraph"/>
        <w:numPr>
          <w:ilvl w:val="0"/>
          <w:numId w:val="65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830C22" w:rsidRDefault="00830C22">
      <w:pPr>
        <w:pStyle w:val="ListParagraph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830C22" w:rsidRDefault="00830C22">
      <w:pPr>
        <w:pStyle w:val="Heading1"/>
        <w:numPr>
          <w:ilvl w:val="1"/>
          <w:numId w:val="64"/>
        </w:numPr>
        <w:tabs>
          <w:tab w:val="left" w:pos="1438"/>
        </w:tabs>
        <w:spacing w:before="3"/>
        <w:ind w:right="234" w:firstLine="707"/>
        <w:jc w:val="center"/>
      </w:pPr>
      <w:bookmarkStart w:id="221" w:name="_Toc53962346"/>
      <w:bookmarkStart w:id="222" w:name="_Toc53962292"/>
      <w:bookmarkStart w:id="223" w:name="_Toc53961911"/>
      <w:bookmarkStart w:id="224" w:name="_Toc53960886"/>
      <w:bookmarkStart w:id="225" w:name="_Toc53962452"/>
      <w:r>
        <w:t>Мониторинг и оценка качества процесса реализации программы наставничества</w:t>
      </w:r>
      <w:bookmarkEnd w:id="221"/>
      <w:bookmarkEnd w:id="222"/>
      <w:bookmarkEnd w:id="223"/>
      <w:bookmarkEnd w:id="224"/>
      <w:bookmarkEnd w:id="225"/>
    </w:p>
    <w:p w:rsidR="00830C22" w:rsidRDefault="00830C22">
      <w:pPr>
        <w:pStyle w:val="BodyText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830C22" w:rsidRDefault="00830C22">
      <w:pPr>
        <w:pStyle w:val="BodyText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830C22" w:rsidRDefault="00830C22">
      <w:pPr>
        <w:pStyle w:val="Heading1"/>
        <w:spacing w:line="274" w:lineRule="exact"/>
        <w:ind w:left="826"/>
        <w:jc w:val="both"/>
        <w:rPr>
          <w:b w:val="0"/>
        </w:rPr>
      </w:pPr>
      <w:bookmarkStart w:id="226" w:name="_Toc53961912"/>
      <w:bookmarkStart w:id="227" w:name="_Toc53962453"/>
      <w:bookmarkStart w:id="228" w:name="_Toc53960887"/>
      <w:bookmarkStart w:id="229" w:name="_Toc53962347"/>
      <w:bookmarkStart w:id="230" w:name="_Toc53962293"/>
      <w:r>
        <w:t>Цели мониторинга</w:t>
      </w:r>
      <w:r>
        <w:rPr>
          <w:b w:val="0"/>
        </w:rPr>
        <w:t>:</w:t>
      </w:r>
      <w:bookmarkEnd w:id="226"/>
      <w:bookmarkEnd w:id="227"/>
      <w:bookmarkEnd w:id="228"/>
      <w:bookmarkEnd w:id="229"/>
      <w:bookmarkEnd w:id="230"/>
    </w:p>
    <w:p w:rsidR="00830C22" w:rsidRDefault="00830C22">
      <w:pPr>
        <w:pStyle w:val="ListParagraph"/>
        <w:numPr>
          <w:ilvl w:val="0"/>
          <w:numId w:val="66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830C22" w:rsidRDefault="00830C22">
      <w:pPr>
        <w:pStyle w:val="ListParagraph"/>
        <w:numPr>
          <w:ilvl w:val="0"/>
          <w:numId w:val="66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830C22" w:rsidRDefault="00830C22">
      <w:pPr>
        <w:pStyle w:val="Heading1"/>
        <w:spacing w:before="1"/>
        <w:ind w:left="826"/>
        <w:jc w:val="both"/>
      </w:pPr>
      <w:bookmarkStart w:id="231" w:name="_Toc53960888"/>
      <w:bookmarkStart w:id="232" w:name="_Toc53962348"/>
      <w:bookmarkStart w:id="233" w:name="_Toc53962454"/>
      <w:bookmarkStart w:id="234" w:name="_Toc53961913"/>
      <w:bookmarkStart w:id="235" w:name="_Toc53962294"/>
      <w:r>
        <w:t>Задачи мониторинга:</w:t>
      </w:r>
      <w:bookmarkEnd w:id="231"/>
      <w:bookmarkEnd w:id="232"/>
      <w:bookmarkEnd w:id="233"/>
      <w:bookmarkEnd w:id="234"/>
      <w:bookmarkEnd w:id="235"/>
    </w:p>
    <w:p w:rsidR="00830C22" w:rsidRDefault="00830C22">
      <w:pPr>
        <w:pStyle w:val="ListParagraph"/>
        <w:numPr>
          <w:ilvl w:val="1"/>
          <w:numId w:val="66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830C22" w:rsidRDefault="00830C22">
      <w:pPr>
        <w:pStyle w:val="ListParagraph"/>
        <w:numPr>
          <w:ilvl w:val="1"/>
          <w:numId w:val="66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обоснование требований к процессу реализации программы наставничества, к 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наставника;</w:t>
      </w:r>
    </w:p>
    <w:p w:rsidR="00830C22" w:rsidRDefault="00830C22">
      <w:pPr>
        <w:pStyle w:val="ListParagraph"/>
        <w:numPr>
          <w:ilvl w:val="1"/>
          <w:numId w:val="66"/>
        </w:numPr>
        <w:tabs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830C22" w:rsidRDefault="00830C22">
      <w:pPr>
        <w:pStyle w:val="ListParagraph"/>
        <w:numPr>
          <w:ilvl w:val="1"/>
          <w:numId w:val="66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830C22" w:rsidRDefault="00830C22">
      <w:pPr>
        <w:pStyle w:val="ListParagraph"/>
        <w:numPr>
          <w:ilvl w:val="1"/>
          <w:numId w:val="66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830C22" w:rsidRDefault="00830C22">
      <w:pPr>
        <w:pStyle w:val="ListParagraph"/>
        <w:numPr>
          <w:ilvl w:val="1"/>
          <w:numId w:val="66"/>
        </w:numPr>
        <w:tabs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830C22" w:rsidRDefault="00830C22">
      <w:pPr>
        <w:pStyle w:val="Heading1"/>
        <w:spacing w:line="265" w:lineRule="exact"/>
        <w:ind w:left="838"/>
      </w:pPr>
      <w:bookmarkStart w:id="236" w:name="_Toc53960889"/>
      <w:bookmarkStart w:id="237" w:name="_Toc53962455"/>
      <w:bookmarkStart w:id="238" w:name="_Toc53962295"/>
      <w:bookmarkStart w:id="239" w:name="_Toc53961914"/>
      <w:bookmarkStart w:id="240" w:name="_Toc53962349"/>
      <w:r>
        <w:t>Оформление результатов.</w:t>
      </w:r>
      <w:bookmarkEnd w:id="236"/>
      <w:bookmarkEnd w:id="237"/>
      <w:bookmarkEnd w:id="238"/>
      <w:bookmarkEnd w:id="239"/>
      <w:bookmarkEnd w:id="240"/>
    </w:p>
    <w:p w:rsidR="00830C22" w:rsidRDefault="00830C22">
      <w:pPr>
        <w:pStyle w:val="BodyText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830C22" w:rsidRDefault="00830C22">
      <w:pPr>
        <w:pStyle w:val="BodyText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830C22" w:rsidRDefault="00830C22">
      <w:pPr>
        <w:pStyle w:val="BodyText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830C22" w:rsidRDefault="00830C22">
      <w:pPr>
        <w:pStyle w:val="BodyText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830C22" w:rsidRDefault="00830C22">
      <w:pPr>
        <w:pStyle w:val="BodyText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>
        <w:rPr>
          <w:b/>
          <w:bCs/>
        </w:rPr>
        <w:t>9.2</w:t>
      </w:r>
      <w:r>
        <w:t xml:space="preserve"> </w:t>
      </w:r>
      <w:r>
        <w:rPr>
          <w:b/>
        </w:rPr>
        <w:t>Мониторинг</w:t>
      </w:r>
      <w:r>
        <w:rPr>
          <w:b/>
        </w:rPr>
        <w:tab/>
        <w:t>и оценка влияния программ на всех участников</w:t>
      </w:r>
    </w:p>
    <w:p w:rsidR="00830C22" w:rsidRDefault="00830C22">
      <w:pPr>
        <w:pStyle w:val="BodyText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>
        <w:rPr>
          <w:b/>
        </w:rPr>
        <w:t>Этап 2.</w:t>
      </w:r>
      <w:r>
        <w:rPr>
          <w:b/>
        </w:rPr>
        <w:tab/>
      </w:r>
    </w:p>
    <w:p w:rsidR="00830C22" w:rsidRDefault="00830C22">
      <w:pPr>
        <w:pStyle w:val="BodyText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Второй этап мониторинга позволяет оценить: </w:t>
      </w:r>
    </w:p>
    <w:p w:rsidR="00830C22" w:rsidRDefault="00830C22">
      <w:pPr>
        <w:pStyle w:val="BodyText"/>
        <w:numPr>
          <w:ilvl w:val="0"/>
          <w:numId w:val="67"/>
        </w:numPr>
        <w:tabs>
          <w:tab w:val="left" w:pos="2404"/>
          <w:tab w:val="left" w:pos="5316"/>
          <w:tab w:val="left" w:pos="8086"/>
        </w:tabs>
        <w:ind w:right="222"/>
      </w:pPr>
      <w:r>
        <w:t xml:space="preserve">мотивационно-личностный профессиональный рост участников программы наставничества; </w:t>
      </w:r>
    </w:p>
    <w:p w:rsidR="00830C22" w:rsidRDefault="00830C22">
      <w:pPr>
        <w:pStyle w:val="BodyText"/>
        <w:numPr>
          <w:ilvl w:val="0"/>
          <w:numId w:val="67"/>
        </w:numPr>
        <w:tabs>
          <w:tab w:val="left" w:pos="2404"/>
          <w:tab w:val="left" w:pos="5316"/>
          <w:tab w:val="left" w:pos="8086"/>
        </w:tabs>
        <w:ind w:right="222"/>
      </w:pPr>
      <w:r>
        <w:t>развитие  метапредметных  навыков и  уровня</w:t>
      </w:r>
      <w:r>
        <w:rPr>
          <w:spacing w:val="-11"/>
        </w:rPr>
        <w:t xml:space="preserve"> </w:t>
      </w:r>
      <w:r>
        <w:t>вовлеченности</w:t>
      </w:r>
      <w:r>
        <w:rPr>
          <w:spacing w:val="38"/>
        </w:rPr>
        <w:t xml:space="preserve"> </w:t>
      </w:r>
      <w:r>
        <w:t>обучающихся образовательную деятельность;</w:t>
      </w:r>
      <w:r>
        <w:tab/>
      </w:r>
    </w:p>
    <w:p w:rsidR="00830C22" w:rsidRDefault="00830C22">
      <w:pPr>
        <w:pStyle w:val="BodyText"/>
        <w:numPr>
          <w:ilvl w:val="0"/>
          <w:numId w:val="67"/>
        </w:numPr>
        <w:tabs>
          <w:tab w:val="left" w:pos="2404"/>
          <w:tab w:val="left" w:pos="5316"/>
          <w:tab w:val="left" w:pos="8086"/>
        </w:tabs>
        <w:ind w:right="222"/>
      </w:pPr>
      <w:r>
        <w:t>качество изменений в освоении обучающимися образовательных программ;</w:t>
      </w:r>
      <w:r>
        <w:tab/>
      </w:r>
    </w:p>
    <w:p w:rsidR="00830C22" w:rsidRDefault="00830C22">
      <w:pPr>
        <w:pStyle w:val="BodyText"/>
        <w:numPr>
          <w:ilvl w:val="0"/>
          <w:numId w:val="67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>
        <w:t>динамику образовательных результатов с</w:t>
      </w:r>
      <w:r>
        <w:rPr>
          <w:spacing w:val="22"/>
        </w:rPr>
        <w:t xml:space="preserve"> </w:t>
      </w:r>
      <w:r>
        <w:t xml:space="preserve">учетом эмоционально-личностных, интеллектуальных,     мотивационных     и     социальных </w:t>
      </w:r>
      <w:r>
        <w:rPr>
          <w:spacing w:val="28"/>
        </w:rPr>
        <w:t xml:space="preserve"> </w:t>
      </w:r>
      <w:r>
        <w:t>черт</w:t>
      </w:r>
      <w:r>
        <w:rPr>
          <w:b/>
        </w:rPr>
        <w:t xml:space="preserve"> </w:t>
      </w:r>
      <w:r>
        <w:t>участников.</w:t>
      </w:r>
    </w:p>
    <w:p w:rsidR="00830C22" w:rsidRDefault="00830C22">
      <w:pPr>
        <w:pStyle w:val="BodyText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830C22" w:rsidRDefault="00830C22">
      <w:pPr>
        <w:pStyle w:val="BodyText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830C22" w:rsidRDefault="00830C22">
      <w:pPr>
        <w:ind w:left="478"/>
        <w:jc w:val="both"/>
        <w:rPr>
          <w:b/>
          <w:sz w:val="24"/>
        </w:rPr>
      </w:pPr>
    </w:p>
    <w:p w:rsidR="00830C22" w:rsidRDefault="00830C22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830C22" w:rsidRDefault="00830C22">
      <w:pPr>
        <w:pStyle w:val="ListParagraph"/>
        <w:numPr>
          <w:ilvl w:val="0"/>
          <w:numId w:val="68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830C22" w:rsidRDefault="00830C22">
      <w:pPr>
        <w:pStyle w:val="ListParagraph"/>
        <w:numPr>
          <w:ilvl w:val="0"/>
          <w:numId w:val="68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830C22" w:rsidRDefault="00830C22">
      <w:pPr>
        <w:pStyle w:val="ListParagraph"/>
        <w:numPr>
          <w:ilvl w:val="0"/>
          <w:numId w:val="68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830C22" w:rsidRDefault="00830C22">
      <w:pPr>
        <w:pStyle w:val="Heading1"/>
        <w:spacing w:before="5"/>
        <w:ind w:left="826"/>
      </w:pPr>
      <w:bookmarkStart w:id="241" w:name="_Toc53962456"/>
      <w:bookmarkStart w:id="242" w:name="_Toc53962350"/>
      <w:bookmarkStart w:id="243" w:name="_Toc53961915"/>
      <w:bookmarkStart w:id="244" w:name="_Toc53960890"/>
      <w:bookmarkStart w:id="245" w:name="_Toc53962296"/>
      <w:r>
        <w:t>Задачи мониторинга:</w:t>
      </w:r>
      <w:bookmarkEnd w:id="241"/>
      <w:bookmarkEnd w:id="242"/>
      <w:bookmarkEnd w:id="243"/>
      <w:bookmarkEnd w:id="244"/>
      <w:bookmarkEnd w:id="245"/>
    </w:p>
    <w:p w:rsidR="00830C22" w:rsidRDefault="00830C22">
      <w:pPr>
        <w:pStyle w:val="ListParagraph"/>
        <w:numPr>
          <w:ilvl w:val="1"/>
          <w:numId w:val="68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830C22" w:rsidRDefault="00830C22">
      <w:pPr>
        <w:pStyle w:val="ListParagraph"/>
        <w:numPr>
          <w:ilvl w:val="1"/>
          <w:numId w:val="68"/>
        </w:numPr>
        <w:tabs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830C22" w:rsidRDefault="00830C22">
      <w:pPr>
        <w:pStyle w:val="ListParagraph"/>
        <w:numPr>
          <w:ilvl w:val="1"/>
          <w:numId w:val="68"/>
        </w:numPr>
        <w:tabs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830C22" w:rsidRDefault="00830C22">
      <w:pPr>
        <w:pStyle w:val="ListParagraph"/>
        <w:numPr>
          <w:ilvl w:val="1"/>
          <w:numId w:val="68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830C22" w:rsidRDefault="00830C22">
      <w:pPr>
        <w:pStyle w:val="ListParagraph"/>
        <w:numPr>
          <w:ilvl w:val="1"/>
          <w:numId w:val="68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830C22" w:rsidRDefault="00830C22">
      <w:pPr>
        <w:pStyle w:val="ListParagraph"/>
        <w:numPr>
          <w:ilvl w:val="1"/>
          <w:numId w:val="68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830C22" w:rsidRDefault="00830C22">
      <w:pPr>
        <w:pStyle w:val="BodyText"/>
        <w:spacing w:before="8"/>
      </w:pPr>
    </w:p>
    <w:p w:rsidR="00830C22" w:rsidRDefault="00830C22">
      <w:pPr>
        <w:pStyle w:val="Heading1"/>
        <w:ind w:left="2180"/>
      </w:pPr>
      <w:bookmarkStart w:id="246" w:name="_Toc53961916"/>
      <w:bookmarkStart w:id="247" w:name="_Toc53962457"/>
      <w:bookmarkStart w:id="248" w:name="_Toc53962297"/>
      <w:bookmarkStart w:id="249" w:name="_Toc53960891"/>
      <w:bookmarkStart w:id="250" w:name="_Toc53962351"/>
      <w:r>
        <w:t>10. Механизмы мотивации и поощрения наставников</w:t>
      </w:r>
      <w:bookmarkEnd w:id="246"/>
      <w:bookmarkEnd w:id="247"/>
      <w:bookmarkEnd w:id="248"/>
      <w:bookmarkEnd w:id="249"/>
      <w:bookmarkEnd w:id="250"/>
    </w:p>
    <w:p w:rsidR="00830C22" w:rsidRDefault="00830C22">
      <w:pPr>
        <w:pStyle w:val="BodyText"/>
        <w:spacing w:before="7"/>
        <w:rPr>
          <w:b/>
          <w:sz w:val="23"/>
        </w:rPr>
      </w:pPr>
    </w:p>
    <w:p w:rsidR="00830C22" w:rsidRDefault="00830C22">
      <w:pPr>
        <w:pStyle w:val="BodyText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830C22" w:rsidRDefault="00830C22">
      <w:pPr>
        <w:pStyle w:val="BodyText"/>
        <w:ind w:left="478"/>
        <w:jc w:val="both"/>
        <w:rPr>
          <w:b/>
          <w:bCs/>
        </w:rPr>
      </w:pPr>
      <w:r>
        <w:rPr>
          <w:b/>
          <w:bCs/>
        </w:rPr>
        <w:t>Мероприятия по популяризации роли наставника:</w:t>
      </w:r>
    </w:p>
    <w:p w:rsidR="00830C22" w:rsidRDefault="00830C22">
      <w:pPr>
        <w:pStyle w:val="ListParagraph"/>
        <w:numPr>
          <w:ilvl w:val="0"/>
          <w:numId w:val="69"/>
        </w:numPr>
        <w:tabs>
          <w:tab w:val="left" w:pos="1199"/>
        </w:tabs>
        <w:spacing w:before="34" w:line="223" w:lineRule="auto"/>
        <w:ind w:left="851" w:right="241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уровне.</w:t>
      </w:r>
    </w:p>
    <w:p w:rsidR="00830C22" w:rsidRDefault="00830C22">
      <w:pPr>
        <w:pStyle w:val="ListParagraph"/>
        <w:numPr>
          <w:ilvl w:val="0"/>
          <w:numId w:val="69"/>
        </w:numPr>
        <w:tabs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</w:r>
      <w:r>
        <w:rPr>
          <w:spacing w:val="-8"/>
          <w:sz w:val="24"/>
        </w:rPr>
        <w:t xml:space="preserve">на </w:t>
      </w:r>
      <w:r>
        <w:rPr>
          <w:sz w:val="24"/>
        </w:rPr>
        <w:t>муниципальном, региональном и федеральном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уровнях.</w:t>
      </w:r>
    </w:p>
    <w:p w:rsidR="00830C22" w:rsidRDefault="00830C22">
      <w:pPr>
        <w:pStyle w:val="ListParagraph"/>
        <w:numPr>
          <w:ilvl w:val="0"/>
          <w:numId w:val="69"/>
        </w:numPr>
        <w:tabs>
          <w:tab w:val="left" w:pos="1199"/>
        </w:tabs>
        <w:spacing w:before="35" w:line="223" w:lineRule="auto"/>
        <w:ind w:left="851" w:right="243"/>
        <w:rPr>
          <w:sz w:val="24"/>
        </w:rPr>
      </w:pPr>
      <w:r>
        <w:rPr>
          <w:sz w:val="24"/>
        </w:rPr>
        <w:t>Проведение школьного конкурса профессионального мастерства "Наставник года", «Лучшая пара»,</w:t>
      </w:r>
      <w:r>
        <w:rPr>
          <w:spacing w:val="20"/>
          <w:sz w:val="24"/>
        </w:rPr>
        <w:t xml:space="preserve"> </w:t>
      </w:r>
      <w:r>
        <w:rPr>
          <w:sz w:val="24"/>
        </w:rPr>
        <w:t>«Наставник+";</w:t>
      </w:r>
    </w:p>
    <w:p w:rsidR="00830C22" w:rsidRDefault="00830C22">
      <w:pPr>
        <w:pStyle w:val="ListParagraph"/>
        <w:numPr>
          <w:ilvl w:val="0"/>
          <w:numId w:val="69"/>
        </w:numPr>
        <w:tabs>
          <w:tab w:val="left" w:pos="1199"/>
        </w:tabs>
        <w:spacing w:before="22" w:line="295" w:lineRule="exact"/>
        <w:ind w:left="851"/>
        <w:rPr>
          <w:sz w:val="24"/>
        </w:rPr>
      </w:pPr>
      <w:r>
        <w:rPr>
          <w:sz w:val="24"/>
        </w:rPr>
        <w:t>Награждение школьными грамотами "Лучший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наставник"</w:t>
      </w:r>
    </w:p>
    <w:p w:rsidR="00830C22" w:rsidRDefault="00830C22">
      <w:pPr>
        <w:pStyle w:val="ListParagraph"/>
        <w:numPr>
          <w:ilvl w:val="0"/>
          <w:numId w:val="69"/>
        </w:numPr>
        <w:tabs>
          <w:tab w:val="left" w:pos="1199"/>
        </w:tabs>
        <w:spacing w:line="294" w:lineRule="exact"/>
        <w:ind w:left="851"/>
        <w:rPr>
          <w:sz w:val="24"/>
        </w:rPr>
      </w:pPr>
      <w:r>
        <w:rPr>
          <w:sz w:val="24"/>
        </w:rPr>
        <w:t>Благодарственные письма родителям наставников из числа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обучающихся.</w:t>
      </w:r>
    </w:p>
    <w:p w:rsidR="00830C22" w:rsidRDefault="00830C22">
      <w:pPr>
        <w:pStyle w:val="ListParagraph"/>
        <w:numPr>
          <w:ilvl w:val="0"/>
          <w:numId w:val="69"/>
        </w:numPr>
        <w:tabs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>
        <w:rPr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830C22" w:rsidRDefault="00830C22">
      <w:pPr>
        <w:tabs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830C22" w:rsidRDefault="00830C22">
      <w:pPr>
        <w:jc w:val="center"/>
        <w:rPr>
          <w:sz w:val="24"/>
          <w:szCs w:val="24"/>
        </w:rPr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  <w:ind w:left="0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  <w:jc w:val="center"/>
      </w:pPr>
      <w:r>
        <w:t>Муниципальное бюджетное  общеобразовательное учреждение</w:t>
      </w:r>
    </w:p>
    <w:p w:rsidR="00830C22" w:rsidRDefault="00830C22">
      <w:pPr>
        <w:pStyle w:val="Heading1"/>
        <w:jc w:val="center"/>
      </w:pPr>
      <w:r>
        <w:t>основная общеобразовательная школа с.Ишля</w:t>
      </w:r>
    </w:p>
    <w:p w:rsidR="00830C22" w:rsidRDefault="00830C22">
      <w:pPr>
        <w:pStyle w:val="Heading1"/>
        <w:jc w:val="center"/>
      </w:pPr>
      <w:r>
        <w:t>муниципального района Белорецкий район</w:t>
      </w:r>
    </w:p>
    <w:p w:rsidR="00830C22" w:rsidRDefault="00830C22">
      <w:pPr>
        <w:pStyle w:val="Heading1"/>
        <w:jc w:val="center"/>
      </w:pPr>
      <w:r>
        <w:t>Республики Башкортостан</w:t>
      </w:r>
    </w:p>
    <w:p w:rsidR="00830C22" w:rsidRDefault="00830C22">
      <w:pPr>
        <w:pStyle w:val="Heading1"/>
        <w:jc w:val="center"/>
      </w:pPr>
      <w:r>
        <w:t>453540, РБ, Белорецкий район, с. Ишля, ул. Школьная, д. 2</w:t>
      </w:r>
    </w:p>
    <w:p w:rsidR="00830C22" w:rsidRDefault="00830C22">
      <w:pPr>
        <w:pStyle w:val="Heading1"/>
        <w:jc w:val="center"/>
      </w:pPr>
      <w:r>
        <w:t>ИНН 0211004854      КПП 025601001                 Телефон: 7(34792) 7-36-37.</w:t>
      </w: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  <w:r>
        <w:t xml:space="preserve">                                                        Приказ          </w:t>
      </w:r>
    </w:p>
    <w:p w:rsidR="00830C22" w:rsidRDefault="00830C22">
      <w:pPr>
        <w:pStyle w:val="Heading1"/>
      </w:pPr>
      <w:r>
        <w:t xml:space="preserve">        № 116                                                     30.08.2024г.       </w:t>
      </w: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</w:p>
    <w:p w:rsidR="00830C22" w:rsidRDefault="00830C22">
      <w:pPr>
        <w:pStyle w:val="Heading1"/>
      </w:pPr>
      <w:bookmarkStart w:id="251" w:name="_Toc53962458"/>
      <w:r>
        <w:t>Приказ о назначении наставников и формировании наставнических пар</w:t>
      </w:r>
      <w:bookmarkEnd w:id="251"/>
    </w:p>
    <w:p w:rsidR="00830C22" w:rsidRDefault="00830C2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</w:p>
    <w:p w:rsidR="00830C22" w:rsidRDefault="00830C22">
      <w:pPr>
        <w:rPr>
          <w:sz w:val="24"/>
          <w:szCs w:val="24"/>
        </w:rPr>
      </w:pPr>
    </w:p>
    <w:p w:rsidR="00830C22" w:rsidRDefault="00830C22">
      <w:pPr>
        <w:rPr>
          <w:sz w:val="24"/>
          <w:szCs w:val="24"/>
        </w:rPr>
      </w:pPr>
      <w:r>
        <w:rPr>
          <w:sz w:val="24"/>
          <w:szCs w:val="24"/>
        </w:rPr>
        <w:t>О назначении наставников и формировании наставнических пар</w:t>
      </w:r>
    </w:p>
    <w:p w:rsidR="00830C22" w:rsidRDefault="00830C22">
      <w:pPr>
        <w:rPr>
          <w:sz w:val="24"/>
          <w:szCs w:val="24"/>
        </w:rPr>
      </w:pPr>
    </w:p>
    <w:p w:rsidR="00830C22" w:rsidRDefault="00830C22">
      <w:pPr>
        <w:rPr>
          <w:sz w:val="24"/>
          <w:szCs w:val="24"/>
        </w:rPr>
      </w:pPr>
    </w:p>
    <w:p w:rsidR="00830C22" w:rsidRDefault="00830C22">
      <w:pPr>
        <w:ind w:left="138"/>
        <w:rPr>
          <w:sz w:val="24"/>
          <w:szCs w:val="24"/>
        </w:rPr>
      </w:pPr>
      <w:r>
        <w:rPr>
          <w:sz w:val="24"/>
          <w:szCs w:val="24"/>
        </w:rPr>
        <w:t>В соответствии  с «дорожной картой» реализации целевой модели наставничества в МБОУ ООШ с.Ишля  на 2024 год, 2022 – 2027 учебный год, утвержденной приказом директора от «31» ___08_____ 2022г.</w:t>
      </w:r>
    </w:p>
    <w:p w:rsidR="00830C22" w:rsidRDefault="00830C22">
      <w:pPr>
        <w:rPr>
          <w:sz w:val="24"/>
          <w:szCs w:val="24"/>
        </w:rPr>
      </w:pPr>
    </w:p>
    <w:p w:rsidR="00830C22" w:rsidRDefault="00830C22">
      <w:pPr>
        <w:rPr>
          <w:sz w:val="24"/>
          <w:szCs w:val="24"/>
        </w:rPr>
      </w:pPr>
    </w:p>
    <w:p w:rsidR="00830C22" w:rsidRDefault="00830C22">
      <w:pPr>
        <w:rPr>
          <w:sz w:val="24"/>
          <w:szCs w:val="24"/>
        </w:rPr>
      </w:pPr>
    </w:p>
    <w:p w:rsidR="00830C22" w:rsidRDefault="00830C22">
      <w:pPr>
        <w:rPr>
          <w:sz w:val="24"/>
          <w:szCs w:val="24"/>
        </w:rPr>
      </w:pPr>
      <w:r>
        <w:rPr>
          <w:sz w:val="24"/>
          <w:szCs w:val="24"/>
        </w:rPr>
        <w:t>ПРИКАЗЫВАЮ</w:t>
      </w:r>
    </w:p>
    <w:p w:rsidR="00830C22" w:rsidRDefault="00830C22">
      <w:pPr>
        <w:rPr>
          <w:sz w:val="24"/>
          <w:szCs w:val="24"/>
        </w:rPr>
      </w:pPr>
    </w:p>
    <w:p w:rsidR="00830C22" w:rsidRDefault="00830C22">
      <w:pPr>
        <w:pStyle w:val="ListParagraph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Назначить наставниками Мухамадееву Т.А.. </w:t>
      </w:r>
    </w:p>
    <w:p w:rsidR="00830C22" w:rsidRDefault="00830C22">
      <w:pPr>
        <w:pStyle w:val="ListParagraph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Сформировать следующие наставнические пары:</w:t>
      </w:r>
    </w:p>
    <w:p w:rsidR="00830C22" w:rsidRDefault="00830C2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Мухамадеева Т.А. -</w:t>
      </w:r>
      <w:bookmarkStart w:id="252" w:name="_GoBack"/>
      <w:bookmarkEnd w:id="252"/>
      <w:r>
        <w:rPr>
          <w:sz w:val="24"/>
          <w:szCs w:val="24"/>
        </w:rPr>
        <w:t>Ульянова Е.В.</w:t>
      </w:r>
    </w:p>
    <w:p w:rsidR="00830C22" w:rsidRDefault="00830C22">
      <w:pPr>
        <w:pStyle w:val="ListParagraph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Куратору наставнических пар Зибровой Л.И.</w:t>
      </w:r>
    </w:p>
    <w:p w:rsidR="00830C22" w:rsidRDefault="00830C22">
      <w:pPr>
        <w:pStyle w:val="ListParagraph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830C22" w:rsidRDefault="00830C22">
      <w:pPr>
        <w:pStyle w:val="ListParagraph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Отслеживать реализацию плана дорожной карты.</w:t>
      </w:r>
    </w:p>
    <w:p w:rsidR="00830C22" w:rsidRDefault="00830C22">
      <w:pPr>
        <w:pStyle w:val="ListParagraph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Отчитываться координатору о реализации цикла наставнической работы.</w:t>
      </w:r>
    </w:p>
    <w:p w:rsidR="00830C22" w:rsidRDefault="00830C22">
      <w:pPr>
        <w:pStyle w:val="ListParagraph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Контроль за исполнением приказа оставляю за собой.</w:t>
      </w:r>
    </w:p>
    <w:p w:rsidR="00830C22" w:rsidRDefault="00830C22">
      <w:pPr>
        <w:pStyle w:val="ListParagraph"/>
        <w:rPr>
          <w:sz w:val="24"/>
          <w:szCs w:val="24"/>
        </w:rPr>
      </w:pPr>
    </w:p>
    <w:p w:rsidR="00830C22" w:rsidRDefault="00830C22">
      <w:pPr>
        <w:pStyle w:val="ListParagraph"/>
        <w:rPr>
          <w:sz w:val="24"/>
          <w:szCs w:val="24"/>
        </w:rPr>
      </w:pPr>
    </w:p>
    <w:p w:rsidR="00830C22" w:rsidRDefault="00830C22">
      <w:pPr>
        <w:pStyle w:val="ListParagraph"/>
      </w:pPr>
      <w:r>
        <w:rPr>
          <w:sz w:val="24"/>
          <w:szCs w:val="24"/>
        </w:rPr>
        <w:t>Директор МБОУ ООШ с.Ишля                                                                  Елисеева О.Н.</w:t>
      </w:r>
    </w:p>
    <w:sectPr w:rsidR="00830C22" w:rsidSect="004D6FF7">
      <w:pgSz w:w="16840" w:h="11910" w:orient="landscape"/>
      <w:pgMar w:top="1300" w:right="1080" w:bottom="620" w:left="2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C22" w:rsidRDefault="00830C22" w:rsidP="004D6FF7">
      <w:r>
        <w:separator/>
      </w:r>
    </w:p>
  </w:endnote>
  <w:endnote w:type="continuationSeparator" w:id="0">
    <w:p w:rsidR="00830C22" w:rsidRDefault="00830C22" w:rsidP="004D6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22" w:rsidRDefault="00830C2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830C22" w:rsidRDefault="00830C2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22" w:rsidRDefault="00830C2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30C22" w:rsidRDefault="00830C2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C22" w:rsidRDefault="00830C22" w:rsidP="004D6FF7">
      <w:r>
        <w:separator/>
      </w:r>
    </w:p>
  </w:footnote>
  <w:footnote w:type="continuationSeparator" w:id="0">
    <w:p w:rsidR="00830C22" w:rsidRDefault="00830C22" w:rsidP="004D6F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multilevel"/>
    <w:tmpl w:val="00015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multilevel"/>
    <w:tmpl w:val="026B65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multilevel"/>
    <w:tmpl w:val="04C246B4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997CBC"/>
    <w:multiLevelType w:val="multilevel"/>
    <w:tmpl w:val="05997CBC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start w:val="5"/>
      <w:numFmt w:val="decimal"/>
      <w:lvlText w:val="%2."/>
      <w:lvlJc w:val="left"/>
      <w:pPr>
        <w:ind w:left="10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051" w:hanging="281"/>
      </w:pPr>
      <w:rPr>
        <w:rFonts w:hint="default"/>
      </w:rPr>
    </w:lvl>
    <w:lvl w:ilvl="3">
      <w:numFmt w:val="bullet"/>
      <w:lvlText w:val="•"/>
      <w:lvlJc w:val="left"/>
      <w:pPr>
        <w:ind w:left="3043" w:hanging="281"/>
      </w:pPr>
      <w:rPr>
        <w:rFonts w:hint="default"/>
      </w:rPr>
    </w:lvl>
    <w:lvl w:ilvl="4">
      <w:numFmt w:val="bullet"/>
      <w:lvlText w:val="•"/>
      <w:lvlJc w:val="left"/>
      <w:pPr>
        <w:ind w:left="4035" w:hanging="281"/>
      </w:pPr>
      <w:rPr>
        <w:rFonts w:hint="default"/>
      </w:rPr>
    </w:lvl>
    <w:lvl w:ilvl="5">
      <w:numFmt w:val="bullet"/>
      <w:lvlText w:val="•"/>
      <w:lvlJc w:val="left"/>
      <w:pPr>
        <w:ind w:left="5027" w:hanging="281"/>
      </w:pPr>
      <w:rPr>
        <w:rFonts w:hint="default"/>
      </w:rPr>
    </w:lvl>
    <w:lvl w:ilvl="6">
      <w:numFmt w:val="bullet"/>
      <w:lvlText w:val="•"/>
      <w:lvlJc w:val="left"/>
      <w:pPr>
        <w:ind w:left="6019" w:hanging="281"/>
      </w:pPr>
      <w:rPr>
        <w:rFonts w:hint="default"/>
      </w:rPr>
    </w:lvl>
    <w:lvl w:ilvl="7">
      <w:numFmt w:val="bullet"/>
      <w:lvlText w:val="•"/>
      <w:lvlJc w:val="left"/>
      <w:pPr>
        <w:ind w:left="7010" w:hanging="281"/>
      </w:pPr>
      <w:rPr>
        <w:rFonts w:hint="default"/>
      </w:rPr>
    </w:lvl>
    <w:lvl w:ilvl="8">
      <w:numFmt w:val="bullet"/>
      <w:lvlText w:val="•"/>
      <w:lvlJc w:val="left"/>
      <w:pPr>
        <w:ind w:left="8002" w:hanging="281"/>
      </w:pPr>
      <w:rPr>
        <w:rFonts w:hint="default"/>
      </w:rPr>
    </w:lvl>
  </w:abstractNum>
  <w:abstractNum w:abstractNumId="4">
    <w:nsid w:val="06A50C8A"/>
    <w:multiLevelType w:val="multilevel"/>
    <w:tmpl w:val="06A50C8A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5">
    <w:nsid w:val="07BF654B"/>
    <w:multiLevelType w:val="multilevel"/>
    <w:tmpl w:val="07BF654B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</w:rPr>
    </w:lvl>
  </w:abstractNum>
  <w:abstractNum w:abstractNumId="6">
    <w:nsid w:val="08414603"/>
    <w:multiLevelType w:val="multilevel"/>
    <w:tmpl w:val="084146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multilevel"/>
    <w:tmpl w:val="08F37257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</w:rPr>
    </w:lvl>
  </w:abstractNum>
  <w:abstractNum w:abstractNumId="8">
    <w:nsid w:val="08F970F7"/>
    <w:multiLevelType w:val="multilevel"/>
    <w:tmpl w:val="08F970F7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2175CB"/>
    <w:multiLevelType w:val="multilevel"/>
    <w:tmpl w:val="0C2175CB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</w:rPr>
    </w:lvl>
  </w:abstractNum>
  <w:abstractNum w:abstractNumId="10">
    <w:nsid w:val="0D7042E0"/>
    <w:multiLevelType w:val="multilevel"/>
    <w:tmpl w:val="0D7042E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cs="Times New Roman" w:hint="default"/>
      </w:rPr>
    </w:lvl>
  </w:abstractNum>
  <w:abstractNum w:abstractNumId="11">
    <w:nsid w:val="0E325728"/>
    <w:multiLevelType w:val="multilevel"/>
    <w:tmpl w:val="0E325728"/>
    <w:lvl w:ilvl="0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736" w:hanging="348"/>
      </w:pPr>
      <w:rPr>
        <w:rFonts w:hint="default"/>
      </w:rPr>
    </w:lvl>
    <w:lvl w:ilvl="2">
      <w:numFmt w:val="bullet"/>
      <w:lvlText w:val="•"/>
      <w:lvlJc w:val="left"/>
      <w:pPr>
        <w:ind w:left="2653" w:hanging="348"/>
      </w:pPr>
      <w:rPr>
        <w:rFonts w:hint="default"/>
      </w:rPr>
    </w:lvl>
    <w:lvl w:ilvl="3">
      <w:numFmt w:val="bullet"/>
      <w:lvlText w:val="•"/>
      <w:lvlJc w:val="left"/>
      <w:pPr>
        <w:ind w:left="3569" w:hanging="348"/>
      </w:pPr>
      <w:rPr>
        <w:rFonts w:hint="default"/>
      </w:rPr>
    </w:lvl>
    <w:lvl w:ilvl="4">
      <w:numFmt w:val="bullet"/>
      <w:lvlText w:val="•"/>
      <w:lvlJc w:val="left"/>
      <w:pPr>
        <w:ind w:left="4486" w:hanging="348"/>
      </w:pPr>
      <w:rPr>
        <w:rFonts w:hint="default"/>
      </w:rPr>
    </w:lvl>
    <w:lvl w:ilvl="5">
      <w:numFmt w:val="bullet"/>
      <w:lvlText w:val="•"/>
      <w:lvlJc w:val="left"/>
      <w:pPr>
        <w:ind w:left="5403" w:hanging="348"/>
      </w:pPr>
      <w:rPr>
        <w:rFonts w:hint="default"/>
      </w:rPr>
    </w:lvl>
    <w:lvl w:ilvl="6">
      <w:numFmt w:val="bullet"/>
      <w:lvlText w:val="•"/>
      <w:lvlJc w:val="left"/>
      <w:pPr>
        <w:ind w:left="6319" w:hanging="348"/>
      </w:pPr>
      <w:rPr>
        <w:rFonts w:hint="default"/>
      </w:rPr>
    </w:lvl>
    <w:lvl w:ilvl="7">
      <w:numFmt w:val="bullet"/>
      <w:lvlText w:val="•"/>
      <w:lvlJc w:val="left"/>
      <w:pPr>
        <w:ind w:left="7236" w:hanging="348"/>
      </w:pPr>
      <w:rPr>
        <w:rFonts w:hint="default"/>
      </w:rPr>
    </w:lvl>
    <w:lvl w:ilvl="8">
      <w:numFmt w:val="bullet"/>
      <w:lvlText w:val="•"/>
      <w:lvlJc w:val="left"/>
      <w:pPr>
        <w:ind w:left="8153" w:hanging="348"/>
      </w:pPr>
      <w:rPr>
        <w:rFonts w:hint="default"/>
      </w:rPr>
    </w:lvl>
  </w:abstractNum>
  <w:abstractNum w:abstractNumId="12">
    <w:nsid w:val="0ED364FF"/>
    <w:multiLevelType w:val="multilevel"/>
    <w:tmpl w:val="0ED364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multilevel"/>
    <w:tmpl w:val="120D1FFC"/>
    <w:lvl w:ilvl="0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14">
    <w:nsid w:val="14647CB4"/>
    <w:multiLevelType w:val="multilevel"/>
    <w:tmpl w:val="14647CB4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4AA6884"/>
    <w:multiLevelType w:val="multilevel"/>
    <w:tmpl w:val="14AA688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cs="Times New Roman" w:hint="default"/>
      </w:rPr>
    </w:lvl>
  </w:abstractNum>
  <w:abstractNum w:abstractNumId="16">
    <w:nsid w:val="164D4DF7"/>
    <w:multiLevelType w:val="multilevel"/>
    <w:tmpl w:val="164D4DF7"/>
    <w:lvl w:ilvl="0">
      <w:numFmt w:val="bullet"/>
      <w:lvlText w:val=""/>
      <w:lvlJc w:val="left"/>
      <w:pPr>
        <w:ind w:left="815" w:hanging="348"/>
      </w:pPr>
      <w:rPr>
        <w:rFonts w:ascii="Symbol" w:eastAsia="Times New Roman" w:hAnsi="Symbol" w:hint="default"/>
        <w:w w:val="76"/>
        <w:sz w:val="24"/>
      </w:rPr>
    </w:lvl>
    <w:lvl w:ilvl="1">
      <w:numFmt w:val="bullet"/>
      <w:lvlText w:val="•"/>
      <w:lvlJc w:val="left"/>
      <w:pPr>
        <w:ind w:left="1088" w:hanging="348"/>
      </w:pPr>
      <w:rPr>
        <w:rFonts w:hint="default"/>
      </w:rPr>
    </w:lvl>
    <w:lvl w:ilvl="2">
      <w:numFmt w:val="bullet"/>
      <w:lvlText w:val="•"/>
      <w:lvlJc w:val="left"/>
      <w:pPr>
        <w:ind w:left="1356" w:hanging="348"/>
      </w:pPr>
      <w:rPr>
        <w:rFonts w:hint="default"/>
      </w:rPr>
    </w:lvl>
    <w:lvl w:ilvl="3">
      <w:numFmt w:val="bullet"/>
      <w:lvlText w:val="•"/>
      <w:lvlJc w:val="left"/>
      <w:pPr>
        <w:ind w:left="1624" w:hanging="348"/>
      </w:pPr>
      <w:rPr>
        <w:rFonts w:hint="default"/>
      </w:rPr>
    </w:lvl>
    <w:lvl w:ilvl="4">
      <w:numFmt w:val="bullet"/>
      <w:lvlText w:val="•"/>
      <w:lvlJc w:val="left"/>
      <w:pPr>
        <w:ind w:left="1892" w:hanging="348"/>
      </w:pPr>
      <w:rPr>
        <w:rFonts w:hint="default"/>
      </w:rPr>
    </w:lvl>
    <w:lvl w:ilvl="5">
      <w:numFmt w:val="bullet"/>
      <w:lvlText w:val="•"/>
      <w:lvlJc w:val="left"/>
      <w:pPr>
        <w:ind w:left="2161" w:hanging="348"/>
      </w:pPr>
      <w:rPr>
        <w:rFonts w:hint="default"/>
      </w:rPr>
    </w:lvl>
    <w:lvl w:ilvl="6">
      <w:numFmt w:val="bullet"/>
      <w:lvlText w:val="•"/>
      <w:lvlJc w:val="left"/>
      <w:pPr>
        <w:ind w:left="2429" w:hanging="348"/>
      </w:pPr>
      <w:rPr>
        <w:rFonts w:hint="default"/>
      </w:rPr>
    </w:lvl>
    <w:lvl w:ilvl="7">
      <w:numFmt w:val="bullet"/>
      <w:lvlText w:val="•"/>
      <w:lvlJc w:val="left"/>
      <w:pPr>
        <w:ind w:left="2697" w:hanging="348"/>
      </w:pPr>
      <w:rPr>
        <w:rFonts w:hint="default"/>
      </w:rPr>
    </w:lvl>
    <w:lvl w:ilvl="8">
      <w:numFmt w:val="bullet"/>
      <w:lvlText w:val="•"/>
      <w:lvlJc w:val="left"/>
      <w:pPr>
        <w:ind w:left="2965" w:hanging="348"/>
      </w:pPr>
      <w:rPr>
        <w:rFonts w:hint="default"/>
      </w:rPr>
    </w:lvl>
  </w:abstractNum>
  <w:abstractNum w:abstractNumId="17">
    <w:nsid w:val="1CB452ED"/>
    <w:multiLevelType w:val="multilevel"/>
    <w:tmpl w:val="1CB452ED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1A7467A"/>
    <w:multiLevelType w:val="multilevel"/>
    <w:tmpl w:val="21A7467A"/>
    <w:lvl w:ilvl="0">
      <w:numFmt w:val="bullet"/>
      <w:lvlText w:val=""/>
      <w:lvlJc w:val="left"/>
      <w:pPr>
        <w:ind w:left="2036" w:hanging="360"/>
      </w:pPr>
      <w:rPr>
        <w:rFonts w:ascii="Symbol" w:eastAsia="Times New Roman" w:hAnsi="Symbol" w:hint="default"/>
        <w:w w:val="76"/>
        <w:sz w:val="24"/>
      </w:rPr>
    </w:lvl>
    <w:lvl w:ilvl="1">
      <w:start w:val="1"/>
      <w:numFmt w:val="bullet"/>
      <w:lvlText w:val="o"/>
      <w:lvlJc w:val="left"/>
      <w:pPr>
        <w:ind w:left="227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multilevel"/>
    <w:tmpl w:val="245A5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multilevel"/>
    <w:tmpl w:val="24FC7D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multilevel"/>
    <w:tmpl w:val="25AC627F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8450B8F"/>
    <w:multiLevelType w:val="multilevel"/>
    <w:tmpl w:val="28450B8F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23">
    <w:nsid w:val="295C731D"/>
    <w:multiLevelType w:val="multilevel"/>
    <w:tmpl w:val="295C731D"/>
    <w:lvl w:ilvl="0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ind w:left="838" w:hanging="348"/>
      </w:pPr>
      <w:rPr>
        <w:rFonts w:ascii="Symbol" w:eastAsia="Times New Roman" w:hAnsi="Symbol" w:hint="default"/>
        <w:w w:val="76"/>
        <w:sz w:val="24"/>
      </w:rPr>
    </w:lvl>
    <w:lvl w:ilvl="2">
      <w:numFmt w:val="bullet"/>
      <w:lvlText w:val="•"/>
      <w:lvlJc w:val="left"/>
      <w:pPr>
        <w:ind w:left="1856" w:hanging="348"/>
      </w:pPr>
      <w:rPr>
        <w:rFonts w:hint="default"/>
      </w:rPr>
    </w:lvl>
    <w:lvl w:ilvl="3">
      <w:numFmt w:val="bullet"/>
      <w:lvlText w:val="•"/>
      <w:lvlJc w:val="left"/>
      <w:pPr>
        <w:ind w:left="2872" w:hanging="348"/>
      </w:pPr>
      <w:rPr>
        <w:rFonts w:hint="default"/>
      </w:rPr>
    </w:lvl>
    <w:lvl w:ilvl="4">
      <w:numFmt w:val="bullet"/>
      <w:lvlText w:val="•"/>
      <w:lvlJc w:val="left"/>
      <w:pPr>
        <w:ind w:left="3888" w:hanging="348"/>
      </w:pPr>
      <w:rPr>
        <w:rFonts w:hint="default"/>
      </w:rPr>
    </w:lvl>
    <w:lvl w:ilvl="5">
      <w:numFmt w:val="bullet"/>
      <w:lvlText w:val="•"/>
      <w:lvlJc w:val="left"/>
      <w:pPr>
        <w:ind w:left="4905" w:hanging="348"/>
      </w:pPr>
      <w:rPr>
        <w:rFonts w:hint="default"/>
      </w:rPr>
    </w:lvl>
    <w:lvl w:ilvl="6">
      <w:numFmt w:val="bullet"/>
      <w:lvlText w:val="•"/>
      <w:lvlJc w:val="left"/>
      <w:pPr>
        <w:ind w:left="5921" w:hanging="348"/>
      </w:pPr>
      <w:rPr>
        <w:rFonts w:hint="default"/>
      </w:rPr>
    </w:lvl>
    <w:lvl w:ilvl="7">
      <w:numFmt w:val="bullet"/>
      <w:lvlText w:val="•"/>
      <w:lvlJc w:val="left"/>
      <w:pPr>
        <w:ind w:left="6937" w:hanging="348"/>
      </w:pPr>
      <w:rPr>
        <w:rFonts w:hint="default"/>
      </w:rPr>
    </w:lvl>
    <w:lvl w:ilvl="8">
      <w:numFmt w:val="bullet"/>
      <w:lvlText w:val="•"/>
      <w:lvlJc w:val="left"/>
      <w:pPr>
        <w:ind w:left="7953" w:hanging="348"/>
      </w:pPr>
      <w:rPr>
        <w:rFonts w:hint="default"/>
      </w:rPr>
    </w:lvl>
  </w:abstractNum>
  <w:abstractNum w:abstractNumId="24">
    <w:nsid w:val="298756C4"/>
    <w:multiLevelType w:val="multilevel"/>
    <w:tmpl w:val="298756C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cs="Times New Roman" w:hint="default"/>
      </w:rPr>
    </w:lvl>
  </w:abstractNum>
  <w:abstractNum w:abstractNumId="25">
    <w:nsid w:val="29D6257E"/>
    <w:multiLevelType w:val="multilevel"/>
    <w:tmpl w:val="29D6257E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26">
    <w:nsid w:val="2C573AC4"/>
    <w:multiLevelType w:val="multilevel"/>
    <w:tmpl w:val="2C573AC4"/>
    <w:lvl w:ilvl="0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1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multilevel"/>
    <w:tmpl w:val="300F5C62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28">
    <w:nsid w:val="31E44134"/>
    <w:multiLevelType w:val="multilevel"/>
    <w:tmpl w:val="31E44134"/>
    <w:lvl w:ilvl="0">
      <w:numFmt w:val="bullet"/>
      <w:lvlText w:val=""/>
      <w:lvlJc w:val="left"/>
      <w:pPr>
        <w:ind w:left="815" w:hanging="348"/>
      </w:pPr>
      <w:rPr>
        <w:rFonts w:ascii="Symbol" w:eastAsia="Times New Roman" w:hAnsi="Symbol" w:hint="default"/>
        <w:w w:val="76"/>
        <w:sz w:val="24"/>
      </w:rPr>
    </w:lvl>
    <w:lvl w:ilvl="1">
      <w:numFmt w:val="bullet"/>
      <w:lvlText w:val="•"/>
      <w:lvlJc w:val="left"/>
      <w:pPr>
        <w:ind w:left="1088" w:hanging="348"/>
      </w:pPr>
      <w:rPr>
        <w:rFonts w:hint="default"/>
      </w:rPr>
    </w:lvl>
    <w:lvl w:ilvl="2">
      <w:numFmt w:val="bullet"/>
      <w:lvlText w:val="•"/>
      <w:lvlJc w:val="left"/>
      <w:pPr>
        <w:ind w:left="1356" w:hanging="348"/>
      </w:pPr>
      <w:rPr>
        <w:rFonts w:hint="default"/>
      </w:rPr>
    </w:lvl>
    <w:lvl w:ilvl="3">
      <w:numFmt w:val="bullet"/>
      <w:lvlText w:val="•"/>
      <w:lvlJc w:val="left"/>
      <w:pPr>
        <w:ind w:left="1624" w:hanging="348"/>
      </w:pPr>
      <w:rPr>
        <w:rFonts w:hint="default"/>
      </w:rPr>
    </w:lvl>
    <w:lvl w:ilvl="4">
      <w:numFmt w:val="bullet"/>
      <w:lvlText w:val="•"/>
      <w:lvlJc w:val="left"/>
      <w:pPr>
        <w:ind w:left="1892" w:hanging="348"/>
      </w:pPr>
      <w:rPr>
        <w:rFonts w:hint="default"/>
      </w:rPr>
    </w:lvl>
    <w:lvl w:ilvl="5">
      <w:numFmt w:val="bullet"/>
      <w:lvlText w:val="•"/>
      <w:lvlJc w:val="left"/>
      <w:pPr>
        <w:ind w:left="2161" w:hanging="348"/>
      </w:pPr>
      <w:rPr>
        <w:rFonts w:hint="default"/>
      </w:rPr>
    </w:lvl>
    <w:lvl w:ilvl="6">
      <w:numFmt w:val="bullet"/>
      <w:lvlText w:val="•"/>
      <w:lvlJc w:val="left"/>
      <w:pPr>
        <w:ind w:left="2429" w:hanging="348"/>
      </w:pPr>
      <w:rPr>
        <w:rFonts w:hint="default"/>
      </w:rPr>
    </w:lvl>
    <w:lvl w:ilvl="7">
      <w:numFmt w:val="bullet"/>
      <w:lvlText w:val="•"/>
      <w:lvlJc w:val="left"/>
      <w:pPr>
        <w:ind w:left="2697" w:hanging="348"/>
      </w:pPr>
      <w:rPr>
        <w:rFonts w:hint="default"/>
      </w:rPr>
    </w:lvl>
    <w:lvl w:ilvl="8">
      <w:numFmt w:val="bullet"/>
      <w:lvlText w:val="•"/>
      <w:lvlJc w:val="left"/>
      <w:pPr>
        <w:ind w:left="2965" w:hanging="348"/>
      </w:pPr>
      <w:rPr>
        <w:rFonts w:hint="default"/>
      </w:rPr>
    </w:lvl>
  </w:abstractNum>
  <w:abstractNum w:abstractNumId="29">
    <w:nsid w:val="33D12661"/>
    <w:multiLevelType w:val="multilevel"/>
    <w:tmpl w:val="33D12661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30">
    <w:nsid w:val="346B2721"/>
    <w:multiLevelType w:val="multilevel"/>
    <w:tmpl w:val="346B2721"/>
    <w:lvl w:ilvl="0">
      <w:numFmt w:val="bullet"/>
      <w:lvlText w:val=""/>
      <w:lvlJc w:val="left"/>
      <w:pPr>
        <w:ind w:left="815" w:hanging="348"/>
      </w:pPr>
      <w:rPr>
        <w:rFonts w:ascii="Symbol" w:eastAsia="Times New Roman" w:hAnsi="Symbol" w:hint="default"/>
        <w:w w:val="76"/>
        <w:sz w:val="24"/>
      </w:rPr>
    </w:lvl>
    <w:lvl w:ilvl="1">
      <w:numFmt w:val="bullet"/>
      <w:lvlText w:val="•"/>
      <w:lvlJc w:val="left"/>
      <w:pPr>
        <w:ind w:left="1088" w:hanging="348"/>
      </w:pPr>
      <w:rPr>
        <w:rFonts w:hint="default"/>
      </w:rPr>
    </w:lvl>
    <w:lvl w:ilvl="2">
      <w:numFmt w:val="bullet"/>
      <w:lvlText w:val="•"/>
      <w:lvlJc w:val="left"/>
      <w:pPr>
        <w:ind w:left="1356" w:hanging="348"/>
      </w:pPr>
      <w:rPr>
        <w:rFonts w:hint="default"/>
      </w:rPr>
    </w:lvl>
    <w:lvl w:ilvl="3">
      <w:numFmt w:val="bullet"/>
      <w:lvlText w:val="•"/>
      <w:lvlJc w:val="left"/>
      <w:pPr>
        <w:ind w:left="1624" w:hanging="348"/>
      </w:pPr>
      <w:rPr>
        <w:rFonts w:hint="default"/>
      </w:rPr>
    </w:lvl>
    <w:lvl w:ilvl="4">
      <w:numFmt w:val="bullet"/>
      <w:lvlText w:val="•"/>
      <w:lvlJc w:val="left"/>
      <w:pPr>
        <w:ind w:left="1892" w:hanging="348"/>
      </w:pPr>
      <w:rPr>
        <w:rFonts w:hint="default"/>
      </w:rPr>
    </w:lvl>
    <w:lvl w:ilvl="5">
      <w:numFmt w:val="bullet"/>
      <w:lvlText w:val="•"/>
      <w:lvlJc w:val="left"/>
      <w:pPr>
        <w:ind w:left="2161" w:hanging="348"/>
      </w:pPr>
      <w:rPr>
        <w:rFonts w:hint="default"/>
      </w:rPr>
    </w:lvl>
    <w:lvl w:ilvl="6">
      <w:numFmt w:val="bullet"/>
      <w:lvlText w:val="•"/>
      <w:lvlJc w:val="left"/>
      <w:pPr>
        <w:ind w:left="2429" w:hanging="348"/>
      </w:pPr>
      <w:rPr>
        <w:rFonts w:hint="default"/>
      </w:rPr>
    </w:lvl>
    <w:lvl w:ilvl="7">
      <w:numFmt w:val="bullet"/>
      <w:lvlText w:val="•"/>
      <w:lvlJc w:val="left"/>
      <w:pPr>
        <w:ind w:left="2697" w:hanging="348"/>
      </w:pPr>
      <w:rPr>
        <w:rFonts w:hint="default"/>
      </w:rPr>
    </w:lvl>
    <w:lvl w:ilvl="8">
      <w:numFmt w:val="bullet"/>
      <w:lvlText w:val="•"/>
      <w:lvlJc w:val="left"/>
      <w:pPr>
        <w:ind w:left="2965" w:hanging="348"/>
      </w:pPr>
      <w:rPr>
        <w:rFonts w:hint="default"/>
      </w:rPr>
    </w:lvl>
  </w:abstractNum>
  <w:abstractNum w:abstractNumId="31">
    <w:nsid w:val="34C64AA3"/>
    <w:multiLevelType w:val="multilevel"/>
    <w:tmpl w:val="34C64AA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1534" w:hanging="6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</w:rPr>
    </w:lvl>
  </w:abstractNum>
  <w:abstractNum w:abstractNumId="32">
    <w:nsid w:val="34E4495E"/>
    <w:multiLevelType w:val="multilevel"/>
    <w:tmpl w:val="34E4495E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33">
    <w:nsid w:val="37AE3F86"/>
    <w:multiLevelType w:val="multilevel"/>
    <w:tmpl w:val="37AE3F86"/>
    <w:lvl w:ilvl="0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36" w:hanging="348"/>
      </w:pPr>
      <w:rPr>
        <w:rFonts w:hint="default"/>
      </w:rPr>
    </w:lvl>
    <w:lvl w:ilvl="2">
      <w:numFmt w:val="bullet"/>
      <w:lvlText w:val="•"/>
      <w:lvlJc w:val="left"/>
      <w:pPr>
        <w:ind w:left="2653" w:hanging="348"/>
      </w:pPr>
      <w:rPr>
        <w:rFonts w:hint="default"/>
      </w:rPr>
    </w:lvl>
    <w:lvl w:ilvl="3">
      <w:numFmt w:val="bullet"/>
      <w:lvlText w:val="•"/>
      <w:lvlJc w:val="left"/>
      <w:pPr>
        <w:ind w:left="3569" w:hanging="348"/>
      </w:pPr>
      <w:rPr>
        <w:rFonts w:hint="default"/>
      </w:rPr>
    </w:lvl>
    <w:lvl w:ilvl="4">
      <w:numFmt w:val="bullet"/>
      <w:lvlText w:val="•"/>
      <w:lvlJc w:val="left"/>
      <w:pPr>
        <w:ind w:left="4486" w:hanging="348"/>
      </w:pPr>
      <w:rPr>
        <w:rFonts w:hint="default"/>
      </w:rPr>
    </w:lvl>
    <w:lvl w:ilvl="5">
      <w:numFmt w:val="bullet"/>
      <w:lvlText w:val="•"/>
      <w:lvlJc w:val="left"/>
      <w:pPr>
        <w:ind w:left="5403" w:hanging="348"/>
      </w:pPr>
      <w:rPr>
        <w:rFonts w:hint="default"/>
      </w:rPr>
    </w:lvl>
    <w:lvl w:ilvl="6">
      <w:numFmt w:val="bullet"/>
      <w:lvlText w:val="•"/>
      <w:lvlJc w:val="left"/>
      <w:pPr>
        <w:ind w:left="6319" w:hanging="348"/>
      </w:pPr>
      <w:rPr>
        <w:rFonts w:hint="default"/>
      </w:rPr>
    </w:lvl>
    <w:lvl w:ilvl="7">
      <w:numFmt w:val="bullet"/>
      <w:lvlText w:val="•"/>
      <w:lvlJc w:val="left"/>
      <w:pPr>
        <w:ind w:left="7236" w:hanging="348"/>
      </w:pPr>
      <w:rPr>
        <w:rFonts w:hint="default"/>
      </w:rPr>
    </w:lvl>
    <w:lvl w:ilvl="8">
      <w:numFmt w:val="bullet"/>
      <w:lvlText w:val="•"/>
      <w:lvlJc w:val="left"/>
      <w:pPr>
        <w:ind w:left="8153" w:hanging="348"/>
      </w:pPr>
      <w:rPr>
        <w:rFonts w:hint="default"/>
      </w:rPr>
    </w:lvl>
  </w:abstractNum>
  <w:abstractNum w:abstractNumId="34">
    <w:nsid w:val="38E44752"/>
    <w:multiLevelType w:val="multilevel"/>
    <w:tmpl w:val="38E44752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35">
    <w:nsid w:val="3AB1584C"/>
    <w:multiLevelType w:val="multilevel"/>
    <w:tmpl w:val="3AB1584C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C2D532A"/>
    <w:multiLevelType w:val="multilevel"/>
    <w:tmpl w:val="3C2D5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multilevel"/>
    <w:tmpl w:val="3D6D4006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38">
    <w:nsid w:val="425B6FC2"/>
    <w:multiLevelType w:val="multilevel"/>
    <w:tmpl w:val="425B6F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multilevel"/>
    <w:tmpl w:val="42AA29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46F431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1">
    <w:nsid w:val="4CA340FD"/>
    <w:multiLevelType w:val="multilevel"/>
    <w:tmpl w:val="4CA340FD"/>
    <w:lvl w:ilvl="0">
      <w:start w:val="1"/>
      <w:numFmt w:val="decimal"/>
      <w:lvlText w:val="%1"/>
      <w:lvlJc w:val="left"/>
      <w:pPr>
        <w:ind w:left="118" w:hanging="47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</w:rPr>
    </w:lvl>
  </w:abstractNum>
  <w:abstractNum w:abstractNumId="42">
    <w:nsid w:val="4D284392"/>
    <w:multiLevelType w:val="multilevel"/>
    <w:tmpl w:val="4D284392"/>
    <w:lvl w:ilvl="0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</w:rPr>
    </w:lvl>
    <w:lvl w:ilvl="1">
      <w:numFmt w:val="bullet"/>
      <w:lvlText w:val=""/>
      <w:lvlJc w:val="left"/>
      <w:pPr>
        <w:ind w:left="838" w:hanging="348"/>
      </w:pPr>
      <w:rPr>
        <w:rFonts w:ascii="Symbol" w:eastAsia="Times New Roman" w:hAnsi="Symbol" w:hint="default"/>
        <w:w w:val="76"/>
        <w:sz w:val="24"/>
      </w:rPr>
    </w:lvl>
    <w:lvl w:ilvl="2">
      <w:numFmt w:val="bullet"/>
      <w:lvlText w:val="•"/>
      <w:lvlJc w:val="left"/>
      <w:pPr>
        <w:ind w:left="1856" w:hanging="348"/>
      </w:pPr>
      <w:rPr>
        <w:rFonts w:hint="default"/>
      </w:rPr>
    </w:lvl>
    <w:lvl w:ilvl="3">
      <w:numFmt w:val="bullet"/>
      <w:lvlText w:val="•"/>
      <w:lvlJc w:val="left"/>
      <w:pPr>
        <w:ind w:left="2872" w:hanging="348"/>
      </w:pPr>
      <w:rPr>
        <w:rFonts w:hint="default"/>
      </w:rPr>
    </w:lvl>
    <w:lvl w:ilvl="4">
      <w:numFmt w:val="bullet"/>
      <w:lvlText w:val="•"/>
      <w:lvlJc w:val="left"/>
      <w:pPr>
        <w:ind w:left="3888" w:hanging="348"/>
      </w:pPr>
      <w:rPr>
        <w:rFonts w:hint="default"/>
      </w:rPr>
    </w:lvl>
    <w:lvl w:ilvl="5">
      <w:numFmt w:val="bullet"/>
      <w:lvlText w:val="•"/>
      <w:lvlJc w:val="left"/>
      <w:pPr>
        <w:ind w:left="4905" w:hanging="348"/>
      </w:pPr>
      <w:rPr>
        <w:rFonts w:hint="default"/>
      </w:rPr>
    </w:lvl>
    <w:lvl w:ilvl="6">
      <w:numFmt w:val="bullet"/>
      <w:lvlText w:val="•"/>
      <w:lvlJc w:val="left"/>
      <w:pPr>
        <w:ind w:left="5921" w:hanging="348"/>
      </w:pPr>
      <w:rPr>
        <w:rFonts w:hint="default"/>
      </w:rPr>
    </w:lvl>
    <w:lvl w:ilvl="7">
      <w:numFmt w:val="bullet"/>
      <w:lvlText w:val="•"/>
      <w:lvlJc w:val="left"/>
      <w:pPr>
        <w:ind w:left="6937" w:hanging="348"/>
      </w:pPr>
      <w:rPr>
        <w:rFonts w:hint="default"/>
      </w:rPr>
    </w:lvl>
    <w:lvl w:ilvl="8">
      <w:numFmt w:val="bullet"/>
      <w:lvlText w:val="•"/>
      <w:lvlJc w:val="left"/>
      <w:pPr>
        <w:ind w:left="7953" w:hanging="348"/>
      </w:pPr>
      <w:rPr>
        <w:rFonts w:hint="default"/>
      </w:rPr>
    </w:lvl>
  </w:abstractNum>
  <w:abstractNum w:abstractNumId="43">
    <w:nsid w:val="4FA95954"/>
    <w:multiLevelType w:val="multilevel"/>
    <w:tmpl w:val="4FA95954"/>
    <w:lvl w:ilvl="0">
      <w:numFmt w:val="bullet"/>
      <w:lvlText w:val=""/>
      <w:lvlJc w:val="left"/>
      <w:pPr>
        <w:ind w:left="118" w:hanging="708"/>
      </w:pPr>
      <w:rPr>
        <w:rFonts w:hint="default"/>
        <w:w w:val="76"/>
      </w:rPr>
    </w:lvl>
    <w:lvl w:ilvl="1">
      <w:numFmt w:val="bullet"/>
      <w:lvlText w:val=""/>
      <w:lvlJc w:val="left"/>
      <w:pPr>
        <w:ind w:left="838" w:hanging="348"/>
      </w:pPr>
      <w:rPr>
        <w:rFonts w:ascii="Symbol" w:eastAsia="Times New Roman" w:hAnsi="Symbol" w:hint="default"/>
        <w:w w:val="76"/>
        <w:sz w:val="24"/>
      </w:rPr>
    </w:lvl>
    <w:lvl w:ilvl="2">
      <w:numFmt w:val="bullet"/>
      <w:lvlText w:val="•"/>
      <w:lvlJc w:val="left"/>
      <w:pPr>
        <w:ind w:left="1856" w:hanging="348"/>
      </w:pPr>
      <w:rPr>
        <w:rFonts w:hint="default"/>
      </w:rPr>
    </w:lvl>
    <w:lvl w:ilvl="3">
      <w:numFmt w:val="bullet"/>
      <w:lvlText w:val="•"/>
      <w:lvlJc w:val="left"/>
      <w:pPr>
        <w:ind w:left="2872" w:hanging="348"/>
      </w:pPr>
      <w:rPr>
        <w:rFonts w:hint="default"/>
      </w:rPr>
    </w:lvl>
    <w:lvl w:ilvl="4">
      <w:numFmt w:val="bullet"/>
      <w:lvlText w:val="•"/>
      <w:lvlJc w:val="left"/>
      <w:pPr>
        <w:ind w:left="3888" w:hanging="348"/>
      </w:pPr>
      <w:rPr>
        <w:rFonts w:hint="default"/>
      </w:rPr>
    </w:lvl>
    <w:lvl w:ilvl="5">
      <w:numFmt w:val="bullet"/>
      <w:lvlText w:val="•"/>
      <w:lvlJc w:val="left"/>
      <w:pPr>
        <w:ind w:left="4905" w:hanging="348"/>
      </w:pPr>
      <w:rPr>
        <w:rFonts w:hint="default"/>
      </w:rPr>
    </w:lvl>
    <w:lvl w:ilvl="6">
      <w:numFmt w:val="bullet"/>
      <w:lvlText w:val="•"/>
      <w:lvlJc w:val="left"/>
      <w:pPr>
        <w:ind w:left="5921" w:hanging="348"/>
      </w:pPr>
      <w:rPr>
        <w:rFonts w:hint="default"/>
      </w:rPr>
    </w:lvl>
    <w:lvl w:ilvl="7">
      <w:numFmt w:val="bullet"/>
      <w:lvlText w:val="•"/>
      <w:lvlJc w:val="left"/>
      <w:pPr>
        <w:ind w:left="6937" w:hanging="348"/>
      </w:pPr>
      <w:rPr>
        <w:rFonts w:hint="default"/>
      </w:rPr>
    </w:lvl>
    <w:lvl w:ilvl="8">
      <w:numFmt w:val="bullet"/>
      <w:lvlText w:val="•"/>
      <w:lvlJc w:val="left"/>
      <w:pPr>
        <w:ind w:left="7953" w:hanging="348"/>
      </w:pPr>
      <w:rPr>
        <w:rFonts w:hint="default"/>
      </w:rPr>
    </w:lvl>
  </w:abstractNum>
  <w:abstractNum w:abstractNumId="44">
    <w:nsid w:val="51B250B0"/>
    <w:multiLevelType w:val="multilevel"/>
    <w:tmpl w:val="51B250B0"/>
    <w:lvl w:ilvl="0">
      <w:start w:val="1"/>
      <w:numFmt w:val="decimal"/>
      <w:lvlText w:val="%1."/>
      <w:lvlJc w:val="left"/>
      <w:pPr>
        <w:ind w:left="8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</w:rPr>
    </w:lvl>
  </w:abstractNum>
  <w:abstractNum w:abstractNumId="45">
    <w:nsid w:val="544B0472"/>
    <w:multiLevelType w:val="multilevel"/>
    <w:tmpl w:val="544B0472"/>
    <w:lvl w:ilvl="0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hint="default"/>
        <w:w w:val="100"/>
        <w:sz w:val="24"/>
      </w:rPr>
    </w:lvl>
    <w:lvl w:ilvl="1">
      <w:numFmt w:val="bullet"/>
      <w:lvlText w:val=""/>
      <w:lvlJc w:val="left"/>
      <w:pPr>
        <w:ind w:left="826" w:hanging="281"/>
      </w:pPr>
      <w:rPr>
        <w:rFonts w:ascii="Wingdings" w:eastAsia="Times New Roman" w:hAnsi="Wingdings" w:hint="default"/>
        <w:w w:val="100"/>
        <w:sz w:val="24"/>
      </w:rPr>
    </w:lvl>
    <w:lvl w:ilvl="2">
      <w:numFmt w:val="bullet"/>
      <w:lvlText w:val="o"/>
      <w:lvlJc w:val="left"/>
      <w:pPr>
        <w:ind w:left="2242" w:hanging="348"/>
      </w:pPr>
      <w:rPr>
        <w:rFonts w:ascii="Courier New" w:eastAsia="Times New Roman" w:hAnsi="Courier New" w:hint="default"/>
        <w:w w:val="100"/>
        <w:sz w:val="24"/>
      </w:rPr>
    </w:lvl>
    <w:lvl w:ilvl="3">
      <w:numFmt w:val="bullet"/>
      <w:lvlText w:val="•"/>
      <w:lvlJc w:val="left"/>
      <w:pPr>
        <w:ind w:left="2260" w:hanging="348"/>
      </w:pPr>
      <w:rPr>
        <w:rFonts w:hint="default"/>
      </w:rPr>
    </w:lvl>
    <w:lvl w:ilvl="4">
      <w:numFmt w:val="bullet"/>
      <w:lvlText w:val="•"/>
      <w:lvlJc w:val="left"/>
      <w:pPr>
        <w:ind w:left="3363" w:hanging="348"/>
      </w:pPr>
      <w:rPr>
        <w:rFonts w:hint="default"/>
      </w:rPr>
    </w:lvl>
    <w:lvl w:ilvl="5">
      <w:numFmt w:val="bullet"/>
      <w:lvlText w:val="•"/>
      <w:lvlJc w:val="left"/>
      <w:pPr>
        <w:ind w:left="4467" w:hanging="348"/>
      </w:pPr>
      <w:rPr>
        <w:rFonts w:hint="default"/>
      </w:rPr>
    </w:lvl>
    <w:lvl w:ilvl="6">
      <w:numFmt w:val="bullet"/>
      <w:lvlText w:val="•"/>
      <w:lvlJc w:val="left"/>
      <w:pPr>
        <w:ind w:left="5571" w:hanging="348"/>
      </w:pPr>
      <w:rPr>
        <w:rFonts w:hint="default"/>
      </w:rPr>
    </w:lvl>
    <w:lvl w:ilvl="7">
      <w:numFmt w:val="bullet"/>
      <w:lvlText w:val="•"/>
      <w:lvlJc w:val="left"/>
      <w:pPr>
        <w:ind w:left="6675" w:hanging="348"/>
      </w:pPr>
      <w:rPr>
        <w:rFonts w:hint="default"/>
      </w:rPr>
    </w:lvl>
    <w:lvl w:ilvl="8">
      <w:numFmt w:val="bullet"/>
      <w:lvlText w:val="•"/>
      <w:lvlJc w:val="left"/>
      <w:pPr>
        <w:ind w:left="7778" w:hanging="348"/>
      </w:pPr>
      <w:rPr>
        <w:rFonts w:hint="default"/>
      </w:rPr>
    </w:lvl>
  </w:abstractNum>
  <w:abstractNum w:abstractNumId="46">
    <w:nsid w:val="54F32475"/>
    <w:multiLevelType w:val="multilevel"/>
    <w:tmpl w:val="54F324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multilevel"/>
    <w:tmpl w:val="55B6662C"/>
    <w:lvl w:ilvl="0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57756DE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</w:rPr>
    </w:lvl>
  </w:abstractNum>
  <w:abstractNum w:abstractNumId="49">
    <w:nsid w:val="5812005E"/>
    <w:multiLevelType w:val="multilevel"/>
    <w:tmpl w:val="5812005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0">
    <w:nsid w:val="585D25C9"/>
    <w:multiLevelType w:val="multilevel"/>
    <w:tmpl w:val="585D25C9"/>
    <w:lvl w:ilvl="0">
      <w:start w:val="1"/>
      <w:numFmt w:val="decimal"/>
      <w:lvlText w:val="%1."/>
      <w:lvlJc w:val="left"/>
      <w:pPr>
        <w:ind w:left="4081" w:hanging="240"/>
      </w:pPr>
      <w:rPr>
        <w:rFonts w:cs="Times New Roman" w:hint="default"/>
        <w:b/>
        <w:bCs/>
        <w:w w:val="100"/>
      </w:rPr>
    </w:lvl>
    <w:lvl w:ilvl="1">
      <w:start w:val="1"/>
      <w:numFmt w:val="decimal"/>
      <w:lvlText w:val="%2."/>
      <w:lvlJc w:val="left"/>
      <w:pPr>
        <w:ind w:left="3954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4736" w:hanging="281"/>
      </w:pPr>
      <w:rPr>
        <w:rFonts w:hint="default"/>
      </w:rPr>
    </w:lvl>
    <w:lvl w:ilvl="3">
      <w:numFmt w:val="bullet"/>
      <w:lvlText w:val="•"/>
      <w:lvlJc w:val="left"/>
      <w:pPr>
        <w:ind w:left="5392" w:hanging="281"/>
      </w:pPr>
      <w:rPr>
        <w:rFonts w:hint="default"/>
      </w:rPr>
    </w:lvl>
    <w:lvl w:ilvl="4">
      <w:numFmt w:val="bullet"/>
      <w:lvlText w:val="•"/>
      <w:lvlJc w:val="left"/>
      <w:pPr>
        <w:ind w:left="6048" w:hanging="281"/>
      </w:pPr>
      <w:rPr>
        <w:rFonts w:hint="default"/>
      </w:rPr>
    </w:lvl>
    <w:lvl w:ilvl="5">
      <w:numFmt w:val="bullet"/>
      <w:lvlText w:val="•"/>
      <w:lvlJc w:val="left"/>
      <w:pPr>
        <w:ind w:left="6705" w:hanging="281"/>
      </w:pPr>
      <w:rPr>
        <w:rFonts w:hint="default"/>
      </w:rPr>
    </w:lvl>
    <w:lvl w:ilvl="6">
      <w:numFmt w:val="bullet"/>
      <w:lvlText w:val="•"/>
      <w:lvlJc w:val="left"/>
      <w:pPr>
        <w:ind w:left="7361" w:hanging="281"/>
      </w:pPr>
      <w:rPr>
        <w:rFonts w:hint="default"/>
      </w:rPr>
    </w:lvl>
    <w:lvl w:ilvl="7">
      <w:numFmt w:val="bullet"/>
      <w:lvlText w:val="•"/>
      <w:lvlJc w:val="left"/>
      <w:pPr>
        <w:ind w:left="8017" w:hanging="281"/>
      </w:pPr>
      <w:rPr>
        <w:rFonts w:hint="default"/>
      </w:rPr>
    </w:lvl>
    <w:lvl w:ilvl="8">
      <w:numFmt w:val="bullet"/>
      <w:lvlText w:val="•"/>
      <w:lvlJc w:val="left"/>
      <w:pPr>
        <w:ind w:left="8673" w:hanging="281"/>
      </w:pPr>
      <w:rPr>
        <w:rFonts w:hint="default"/>
      </w:rPr>
    </w:lvl>
  </w:abstractNum>
  <w:abstractNum w:abstractNumId="51">
    <w:nsid w:val="586C0183"/>
    <w:multiLevelType w:val="multilevel"/>
    <w:tmpl w:val="586C0183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52">
    <w:nsid w:val="5BEB7D25"/>
    <w:multiLevelType w:val="multilevel"/>
    <w:tmpl w:val="5BEB7D25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53">
    <w:nsid w:val="5D6B1C49"/>
    <w:multiLevelType w:val="multilevel"/>
    <w:tmpl w:val="5D6B1C49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54">
    <w:nsid w:val="62384875"/>
    <w:multiLevelType w:val="multilevel"/>
    <w:tmpl w:val="623848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multilevel"/>
    <w:tmpl w:val="63BB3A5F"/>
    <w:lvl w:ilvl="0">
      <w:numFmt w:val="bullet"/>
      <w:lvlText w:val=""/>
      <w:lvlJc w:val="left"/>
      <w:pPr>
        <w:ind w:left="815" w:hanging="348"/>
      </w:pPr>
      <w:rPr>
        <w:rFonts w:ascii="Symbol" w:eastAsia="Times New Roman" w:hAnsi="Symbol" w:hint="default"/>
        <w:w w:val="76"/>
        <w:sz w:val="24"/>
      </w:rPr>
    </w:lvl>
    <w:lvl w:ilvl="1">
      <w:numFmt w:val="bullet"/>
      <w:lvlText w:val="•"/>
      <w:lvlJc w:val="left"/>
      <w:pPr>
        <w:ind w:left="1088" w:hanging="348"/>
      </w:pPr>
      <w:rPr>
        <w:rFonts w:hint="default"/>
      </w:rPr>
    </w:lvl>
    <w:lvl w:ilvl="2">
      <w:numFmt w:val="bullet"/>
      <w:lvlText w:val="•"/>
      <w:lvlJc w:val="left"/>
      <w:pPr>
        <w:ind w:left="1356" w:hanging="348"/>
      </w:pPr>
      <w:rPr>
        <w:rFonts w:hint="default"/>
      </w:rPr>
    </w:lvl>
    <w:lvl w:ilvl="3">
      <w:numFmt w:val="bullet"/>
      <w:lvlText w:val="•"/>
      <w:lvlJc w:val="left"/>
      <w:pPr>
        <w:ind w:left="1624" w:hanging="348"/>
      </w:pPr>
      <w:rPr>
        <w:rFonts w:hint="default"/>
      </w:rPr>
    </w:lvl>
    <w:lvl w:ilvl="4">
      <w:numFmt w:val="bullet"/>
      <w:lvlText w:val="•"/>
      <w:lvlJc w:val="left"/>
      <w:pPr>
        <w:ind w:left="1892" w:hanging="348"/>
      </w:pPr>
      <w:rPr>
        <w:rFonts w:hint="default"/>
      </w:rPr>
    </w:lvl>
    <w:lvl w:ilvl="5">
      <w:numFmt w:val="bullet"/>
      <w:lvlText w:val="•"/>
      <w:lvlJc w:val="left"/>
      <w:pPr>
        <w:ind w:left="2161" w:hanging="348"/>
      </w:pPr>
      <w:rPr>
        <w:rFonts w:hint="default"/>
      </w:rPr>
    </w:lvl>
    <w:lvl w:ilvl="6">
      <w:numFmt w:val="bullet"/>
      <w:lvlText w:val="•"/>
      <w:lvlJc w:val="left"/>
      <w:pPr>
        <w:ind w:left="2429" w:hanging="348"/>
      </w:pPr>
      <w:rPr>
        <w:rFonts w:hint="default"/>
      </w:rPr>
    </w:lvl>
    <w:lvl w:ilvl="7">
      <w:numFmt w:val="bullet"/>
      <w:lvlText w:val="•"/>
      <w:lvlJc w:val="left"/>
      <w:pPr>
        <w:ind w:left="2697" w:hanging="348"/>
      </w:pPr>
      <w:rPr>
        <w:rFonts w:hint="default"/>
      </w:rPr>
    </w:lvl>
    <w:lvl w:ilvl="8">
      <w:numFmt w:val="bullet"/>
      <w:lvlText w:val="•"/>
      <w:lvlJc w:val="left"/>
      <w:pPr>
        <w:ind w:left="2965" w:hanging="348"/>
      </w:pPr>
      <w:rPr>
        <w:rFonts w:hint="default"/>
      </w:rPr>
    </w:lvl>
  </w:abstractNum>
  <w:abstractNum w:abstractNumId="56">
    <w:nsid w:val="66790606"/>
    <w:multiLevelType w:val="multilevel"/>
    <w:tmpl w:val="667906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multilevel"/>
    <w:tmpl w:val="66E05C93"/>
    <w:lvl w:ilvl="0">
      <w:start w:val="1"/>
      <w:numFmt w:val="decimal"/>
      <w:lvlText w:val="%1."/>
      <w:lvlJc w:val="left"/>
      <w:pPr>
        <w:ind w:left="838" w:hanging="348"/>
      </w:pPr>
      <w:rPr>
        <w:rFonts w:cs="Times New Roman" w:hint="default"/>
        <w:w w:val="100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</w:rPr>
    </w:lvl>
  </w:abstractNum>
  <w:abstractNum w:abstractNumId="58">
    <w:nsid w:val="6B572479"/>
    <w:multiLevelType w:val="multilevel"/>
    <w:tmpl w:val="6B572479"/>
    <w:lvl w:ilvl="0">
      <w:numFmt w:val="bullet"/>
      <w:lvlText w:val=""/>
      <w:lvlJc w:val="left"/>
      <w:pPr>
        <w:ind w:left="815" w:hanging="348"/>
      </w:pPr>
      <w:rPr>
        <w:rFonts w:ascii="Symbol" w:eastAsia="Times New Roman" w:hAnsi="Symbol" w:hint="default"/>
        <w:w w:val="76"/>
        <w:sz w:val="24"/>
      </w:rPr>
    </w:lvl>
    <w:lvl w:ilvl="1">
      <w:numFmt w:val="bullet"/>
      <w:lvlText w:val="•"/>
      <w:lvlJc w:val="left"/>
      <w:pPr>
        <w:ind w:left="1088" w:hanging="348"/>
      </w:pPr>
      <w:rPr>
        <w:rFonts w:hint="default"/>
      </w:rPr>
    </w:lvl>
    <w:lvl w:ilvl="2">
      <w:numFmt w:val="bullet"/>
      <w:lvlText w:val="•"/>
      <w:lvlJc w:val="left"/>
      <w:pPr>
        <w:ind w:left="1356" w:hanging="348"/>
      </w:pPr>
      <w:rPr>
        <w:rFonts w:hint="default"/>
      </w:rPr>
    </w:lvl>
    <w:lvl w:ilvl="3">
      <w:numFmt w:val="bullet"/>
      <w:lvlText w:val="•"/>
      <w:lvlJc w:val="left"/>
      <w:pPr>
        <w:ind w:left="1624" w:hanging="348"/>
      </w:pPr>
      <w:rPr>
        <w:rFonts w:hint="default"/>
      </w:rPr>
    </w:lvl>
    <w:lvl w:ilvl="4">
      <w:numFmt w:val="bullet"/>
      <w:lvlText w:val="•"/>
      <w:lvlJc w:val="left"/>
      <w:pPr>
        <w:ind w:left="1892" w:hanging="348"/>
      </w:pPr>
      <w:rPr>
        <w:rFonts w:hint="default"/>
      </w:rPr>
    </w:lvl>
    <w:lvl w:ilvl="5">
      <w:numFmt w:val="bullet"/>
      <w:lvlText w:val="•"/>
      <w:lvlJc w:val="left"/>
      <w:pPr>
        <w:ind w:left="2161" w:hanging="348"/>
      </w:pPr>
      <w:rPr>
        <w:rFonts w:hint="default"/>
      </w:rPr>
    </w:lvl>
    <w:lvl w:ilvl="6">
      <w:numFmt w:val="bullet"/>
      <w:lvlText w:val="•"/>
      <w:lvlJc w:val="left"/>
      <w:pPr>
        <w:ind w:left="2429" w:hanging="348"/>
      </w:pPr>
      <w:rPr>
        <w:rFonts w:hint="default"/>
      </w:rPr>
    </w:lvl>
    <w:lvl w:ilvl="7">
      <w:numFmt w:val="bullet"/>
      <w:lvlText w:val="•"/>
      <w:lvlJc w:val="left"/>
      <w:pPr>
        <w:ind w:left="2697" w:hanging="348"/>
      </w:pPr>
      <w:rPr>
        <w:rFonts w:hint="default"/>
      </w:rPr>
    </w:lvl>
    <w:lvl w:ilvl="8">
      <w:numFmt w:val="bullet"/>
      <w:lvlText w:val="•"/>
      <w:lvlJc w:val="left"/>
      <w:pPr>
        <w:ind w:left="2965" w:hanging="348"/>
      </w:pPr>
      <w:rPr>
        <w:rFonts w:hint="default"/>
      </w:rPr>
    </w:lvl>
  </w:abstractNum>
  <w:abstractNum w:abstractNumId="59">
    <w:nsid w:val="6DA47F7E"/>
    <w:multiLevelType w:val="multilevel"/>
    <w:tmpl w:val="6DA47F7E"/>
    <w:lvl w:ilvl="0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multilevel"/>
    <w:tmpl w:val="6E882111"/>
    <w:lvl w:ilvl="0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ind w:left="838" w:hanging="348"/>
      </w:pPr>
      <w:rPr>
        <w:rFonts w:ascii="Symbol" w:eastAsia="Times New Roman" w:hAnsi="Symbol" w:hint="default"/>
        <w:w w:val="76"/>
        <w:sz w:val="24"/>
      </w:rPr>
    </w:lvl>
    <w:lvl w:ilvl="2">
      <w:numFmt w:val="bullet"/>
      <w:lvlText w:val=""/>
      <w:lvlJc w:val="left"/>
      <w:pPr>
        <w:ind w:left="1198" w:hanging="360"/>
      </w:pPr>
      <w:rPr>
        <w:rFonts w:ascii="Symbol" w:eastAsia="Times New Roman" w:hAnsi="Symbol" w:hint="default"/>
        <w:w w:val="76"/>
        <w:sz w:val="24"/>
      </w:rPr>
    </w:lvl>
    <w:lvl w:ilvl="3">
      <w:numFmt w:val="bullet"/>
      <w:lvlText w:val="•"/>
      <w:lvlJc w:val="left"/>
      <w:pPr>
        <w:ind w:left="2298" w:hanging="360"/>
      </w:pPr>
      <w:rPr>
        <w:rFonts w:hint="default"/>
      </w:rPr>
    </w:lvl>
    <w:lvl w:ilvl="4">
      <w:numFmt w:val="bullet"/>
      <w:lvlText w:val="•"/>
      <w:lvlJc w:val="left"/>
      <w:pPr>
        <w:ind w:left="3396" w:hanging="360"/>
      </w:pPr>
      <w:rPr>
        <w:rFonts w:hint="default"/>
      </w:rPr>
    </w:lvl>
    <w:lvl w:ilvl="5">
      <w:numFmt w:val="bullet"/>
      <w:lvlText w:val="•"/>
      <w:lvlJc w:val="left"/>
      <w:pPr>
        <w:ind w:left="4494" w:hanging="360"/>
      </w:pPr>
      <w:rPr>
        <w:rFonts w:hint="default"/>
      </w:rPr>
    </w:lvl>
    <w:lvl w:ilvl="6">
      <w:numFmt w:val="bullet"/>
      <w:lvlText w:val="•"/>
      <w:lvlJc w:val="left"/>
      <w:pPr>
        <w:ind w:left="5593" w:hanging="360"/>
      </w:pPr>
      <w:rPr>
        <w:rFonts w:hint="default"/>
      </w:rPr>
    </w:lvl>
    <w:lvl w:ilvl="7">
      <w:numFmt w:val="bullet"/>
      <w:lvlText w:val="•"/>
      <w:lvlJc w:val="left"/>
      <w:pPr>
        <w:ind w:left="6691" w:hanging="360"/>
      </w:pPr>
      <w:rPr>
        <w:rFonts w:hint="default"/>
      </w:rPr>
    </w:lvl>
    <w:lvl w:ilvl="8">
      <w:numFmt w:val="bullet"/>
      <w:lvlText w:val="•"/>
      <w:lvlJc w:val="left"/>
      <w:pPr>
        <w:ind w:left="7789" w:hanging="360"/>
      </w:pPr>
      <w:rPr>
        <w:rFonts w:hint="default"/>
      </w:rPr>
    </w:lvl>
  </w:abstractNum>
  <w:abstractNum w:abstractNumId="61">
    <w:nsid w:val="6FF56722"/>
    <w:multiLevelType w:val="multilevel"/>
    <w:tmpl w:val="6FF56722"/>
    <w:lvl w:ilvl="0">
      <w:start w:val="2"/>
      <w:numFmt w:val="decimal"/>
      <w:lvlText w:val="%1"/>
      <w:lvlJc w:val="left"/>
      <w:pPr>
        <w:ind w:left="4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</w:rPr>
    </w:lvl>
  </w:abstractNum>
  <w:abstractNum w:abstractNumId="62">
    <w:nsid w:val="71F211D7"/>
    <w:multiLevelType w:val="multilevel"/>
    <w:tmpl w:val="71F211D7"/>
    <w:lvl w:ilvl="0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40" w:hanging="266"/>
      </w:pPr>
      <w:rPr>
        <w:rFonts w:hint="default"/>
      </w:rPr>
    </w:lvl>
    <w:lvl w:ilvl="2">
      <w:numFmt w:val="bullet"/>
      <w:lvlText w:val="•"/>
      <w:lvlJc w:val="left"/>
      <w:pPr>
        <w:ind w:left="2301" w:hanging="266"/>
      </w:pPr>
      <w:rPr>
        <w:rFonts w:hint="default"/>
      </w:rPr>
    </w:lvl>
    <w:lvl w:ilvl="3">
      <w:numFmt w:val="bullet"/>
      <w:lvlText w:val="•"/>
      <w:lvlJc w:val="left"/>
      <w:pPr>
        <w:ind w:left="3261" w:hanging="266"/>
      </w:pPr>
      <w:rPr>
        <w:rFonts w:hint="default"/>
      </w:rPr>
    </w:lvl>
    <w:lvl w:ilvl="4">
      <w:numFmt w:val="bullet"/>
      <w:lvlText w:val="•"/>
      <w:lvlJc w:val="left"/>
      <w:pPr>
        <w:ind w:left="4222" w:hanging="266"/>
      </w:pPr>
      <w:rPr>
        <w:rFonts w:hint="default"/>
      </w:rPr>
    </w:lvl>
    <w:lvl w:ilvl="5">
      <w:numFmt w:val="bullet"/>
      <w:lvlText w:val="•"/>
      <w:lvlJc w:val="left"/>
      <w:pPr>
        <w:ind w:left="5183" w:hanging="266"/>
      </w:pPr>
      <w:rPr>
        <w:rFonts w:hint="default"/>
      </w:rPr>
    </w:lvl>
    <w:lvl w:ilvl="6">
      <w:numFmt w:val="bullet"/>
      <w:lvlText w:val="•"/>
      <w:lvlJc w:val="left"/>
      <w:pPr>
        <w:ind w:left="6143" w:hanging="266"/>
      </w:pPr>
      <w:rPr>
        <w:rFonts w:hint="default"/>
      </w:rPr>
    </w:lvl>
    <w:lvl w:ilvl="7">
      <w:numFmt w:val="bullet"/>
      <w:lvlText w:val="•"/>
      <w:lvlJc w:val="left"/>
      <w:pPr>
        <w:ind w:left="7104" w:hanging="266"/>
      </w:pPr>
      <w:rPr>
        <w:rFonts w:hint="default"/>
      </w:rPr>
    </w:lvl>
    <w:lvl w:ilvl="8">
      <w:numFmt w:val="bullet"/>
      <w:lvlText w:val="•"/>
      <w:lvlJc w:val="left"/>
      <w:pPr>
        <w:ind w:left="8065" w:hanging="266"/>
      </w:pPr>
      <w:rPr>
        <w:rFonts w:hint="default"/>
      </w:rPr>
    </w:lvl>
  </w:abstractNum>
  <w:abstractNum w:abstractNumId="63">
    <w:nsid w:val="78A17DCF"/>
    <w:multiLevelType w:val="multilevel"/>
    <w:tmpl w:val="78A17D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multilevel"/>
    <w:tmpl w:val="796742E0"/>
    <w:lvl w:ilvl="0">
      <w:numFmt w:val="bullet"/>
      <w:lvlText w:val=""/>
      <w:lvlJc w:val="left"/>
      <w:pPr>
        <w:ind w:left="827" w:hanging="348"/>
      </w:pPr>
      <w:rPr>
        <w:rFonts w:ascii="Symbol" w:eastAsia="Times New Roman" w:hAnsi="Symbol" w:hint="default"/>
        <w:w w:val="76"/>
        <w:sz w:val="24"/>
      </w:rPr>
    </w:lvl>
    <w:lvl w:ilvl="1">
      <w:numFmt w:val="bullet"/>
      <w:lvlText w:val="•"/>
      <w:lvlJc w:val="left"/>
      <w:pPr>
        <w:ind w:left="1197" w:hanging="348"/>
      </w:pPr>
      <w:rPr>
        <w:rFonts w:hint="default"/>
      </w:rPr>
    </w:lvl>
    <w:lvl w:ilvl="2">
      <w:numFmt w:val="bullet"/>
      <w:lvlText w:val="•"/>
      <w:lvlJc w:val="left"/>
      <w:pPr>
        <w:ind w:left="1574" w:hanging="348"/>
      </w:pPr>
      <w:rPr>
        <w:rFonts w:hint="default"/>
      </w:rPr>
    </w:lvl>
    <w:lvl w:ilvl="3">
      <w:numFmt w:val="bullet"/>
      <w:lvlText w:val="•"/>
      <w:lvlJc w:val="left"/>
      <w:pPr>
        <w:ind w:left="1952" w:hanging="348"/>
      </w:pPr>
      <w:rPr>
        <w:rFonts w:hint="default"/>
      </w:rPr>
    </w:lvl>
    <w:lvl w:ilvl="4">
      <w:numFmt w:val="bullet"/>
      <w:lvlText w:val="•"/>
      <w:lvlJc w:val="left"/>
      <w:pPr>
        <w:ind w:left="2329" w:hanging="348"/>
      </w:pPr>
      <w:rPr>
        <w:rFonts w:hint="default"/>
      </w:rPr>
    </w:lvl>
    <w:lvl w:ilvl="5">
      <w:numFmt w:val="bullet"/>
      <w:lvlText w:val="•"/>
      <w:lvlJc w:val="left"/>
      <w:pPr>
        <w:ind w:left="2707" w:hanging="348"/>
      </w:pPr>
      <w:rPr>
        <w:rFonts w:hint="default"/>
      </w:rPr>
    </w:lvl>
    <w:lvl w:ilvl="6">
      <w:numFmt w:val="bullet"/>
      <w:lvlText w:val="•"/>
      <w:lvlJc w:val="left"/>
      <w:pPr>
        <w:ind w:left="3084" w:hanging="348"/>
      </w:pPr>
      <w:rPr>
        <w:rFonts w:hint="default"/>
      </w:rPr>
    </w:lvl>
    <w:lvl w:ilvl="7">
      <w:numFmt w:val="bullet"/>
      <w:lvlText w:val="•"/>
      <w:lvlJc w:val="left"/>
      <w:pPr>
        <w:ind w:left="3461" w:hanging="348"/>
      </w:pPr>
      <w:rPr>
        <w:rFonts w:hint="default"/>
      </w:rPr>
    </w:lvl>
    <w:lvl w:ilvl="8">
      <w:numFmt w:val="bullet"/>
      <w:lvlText w:val="•"/>
      <w:lvlJc w:val="left"/>
      <w:pPr>
        <w:ind w:left="3839" w:hanging="348"/>
      </w:pPr>
      <w:rPr>
        <w:rFonts w:hint="default"/>
      </w:rPr>
    </w:lvl>
  </w:abstractNum>
  <w:abstractNum w:abstractNumId="65">
    <w:nsid w:val="798C4325"/>
    <w:multiLevelType w:val="multilevel"/>
    <w:tmpl w:val="798C4325"/>
    <w:lvl w:ilvl="0">
      <w:numFmt w:val="bullet"/>
      <w:lvlText w:val="o"/>
      <w:lvlJc w:val="left"/>
      <w:pPr>
        <w:ind w:left="1894" w:hanging="360"/>
      </w:pPr>
      <w:rPr>
        <w:rFonts w:ascii="Courier New" w:eastAsia="Times New Roman" w:hAnsi="Courier New" w:hint="default"/>
        <w:w w:val="100"/>
        <w:sz w:val="24"/>
      </w:rPr>
    </w:lvl>
    <w:lvl w:ilvl="1">
      <w:numFmt w:val="bullet"/>
      <w:lvlText w:val="•"/>
      <w:lvlJc w:val="left"/>
      <w:pPr>
        <w:ind w:left="2708" w:hanging="360"/>
      </w:pPr>
      <w:rPr>
        <w:rFonts w:hint="default"/>
      </w:rPr>
    </w:lvl>
    <w:lvl w:ilvl="2">
      <w:numFmt w:val="bullet"/>
      <w:lvlText w:val="•"/>
      <w:lvlJc w:val="left"/>
      <w:pPr>
        <w:ind w:left="3517" w:hanging="360"/>
      </w:pPr>
      <w:rPr>
        <w:rFonts w:hint="default"/>
      </w:rPr>
    </w:lvl>
    <w:lvl w:ilvl="3">
      <w:numFmt w:val="bullet"/>
      <w:lvlText w:val="•"/>
      <w:lvlJc w:val="left"/>
      <w:pPr>
        <w:ind w:left="4325" w:hanging="360"/>
      </w:pPr>
      <w:rPr>
        <w:rFonts w:hint="default"/>
      </w:rPr>
    </w:lvl>
    <w:lvl w:ilvl="4">
      <w:numFmt w:val="bullet"/>
      <w:lvlText w:val="•"/>
      <w:lvlJc w:val="left"/>
      <w:pPr>
        <w:ind w:left="5134" w:hanging="360"/>
      </w:pPr>
      <w:rPr>
        <w:rFonts w:hint="default"/>
      </w:rPr>
    </w:lvl>
    <w:lvl w:ilvl="5">
      <w:numFmt w:val="bullet"/>
      <w:lvlText w:val="•"/>
      <w:lvlJc w:val="left"/>
      <w:pPr>
        <w:ind w:left="5943" w:hanging="360"/>
      </w:pPr>
      <w:rPr>
        <w:rFonts w:hint="default"/>
      </w:rPr>
    </w:lvl>
    <w:lvl w:ilvl="6">
      <w:numFmt w:val="bullet"/>
      <w:lvlText w:val="•"/>
      <w:lvlJc w:val="left"/>
      <w:pPr>
        <w:ind w:left="6751" w:hanging="360"/>
      </w:pPr>
      <w:rPr>
        <w:rFonts w:hint="default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</w:rPr>
    </w:lvl>
    <w:lvl w:ilvl="8">
      <w:numFmt w:val="bullet"/>
      <w:lvlText w:val="•"/>
      <w:lvlJc w:val="left"/>
      <w:pPr>
        <w:ind w:left="8369" w:hanging="360"/>
      </w:pPr>
      <w:rPr>
        <w:rFonts w:hint="default"/>
      </w:rPr>
    </w:lvl>
  </w:abstractNum>
  <w:abstractNum w:abstractNumId="66">
    <w:nsid w:val="7ACB214A"/>
    <w:multiLevelType w:val="multilevel"/>
    <w:tmpl w:val="7ACB21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multilevel"/>
    <w:tmpl w:val="7B1369C8"/>
    <w:lvl w:ilvl="0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808" w:hanging="281"/>
      </w:pPr>
      <w:rPr>
        <w:rFonts w:hint="default"/>
      </w:rPr>
    </w:lvl>
    <w:lvl w:ilvl="2">
      <w:numFmt w:val="bullet"/>
      <w:lvlText w:val="•"/>
      <w:lvlJc w:val="left"/>
      <w:pPr>
        <w:ind w:left="2717" w:hanging="281"/>
      </w:pPr>
      <w:rPr>
        <w:rFonts w:hint="default"/>
      </w:rPr>
    </w:lvl>
    <w:lvl w:ilvl="3">
      <w:numFmt w:val="bullet"/>
      <w:lvlText w:val="•"/>
      <w:lvlJc w:val="left"/>
      <w:pPr>
        <w:ind w:left="3625" w:hanging="281"/>
      </w:pPr>
      <w:rPr>
        <w:rFonts w:hint="default"/>
      </w:rPr>
    </w:lvl>
    <w:lvl w:ilvl="4">
      <w:numFmt w:val="bullet"/>
      <w:lvlText w:val="•"/>
      <w:lvlJc w:val="left"/>
      <w:pPr>
        <w:ind w:left="4534" w:hanging="281"/>
      </w:pPr>
      <w:rPr>
        <w:rFonts w:hint="default"/>
      </w:rPr>
    </w:lvl>
    <w:lvl w:ilvl="5">
      <w:numFmt w:val="bullet"/>
      <w:lvlText w:val="•"/>
      <w:lvlJc w:val="left"/>
      <w:pPr>
        <w:ind w:left="5443" w:hanging="281"/>
      </w:pPr>
      <w:rPr>
        <w:rFonts w:hint="default"/>
      </w:rPr>
    </w:lvl>
    <w:lvl w:ilvl="6">
      <w:numFmt w:val="bullet"/>
      <w:lvlText w:val="•"/>
      <w:lvlJc w:val="left"/>
      <w:pPr>
        <w:ind w:left="6351" w:hanging="281"/>
      </w:pPr>
      <w:rPr>
        <w:rFonts w:hint="default"/>
      </w:rPr>
    </w:lvl>
    <w:lvl w:ilvl="7">
      <w:numFmt w:val="bullet"/>
      <w:lvlText w:val="•"/>
      <w:lvlJc w:val="left"/>
      <w:pPr>
        <w:ind w:left="7260" w:hanging="281"/>
      </w:pPr>
      <w:rPr>
        <w:rFonts w:hint="default"/>
      </w:rPr>
    </w:lvl>
    <w:lvl w:ilvl="8">
      <w:numFmt w:val="bullet"/>
      <w:lvlText w:val="•"/>
      <w:lvlJc w:val="left"/>
      <w:pPr>
        <w:ind w:left="8169" w:hanging="281"/>
      </w:pPr>
      <w:rPr>
        <w:rFonts w:hint="default"/>
      </w:rPr>
    </w:lvl>
  </w:abstractNum>
  <w:abstractNum w:abstractNumId="68">
    <w:nsid w:val="7CD256F4"/>
    <w:multiLevelType w:val="multilevel"/>
    <w:tmpl w:val="7CD256F4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986" w:hanging="360"/>
      </w:pPr>
      <w:rPr>
        <w:rFonts w:hint="default"/>
      </w:rPr>
    </w:lvl>
    <w:lvl w:ilvl="2">
      <w:numFmt w:val="bullet"/>
      <w:lvlText w:val="•"/>
      <w:lvlJc w:val="left"/>
      <w:pPr>
        <w:ind w:left="1512" w:hanging="360"/>
      </w:pPr>
      <w:rPr>
        <w:rFonts w:hint="default"/>
      </w:rPr>
    </w:lvl>
    <w:lvl w:ilvl="3">
      <w:numFmt w:val="bullet"/>
      <w:lvlText w:val="•"/>
      <w:lvlJc w:val="left"/>
      <w:pPr>
        <w:ind w:left="2038" w:hanging="360"/>
      </w:pPr>
      <w:rPr>
        <w:rFonts w:hint="default"/>
      </w:rPr>
    </w:lvl>
    <w:lvl w:ilvl="4">
      <w:numFmt w:val="bullet"/>
      <w:lvlText w:val="•"/>
      <w:lvlJc w:val="left"/>
      <w:pPr>
        <w:ind w:left="2564" w:hanging="360"/>
      </w:pPr>
      <w:rPr>
        <w:rFonts w:hint="default"/>
      </w:rPr>
    </w:lvl>
    <w:lvl w:ilvl="5">
      <w:numFmt w:val="bullet"/>
      <w:lvlText w:val="•"/>
      <w:lvlJc w:val="left"/>
      <w:pPr>
        <w:ind w:left="3090" w:hanging="360"/>
      </w:pPr>
      <w:rPr>
        <w:rFonts w:hint="default"/>
      </w:rPr>
    </w:lvl>
    <w:lvl w:ilvl="6">
      <w:numFmt w:val="bullet"/>
      <w:lvlText w:val="•"/>
      <w:lvlJc w:val="left"/>
      <w:pPr>
        <w:ind w:left="3616" w:hanging="360"/>
      </w:pPr>
      <w:rPr>
        <w:rFonts w:hint="default"/>
      </w:rPr>
    </w:lvl>
    <w:lvl w:ilvl="7">
      <w:numFmt w:val="bullet"/>
      <w:lvlText w:val="•"/>
      <w:lvlJc w:val="left"/>
      <w:pPr>
        <w:ind w:left="4142" w:hanging="360"/>
      </w:pPr>
      <w:rPr>
        <w:rFonts w:hint="default"/>
      </w:rPr>
    </w:lvl>
    <w:lvl w:ilvl="8">
      <w:numFmt w:val="bullet"/>
      <w:lvlText w:val="•"/>
      <w:lvlJc w:val="left"/>
      <w:pPr>
        <w:ind w:left="4668" w:hanging="360"/>
      </w:pPr>
      <w:rPr>
        <w:rFonts w:hint="default"/>
      </w:rPr>
    </w:lvl>
  </w:abstractNum>
  <w:abstractNum w:abstractNumId="69">
    <w:nsid w:val="7D515F0B"/>
    <w:multiLevelType w:val="multilevel"/>
    <w:tmpl w:val="7D515F0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5"/>
  </w:num>
  <w:num w:numId="3">
    <w:abstractNumId w:val="22"/>
  </w:num>
  <w:num w:numId="4">
    <w:abstractNumId w:val="53"/>
  </w:num>
  <w:num w:numId="5">
    <w:abstractNumId w:val="68"/>
  </w:num>
  <w:num w:numId="6">
    <w:abstractNumId w:val="52"/>
  </w:num>
  <w:num w:numId="7">
    <w:abstractNumId w:val="32"/>
  </w:num>
  <w:num w:numId="8">
    <w:abstractNumId w:val="4"/>
  </w:num>
  <w:num w:numId="9">
    <w:abstractNumId w:val="37"/>
  </w:num>
  <w:num w:numId="10">
    <w:abstractNumId w:val="29"/>
  </w:num>
  <w:num w:numId="11">
    <w:abstractNumId w:val="34"/>
  </w:num>
  <w:num w:numId="12">
    <w:abstractNumId w:val="27"/>
  </w:num>
  <w:num w:numId="13">
    <w:abstractNumId w:val="13"/>
  </w:num>
  <w:num w:numId="14">
    <w:abstractNumId w:val="50"/>
  </w:num>
  <w:num w:numId="15">
    <w:abstractNumId w:val="41"/>
  </w:num>
  <w:num w:numId="16">
    <w:abstractNumId w:val="61"/>
  </w:num>
  <w:num w:numId="17">
    <w:abstractNumId w:val="15"/>
  </w:num>
  <w:num w:numId="18">
    <w:abstractNumId w:val="47"/>
  </w:num>
  <w:num w:numId="19">
    <w:abstractNumId w:val="49"/>
  </w:num>
  <w:num w:numId="20">
    <w:abstractNumId w:val="6"/>
  </w:num>
  <w:num w:numId="21">
    <w:abstractNumId w:val="39"/>
  </w:num>
  <w:num w:numId="22">
    <w:abstractNumId w:val="56"/>
  </w:num>
  <w:num w:numId="23">
    <w:abstractNumId w:val="24"/>
  </w:num>
  <w:num w:numId="24">
    <w:abstractNumId w:val="38"/>
  </w:num>
  <w:num w:numId="25">
    <w:abstractNumId w:val="1"/>
  </w:num>
  <w:num w:numId="26">
    <w:abstractNumId w:val="51"/>
  </w:num>
  <w:num w:numId="27">
    <w:abstractNumId w:val="69"/>
  </w:num>
  <w:num w:numId="28">
    <w:abstractNumId w:val="66"/>
  </w:num>
  <w:num w:numId="29">
    <w:abstractNumId w:val="19"/>
  </w:num>
  <w:num w:numId="30">
    <w:abstractNumId w:val="20"/>
  </w:num>
  <w:num w:numId="31">
    <w:abstractNumId w:val="12"/>
  </w:num>
  <w:num w:numId="32">
    <w:abstractNumId w:val="43"/>
  </w:num>
  <w:num w:numId="33">
    <w:abstractNumId w:val="42"/>
  </w:num>
  <w:num w:numId="34">
    <w:abstractNumId w:val="7"/>
  </w:num>
  <w:num w:numId="35">
    <w:abstractNumId w:val="3"/>
  </w:num>
  <w:num w:numId="36">
    <w:abstractNumId w:val="31"/>
  </w:num>
  <w:num w:numId="37">
    <w:abstractNumId w:val="45"/>
  </w:num>
  <w:num w:numId="38">
    <w:abstractNumId w:val="65"/>
  </w:num>
  <w:num w:numId="39">
    <w:abstractNumId w:val="21"/>
  </w:num>
  <w:num w:numId="40">
    <w:abstractNumId w:val="8"/>
  </w:num>
  <w:num w:numId="41">
    <w:abstractNumId w:val="0"/>
  </w:num>
  <w:num w:numId="42">
    <w:abstractNumId w:val="59"/>
  </w:num>
  <w:num w:numId="43">
    <w:abstractNumId w:val="14"/>
  </w:num>
  <w:num w:numId="44">
    <w:abstractNumId w:val="35"/>
  </w:num>
  <w:num w:numId="45">
    <w:abstractNumId w:val="2"/>
  </w:num>
  <w:num w:numId="46">
    <w:abstractNumId w:val="36"/>
  </w:num>
  <w:num w:numId="47">
    <w:abstractNumId w:val="63"/>
  </w:num>
  <w:num w:numId="48">
    <w:abstractNumId w:val="17"/>
  </w:num>
  <w:num w:numId="49">
    <w:abstractNumId w:val="54"/>
  </w:num>
  <w:num w:numId="50">
    <w:abstractNumId w:val="10"/>
  </w:num>
  <w:num w:numId="51">
    <w:abstractNumId w:val="11"/>
  </w:num>
  <w:num w:numId="52">
    <w:abstractNumId w:val="67"/>
  </w:num>
  <w:num w:numId="53">
    <w:abstractNumId w:val="30"/>
  </w:num>
  <w:num w:numId="54">
    <w:abstractNumId w:val="16"/>
  </w:num>
  <w:num w:numId="55">
    <w:abstractNumId w:val="28"/>
  </w:num>
  <w:num w:numId="56">
    <w:abstractNumId w:val="58"/>
  </w:num>
  <w:num w:numId="57">
    <w:abstractNumId w:val="55"/>
  </w:num>
  <w:num w:numId="58">
    <w:abstractNumId w:val="9"/>
  </w:num>
  <w:num w:numId="59">
    <w:abstractNumId w:val="57"/>
  </w:num>
  <w:num w:numId="60">
    <w:abstractNumId w:val="64"/>
  </w:num>
  <w:num w:numId="61">
    <w:abstractNumId w:val="33"/>
  </w:num>
  <w:num w:numId="62">
    <w:abstractNumId w:val="5"/>
  </w:num>
  <w:num w:numId="63">
    <w:abstractNumId w:val="46"/>
  </w:num>
  <w:num w:numId="64">
    <w:abstractNumId w:val="48"/>
  </w:num>
  <w:num w:numId="65">
    <w:abstractNumId w:val="62"/>
  </w:num>
  <w:num w:numId="66">
    <w:abstractNumId w:val="23"/>
  </w:num>
  <w:num w:numId="67">
    <w:abstractNumId w:val="26"/>
  </w:num>
  <w:num w:numId="68">
    <w:abstractNumId w:val="60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FBA"/>
    <w:rsid w:val="000928B5"/>
    <w:rsid w:val="00112947"/>
    <w:rsid w:val="00170DA7"/>
    <w:rsid w:val="001E0E7E"/>
    <w:rsid w:val="002503E3"/>
    <w:rsid w:val="00256DD2"/>
    <w:rsid w:val="002D5943"/>
    <w:rsid w:val="003547A7"/>
    <w:rsid w:val="00411D29"/>
    <w:rsid w:val="004D6FF7"/>
    <w:rsid w:val="004E63D3"/>
    <w:rsid w:val="0054128C"/>
    <w:rsid w:val="0057018B"/>
    <w:rsid w:val="00644A91"/>
    <w:rsid w:val="0069052F"/>
    <w:rsid w:val="006C0271"/>
    <w:rsid w:val="00703F7F"/>
    <w:rsid w:val="00723F3E"/>
    <w:rsid w:val="0075086C"/>
    <w:rsid w:val="00821A37"/>
    <w:rsid w:val="00830C22"/>
    <w:rsid w:val="008D0DAE"/>
    <w:rsid w:val="00904ABD"/>
    <w:rsid w:val="00AE7FBA"/>
    <w:rsid w:val="00B0463D"/>
    <w:rsid w:val="00C90BDD"/>
    <w:rsid w:val="00CF7D18"/>
    <w:rsid w:val="00D60E4C"/>
    <w:rsid w:val="00D74380"/>
    <w:rsid w:val="00D90F7B"/>
    <w:rsid w:val="00D918AA"/>
    <w:rsid w:val="00EB7014"/>
    <w:rsid w:val="00F11753"/>
    <w:rsid w:val="00F43323"/>
    <w:rsid w:val="00F67B20"/>
    <w:rsid w:val="00F80BF5"/>
    <w:rsid w:val="1EEB280C"/>
    <w:rsid w:val="3A34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F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D6FF7"/>
    <w:pPr>
      <w:ind w:left="11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6FF7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08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D6FF7"/>
    <w:rPr>
      <w:rFonts w:ascii="Cambria" w:eastAsia="SimSun" w:hAnsi="Cambria" w:cs="Times New Roman"/>
      <w:color w:val="365F91"/>
      <w:sz w:val="26"/>
      <w:szCs w:val="26"/>
      <w:lang w:val="ru-RU"/>
    </w:rPr>
  </w:style>
  <w:style w:type="character" w:styleId="Emphasis">
    <w:name w:val="Emphasis"/>
    <w:basedOn w:val="DefaultParagraphFont"/>
    <w:uiPriority w:val="99"/>
    <w:qFormat/>
    <w:rsid w:val="004D6FF7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D6FF7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4D6FF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D6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6FF7"/>
    <w:rPr>
      <w:rFonts w:ascii="Tahoma" w:hAnsi="Tahoma" w:cs="Tahoma"/>
      <w:sz w:val="16"/>
      <w:szCs w:val="16"/>
      <w:lang w:val="ru-RU"/>
    </w:rPr>
  </w:style>
  <w:style w:type="paragraph" w:styleId="TOC8">
    <w:name w:val="toc 8"/>
    <w:basedOn w:val="Normal"/>
    <w:next w:val="Normal"/>
    <w:autoRedefine/>
    <w:uiPriority w:val="99"/>
    <w:rsid w:val="004D6FF7"/>
    <w:pPr>
      <w:ind w:left="1540"/>
    </w:pPr>
    <w:rPr>
      <w:rFonts w:ascii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rsid w:val="004D6F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D6FF7"/>
    <w:rPr>
      <w:rFonts w:ascii="Times New Roman" w:hAnsi="Times New Roman" w:cs="Times New Roman"/>
      <w:lang w:val="ru-RU"/>
    </w:rPr>
  </w:style>
  <w:style w:type="paragraph" w:styleId="TOC9">
    <w:name w:val="toc 9"/>
    <w:basedOn w:val="Normal"/>
    <w:next w:val="Normal"/>
    <w:autoRedefine/>
    <w:uiPriority w:val="99"/>
    <w:rsid w:val="004D6FF7"/>
    <w:pPr>
      <w:ind w:left="17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99"/>
    <w:rsid w:val="004D6FF7"/>
    <w:pPr>
      <w:ind w:left="1320"/>
    </w:pPr>
    <w:rPr>
      <w:rFonts w:ascii="Calibri" w:hAnsi="Calibri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4D6F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408C"/>
    <w:rPr>
      <w:rFonts w:ascii="Times New Roman" w:eastAsia="Times New Roman" w:hAnsi="Times New Roman"/>
      <w:lang w:eastAsia="en-US"/>
    </w:rPr>
  </w:style>
  <w:style w:type="paragraph" w:styleId="TOC1">
    <w:name w:val="toc 1"/>
    <w:basedOn w:val="Normal"/>
    <w:next w:val="Normal"/>
    <w:autoRedefine/>
    <w:uiPriority w:val="99"/>
    <w:rsid w:val="004D6FF7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TOC6">
    <w:name w:val="toc 6"/>
    <w:basedOn w:val="Normal"/>
    <w:next w:val="Normal"/>
    <w:autoRedefine/>
    <w:uiPriority w:val="99"/>
    <w:rsid w:val="004D6FF7"/>
    <w:pPr>
      <w:ind w:left="1100"/>
    </w:pPr>
    <w:rPr>
      <w:rFonts w:ascii="Calibri" w:hAnsi="Calibri"/>
      <w:sz w:val="20"/>
      <w:szCs w:val="20"/>
    </w:rPr>
  </w:style>
  <w:style w:type="paragraph" w:styleId="TOC3">
    <w:name w:val="toc 3"/>
    <w:basedOn w:val="Normal"/>
    <w:next w:val="Normal"/>
    <w:autoRedefine/>
    <w:uiPriority w:val="99"/>
    <w:rsid w:val="004D6FF7"/>
    <w:pPr>
      <w:ind w:left="440"/>
    </w:pPr>
    <w:rPr>
      <w:rFonts w:ascii="Calibri" w:hAnsi="Calibri"/>
      <w:sz w:val="20"/>
      <w:szCs w:val="20"/>
    </w:rPr>
  </w:style>
  <w:style w:type="paragraph" w:styleId="TOC2">
    <w:name w:val="toc 2"/>
    <w:basedOn w:val="Normal"/>
    <w:next w:val="Normal"/>
    <w:autoRedefine/>
    <w:uiPriority w:val="99"/>
    <w:rsid w:val="004D6FF7"/>
    <w:pPr>
      <w:spacing w:before="120"/>
      <w:ind w:left="22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99"/>
    <w:rsid w:val="004D6FF7"/>
    <w:pPr>
      <w:ind w:left="66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99"/>
    <w:rsid w:val="004D6FF7"/>
    <w:pPr>
      <w:ind w:left="880"/>
    </w:pPr>
    <w:rPr>
      <w:rFonts w:ascii="Calibri" w:hAnsi="Calibri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4D6FF7"/>
    <w:pPr>
      <w:ind w:left="3682" w:right="3661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D6FF7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Footer">
    <w:name w:val="footer"/>
    <w:basedOn w:val="Normal"/>
    <w:link w:val="FooterChar"/>
    <w:uiPriority w:val="99"/>
    <w:rsid w:val="004D6F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6FF7"/>
    <w:rPr>
      <w:rFonts w:ascii="Times New Roman" w:hAnsi="Times New Roman" w:cs="Times New Roman"/>
      <w:lang w:val="ru-RU"/>
    </w:rPr>
  </w:style>
  <w:style w:type="table" w:styleId="TableGrid">
    <w:name w:val="Table Grid"/>
    <w:basedOn w:val="TableNormal"/>
    <w:uiPriority w:val="99"/>
    <w:rsid w:val="004D6F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D6FF7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4D6FF7"/>
    <w:pPr>
      <w:ind w:left="826" w:hanging="360"/>
    </w:pPr>
  </w:style>
  <w:style w:type="paragraph" w:customStyle="1" w:styleId="TableParagraph">
    <w:name w:val="Table Paragraph"/>
    <w:basedOn w:val="Normal"/>
    <w:uiPriority w:val="99"/>
    <w:rsid w:val="004D6FF7"/>
    <w:pPr>
      <w:ind w:left="107"/>
    </w:pPr>
  </w:style>
  <w:style w:type="paragraph" w:customStyle="1" w:styleId="TOCHeading1">
    <w:name w:val="TOC Heading1"/>
    <w:basedOn w:val="Heading1"/>
    <w:next w:val="Normal"/>
    <w:uiPriority w:val="99"/>
    <w:rsid w:val="004D6FF7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SimSun" w:hAnsi="Cambria"/>
      <w:color w:val="365F9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docs.cntd.ru/document/9009714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footer" Target="footer1.xml"/><Relationship Id="rId12" Type="http://schemas.openxmlformats.org/officeDocument/2006/relationships/hyperlink" Target="http://docs.cntd.ru/document/1900759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52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552189837" TargetMode="External"/><Relationship Id="rId24" Type="http://schemas.openxmlformats.org/officeDocument/2006/relationships/hyperlink" Target="http://docs.cntd.ru/document/902769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0493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s://www.garant.ru/products/ipo/prime/doc/717911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39</Pages>
  <Words>9890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документы для реализации программы наставничества в МБОУ ООШ с</dc:title>
  <dc:subject/>
  <dc:creator>Ученики</dc:creator>
  <cp:keywords/>
  <dc:description/>
  <cp:lastModifiedBy>User</cp:lastModifiedBy>
  <cp:revision>2</cp:revision>
  <cp:lastPrinted>2024-10-21T07:19:00Z</cp:lastPrinted>
  <dcterms:created xsi:type="dcterms:W3CDTF">2024-10-23T15:02:00Z</dcterms:created>
  <dcterms:modified xsi:type="dcterms:W3CDTF">2024-10-23T15:02:00Z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KSOProductBuildVer">
    <vt:lpwstr>1049-12.2.0.18607</vt:lpwstr>
  </property>
  <property fmtid="{D5CDD505-2E9C-101B-9397-08002B2CF9AE}" pid="4" name="ICV">
    <vt:lpwstr>8A2167F8FA0D44B2BB0E0390FE6C275E_12</vt:lpwstr>
  </property>
</Properties>
</file>