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557" w:rsidRDefault="00024557" w:rsidP="00504DD3">
      <w:pPr>
        <w:pStyle w:val="Default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Утверждаю</w:t>
      </w:r>
    </w:p>
    <w:p w:rsidR="00024557" w:rsidRDefault="00024557" w:rsidP="00B02486">
      <w:pPr>
        <w:pStyle w:val="Default"/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Директор_____(             )</w:t>
      </w:r>
    </w:p>
    <w:p w:rsidR="00024557" w:rsidRDefault="00024557" w:rsidP="00504DD3">
      <w:pPr>
        <w:pStyle w:val="Default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________________________</w:t>
      </w:r>
    </w:p>
    <w:p w:rsidR="00024557" w:rsidRDefault="00024557" w:rsidP="00B02486">
      <w:pPr>
        <w:pStyle w:val="Default"/>
        <w:jc w:val="right"/>
      </w:pPr>
    </w:p>
    <w:p w:rsidR="00024557" w:rsidRDefault="00024557" w:rsidP="004F13A4">
      <w:pPr>
        <w:pStyle w:val="Default"/>
      </w:pPr>
      <w:r>
        <w:t xml:space="preserve">                                                                                                                                                                                            </w:t>
      </w:r>
    </w:p>
    <w:p w:rsidR="00024557" w:rsidRDefault="00024557" w:rsidP="004F13A4">
      <w:pPr>
        <w:pStyle w:val="Default"/>
      </w:pPr>
      <w:r>
        <w:t xml:space="preserve"> </w:t>
      </w:r>
    </w:p>
    <w:p w:rsidR="00024557" w:rsidRDefault="00024557" w:rsidP="004F13A4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Модельный план мероприятий по организации работы с обучающимися и родителями по формированию навыков безопасного пользования сетью Интернет и иными информационно телекоммуникационными сетями, профилактику негативного влияния современных информационных технологий на психику несовершеннолетних в образовательной организации МБОУ ООШ с.Ишля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4388"/>
        <w:gridCol w:w="2558"/>
        <w:gridCol w:w="141"/>
        <w:gridCol w:w="2835"/>
        <w:gridCol w:w="142"/>
        <w:gridCol w:w="3196"/>
      </w:tblGrid>
      <w:tr w:rsidR="00024557" w:rsidRPr="00FA656A" w:rsidTr="00FA656A">
        <w:tc>
          <w:tcPr>
            <w:tcW w:w="1526" w:type="dxa"/>
          </w:tcPr>
          <w:p w:rsidR="00024557" w:rsidRPr="00FA656A" w:rsidRDefault="00024557" w:rsidP="000340DA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864"/>
            </w:tblGrid>
            <w:tr w:rsidR="00024557" w:rsidRPr="00FA656A">
              <w:trPr>
                <w:trHeight w:val="161"/>
              </w:trPr>
              <w:tc>
                <w:tcPr>
                  <w:tcW w:w="0" w:type="auto"/>
                </w:tcPr>
                <w:p w:rsidR="00024557" w:rsidRPr="00FA656A" w:rsidRDefault="0002455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56A">
                    <w:t xml:space="preserve"> </w:t>
                  </w:r>
                  <w:r w:rsidRPr="00FA656A">
                    <w:rPr>
                      <w:sz w:val="23"/>
                      <w:szCs w:val="23"/>
                    </w:rPr>
                    <w:t>№ п/п</w:t>
                  </w:r>
                </w:p>
              </w:tc>
            </w:tr>
          </w:tbl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  <w:tc>
          <w:tcPr>
            <w:tcW w:w="4388" w:type="dxa"/>
          </w:tcPr>
          <w:p w:rsidR="00024557" w:rsidRPr="00FA656A" w:rsidRDefault="00024557" w:rsidP="000340DA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3044"/>
            </w:tblGrid>
            <w:tr w:rsidR="00024557" w:rsidRPr="00FA656A">
              <w:trPr>
                <w:trHeight w:val="161"/>
              </w:trPr>
              <w:tc>
                <w:tcPr>
                  <w:tcW w:w="0" w:type="auto"/>
                </w:tcPr>
                <w:p w:rsidR="00024557" w:rsidRPr="00FA656A" w:rsidRDefault="0002455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56A">
                    <w:t xml:space="preserve"> </w:t>
                  </w:r>
                  <w:r w:rsidRPr="00FA656A">
                    <w:rPr>
                      <w:sz w:val="23"/>
                      <w:szCs w:val="23"/>
                    </w:rPr>
                    <w:t>Наименование мероприятия</w:t>
                  </w:r>
                </w:p>
              </w:tc>
            </w:tr>
          </w:tbl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  <w:tc>
          <w:tcPr>
            <w:tcW w:w="2558" w:type="dxa"/>
          </w:tcPr>
          <w:p w:rsidR="00024557" w:rsidRPr="00FA656A" w:rsidRDefault="00024557" w:rsidP="000340DA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1984"/>
            </w:tblGrid>
            <w:tr w:rsidR="00024557" w:rsidRPr="00FA656A">
              <w:trPr>
                <w:trHeight w:val="161"/>
              </w:trPr>
              <w:tc>
                <w:tcPr>
                  <w:tcW w:w="0" w:type="auto"/>
                </w:tcPr>
                <w:p w:rsidR="00024557" w:rsidRPr="00FA656A" w:rsidRDefault="0002455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56A">
                    <w:t xml:space="preserve"> </w:t>
                  </w:r>
                  <w:r w:rsidRPr="00FA656A">
                    <w:rPr>
                      <w:sz w:val="23"/>
                      <w:szCs w:val="23"/>
                    </w:rPr>
                    <w:t>Срок исполнения</w:t>
                  </w:r>
                </w:p>
              </w:tc>
            </w:tr>
          </w:tbl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  <w:tc>
          <w:tcPr>
            <w:tcW w:w="2976" w:type="dxa"/>
            <w:gridSpan w:val="2"/>
          </w:tcPr>
          <w:p w:rsidR="00024557" w:rsidRPr="00FA656A" w:rsidRDefault="00024557" w:rsidP="000340DA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760"/>
            </w:tblGrid>
            <w:tr w:rsidR="00024557" w:rsidRPr="00FA656A">
              <w:trPr>
                <w:trHeight w:val="717"/>
              </w:trPr>
              <w:tc>
                <w:tcPr>
                  <w:tcW w:w="0" w:type="auto"/>
                </w:tcPr>
                <w:p w:rsidR="00024557" w:rsidRPr="00FA656A" w:rsidRDefault="0002455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56A">
                    <w:t xml:space="preserve"> </w:t>
                  </w:r>
                  <w:r w:rsidRPr="00FA656A">
                    <w:rPr>
                      <w:sz w:val="23"/>
                      <w:szCs w:val="23"/>
                    </w:rPr>
                    <w:t>Исполнители, ответственные за реализацию мероприятия</w:t>
                  </w:r>
                </w:p>
              </w:tc>
            </w:tr>
          </w:tbl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  <w:tc>
          <w:tcPr>
            <w:tcW w:w="3338" w:type="dxa"/>
            <w:gridSpan w:val="2"/>
          </w:tcPr>
          <w:p w:rsidR="00024557" w:rsidRPr="00FA656A" w:rsidRDefault="00024557" w:rsidP="000340DA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606"/>
            </w:tblGrid>
            <w:tr w:rsidR="00024557" w:rsidRPr="00FA656A">
              <w:trPr>
                <w:trHeight w:val="309"/>
              </w:trPr>
              <w:tc>
                <w:tcPr>
                  <w:tcW w:w="0" w:type="auto"/>
                </w:tcPr>
                <w:p w:rsidR="00024557" w:rsidRPr="00FA656A" w:rsidRDefault="0002455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56A">
                    <w:t xml:space="preserve"> </w:t>
                  </w:r>
                  <w:r w:rsidRPr="00FA656A">
                    <w:rPr>
                      <w:sz w:val="23"/>
                      <w:szCs w:val="23"/>
                    </w:rPr>
                    <w:t>Ожидаемые результаты</w:t>
                  </w:r>
                </w:p>
              </w:tc>
            </w:tr>
          </w:tbl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</w:tr>
      <w:tr w:rsidR="00024557" w:rsidRPr="00FA656A" w:rsidTr="00FA656A">
        <w:tc>
          <w:tcPr>
            <w:tcW w:w="14786" w:type="dxa"/>
            <w:gridSpan w:val="7"/>
          </w:tcPr>
          <w:p w:rsidR="00024557" w:rsidRPr="00FA656A" w:rsidRDefault="00024557" w:rsidP="000340DA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14570"/>
            </w:tblGrid>
            <w:tr w:rsidR="00024557" w:rsidRPr="00FA656A">
              <w:trPr>
                <w:trHeight w:val="303"/>
              </w:trPr>
              <w:tc>
                <w:tcPr>
                  <w:tcW w:w="0" w:type="auto"/>
                </w:tcPr>
                <w:p w:rsidR="00024557" w:rsidRPr="00FA656A" w:rsidRDefault="0002455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56A">
                    <w:rPr>
                      <w:b/>
                      <w:bCs/>
                      <w:sz w:val="23"/>
                      <w:szCs w:val="23"/>
                    </w:rPr>
                    <w:t>1. Создание организационно-правовых механизмов защиты детей от распространения информации, причиняющей вред их здоровью и (или) развитию</w:t>
                  </w:r>
                </w:p>
              </w:tc>
            </w:tr>
          </w:tbl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</w:tr>
      <w:tr w:rsidR="00024557" w:rsidRPr="00FA656A" w:rsidTr="00FA656A">
        <w:tc>
          <w:tcPr>
            <w:tcW w:w="1526" w:type="dxa"/>
          </w:tcPr>
          <w:p w:rsidR="00024557" w:rsidRPr="00FA656A" w:rsidRDefault="00024557" w:rsidP="000340DA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564"/>
            </w:tblGrid>
            <w:tr w:rsidR="00024557" w:rsidRPr="00FA656A">
              <w:trPr>
                <w:trHeight w:val="160"/>
              </w:trPr>
              <w:tc>
                <w:tcPr>
                  <w:tcW w:w="0" w:type="auto"/>
                </w:tcPr>
                <w:p w:rsidR="00024557" w:rsidRPr="00FA656A" w:rsidRDefault="0002455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56A">
                    <w:t xml:space="preserve"> </w:t>
                  </w:r>
                  <w:r w:rsidRPr="00FA656A">
                    <w:rPr>
                      <w:sz w:val="23"/>
                      <w:szCs w:val="23"/>
                    </w:rPr>
                    <w:t>1.1</w:t>
                  </w:r>
                </w:p>
              </w:tc>
            </w:tr>
          </w:tbl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  <w:tc>
          <w:tcPr>
            <w:tcW w:w="4388" w:type="dxa"/>
          </w:tcPr>
          <w:p w:rsidR="00024557" w:rsidRPr="00FA656A" w:rsidRDefault="00024557" w:rsidP="000340DA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4172"/>
            </w:tblGrid>
            <w:tr w:rsidR="00024557" w:rsidRPr="00FA656A">
              <w:trPr>
                <w:trHeight w:val="711"/>
              </w:trPr>
              <w:tc>
                <w:tcPr>
                  <w:tcW w:w="0" w:type="auto"/>
                </w:tcPr>
                <w:p w:rsidR="00024557" w:rsidRPr="00FA656A" w:rsidRDefault="0002455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56A">
                    <w:rPr>
                      <w:sz w:val="23"/>
                      <w:szCs w:val="23"/>
                    </w:rPr>
                    <w:t>Приведение локальных актов МБОУ ООШ с.Ишля, регламентирующих работу в сети Интернет, в соответствие с действующим законодательством</w:t>
                  </w:r>
                </w:p>
              </w:tc>
            </w:tr>
          </w:tbl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  <w:tc>
          <w:tcPr>
            <w:tcW w:w="2699" w:type="dxa"/>
            <w:gridSpan w:val="2"/>
          </w:tcPr>
          <w:p w:rsidR="00024557" w:rsidRPr="00FA656A" w:rsidRDefault="00024557" w:rsidP="000340DA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483"/>
            </w:tblGrid>
            <w:tr w:rsidR="00024557" w:rsidRPr="00FA656A">
              <w:trPr>
                <w:trHeight w:val="297"/>
              </w:trPr>
              <w:tc>
                <w:tcPr>
                  <w:tcW w:w="0" w:type="auto"/>
                </w:tcPr>
                <w:p w:rsidR="00024557" w:rsidRPr="00FA656A" w:rsidRDefault="0002455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56A">
                    <w:t xml:space="preserve"> </w:t>
                  </w:r>
                  <w:r w:rsidRPr="00FA656A">
                    <w:rPr>
                      <w:sz w:val="23"/>
                      <w:szCs w:val="23"/>
                    </w:rPr>
                    <w:t>По мере необходимости</w:t>
                  </w:r>
                </w:p>
              </w:tc>
            </w:tr>
          </w:tbl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  <w:tc>
          <w:tcPr>
            <w:tcW w:w="2977" w:type="dxa"/>
            <w:gridSpan w:val="2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Администрация школы</w:t>
            </w:r>
          </w:p>
        </w:tc>
        <w:tc>
          <w:tcPr>
            <w:tcW w:w="3196" w:type="dxa"/>
          </w:tcPr>
          <w:p w:rsidR="00024557" w:rsidRPr="00FA656A" w:rsidRDefault="00024557" w:rsidP="000340DA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980"/>
            </w:tblGrid>
            <w:tr w:rsidR="00024557" w:rsidRPr="00FA656A">
              <w:trPr>
                <w:trHeight w:val="435"/>
              </w:trPr>
              <w:tc>
                <w:tcPr>
                  <w:tcW w:w="0" w:type="auto"/>
                </w:tcPr>
                <w:p w:rsidR="00024557" w:rsidRPr="00FA656A" w:rsidRDefault="0002455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56A">
                    <w:t xml:space="preserve"> </w:t>
                  </w:r>
                  <w:r w:rsidRPr="00FA656A">
                    <w:rPr>
                      <w:sz w:val="23"/>
                      <w:szCs w:val="23"/>
                    </w:rPr>
                    <w:t>Создание нормативной базы информационной безопасности в школе</w:t>
                  </w:r>
                </w:p>
              </w:tc>
            </w:tr>
          </w:tbl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</w:tr>
      <w:tr w:rsidR="00024557" w:rsidRPr="00FA656A" w:rsidTr="00FA656A">
        <w:trPr>
          <w:trHeight w:val="70"/>
        </w:trPr>
        <w:tc>
          <w:tcPr>
            <w:tcW w:w="1526" w:type="dxa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1.2</w:t>
            </w:r>
          </w:p>
        </w:tc>
        <w:tc>
          <w:tcPr>
            <w:tcW w:w="4388" w:type="dxa"/>
          </w:tcPr>
          <w:p w:rsidR="00024557" w:rsidRPr="00FA656A" w:rsidRDefault="00024557" w:rsidP="0035690E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4172"/>
            </w:tblGrid>
            <w:tr w:rsidR="00024557" w:rsidRPr="00FA656A">
              <w:trPr>
                <w:trHeight w:val="987"/>
              </w:trPr>
              <w:tc>
                <w:tcPr>
                  <w:tcW w:w="0" w:type="auto"/>
                </w:tcPr>
                <w:p w:rsidR="00024557" w:rsidRPr="00FA656A" w:rsidRDefault="0002455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56A">
                    <w:t xml:space="preserve"> </w:t>
                  </w:r>
                  <w:r w:rsidRPr="00FA656A">
                    <w:rPr>
                      <w:sz w:val="23"/>
                      <w:szCs w:val="23"/>
                    </w:rPr>
                    <w:t>Использование в работе методических рекомендаций по ограничению в школе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</w:t>
                  </w:r>
                </w:p>
              </w:tc>
            </w:tr>
          </w:tbl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  <w:tc>
          <w:tcPr>
            <w:tcW w:w="2699" w:type="dxa"/>
            <w:gridSpan w:val="2"/>
          </w:tcPr>
          <w:p w:rsidR="00024557" w:rsidRPr="00FA656A" w:rsidRDefault="00024557" w:rsidP="0035690E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483"/>
            </w:tblGrid>
            <w:tr w:rsidR="00024557" w:rsidRPr="00FA656A">
              <w:trPr>
                <w:trHeight w:val="987"/>
              </w:trPr>
              <w:tc>
                <w:tcPr>
                  <w:tcW w:w="0" w:type="auto"/>
                </w:tcPr>
                <w:p w:rsidR="00024557" w:rsidRPr="00FA656A" w:rsidRDefault="0002455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56A">
                    <w:t xml:space="preserve"> </w:t>
                  </w:r>
                  <w:r w:rsidRPr="00FA656A">
                    <w:rPr>
                      <w:sz w:val="23"/>
                      <w:szCs w:val="23"/>
                    </w:rPr>
                    <w:t>Постоянно, после направления Временной комиссией Совета Федерации по развитию информационного общества</w:t>
                  </w:r>
                </w:p>
              </w:tc>
            </w:tr>
          </w:tbl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  <w:tc>
          <w:tcPr>
            <w:tcW w:w="2977" w:type="dxa"/>
            <w:gridSpan w:val="2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Администрация школы</w:t>
            </w:r>
          </w:p>
        </w:tc>
        <w:tc>
          <w:tcPr>
            <w:tcW w:w="3196" w:type="dxa"/>
          </w:tcPr>
          <w:p w:rsidR="00024557" w:rsidRPr="00FA656A" w:rsidRDefault="00024557" w:rsidP="0035690E">
            <w:pPr>
              <w:pStyle w:val="Default"/>
            </w:pPr>
          </w:p>
          <w:tbl>
            <w:tblPr>
              <w:tblW w:w="0" w:type="auto"/>
              <w:tblLook w:val="0000"/>
            </w:tblPr>
            <w:tblGrid>
              <w:gridCol w:w="2980"/>
            </w:tblGrid>
            <w:tr w:rsidR="00024557" w:rsidRPr="00FA656A">
              <w:trPr>
                <w:trHeight w:val="1126"/>
              </w:trPr>
              <w:tc>
                <w:tcPr>
                  <w:tcW w:w="0" w:type="auto"/>
                </w:tcPr>
                <w:p w:rsidR="00024557" w:rsidRPr="00FA656A" w:rsidRDefault="0002455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56A">
                    <w:rPr>
                      <w:sz w:val="23"/>
                      <w:szCs w:val="23"/>
                    </w:rPr>
                    <w:t>Организация и проведение работ по ограничению в школе доступа обучающихся к видам информации, распространяемой посредством сети Интернет,причиняющей    вред здоровью и (или) развитию детей</w:t>
                  </w:r>
                </w:p>
              </w:tc>
            </w:tr>
          </w:tbl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</w:tr>
      <w:tr w:rsidR="00024557" w:rsidRPr="00FA656A" w:rsidTr="00FA656A">
        <w:tc>
          <w:tcPr>
            <w:tcW w:w="1526" w:type="dxa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1.3</w:t>
            </w:r>
          </w:p>
        </w:tc>
        <w:tc>
          <w:tcPr>
            <w:tcW w:w="4388" w:type="dxa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Использование в работе разработанных рекомендаций ИРО РБ</w:t>
            </w: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  <w:tc>
          <w:tcPr>
            <w:tcW w:w="2699" w:type="dxa"/>
            <w:gridSpan w:val="2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Постоянно</w:t>
            </w:r>
          </w:p>
        </w:tc>
        <w:tc>
          <w:tcPr>
            <w:tcW w:w="2977" w:type="dxa"/>
            <w:gridSpan w:val="2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Администрация школы</w:t>
            </w:r>
          </w:p>
        </w:tc>
        <w:tc>
          <w:tcPr>
            <w:tcW w:w="3196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Повышение грамотности участников образовательного процесса по вопросам информационной безопасности несовершеннолетних</w:t>
            </w:r>
          </w:p>
        </w:tc>
      </w:tr>
      <w:tr w:rsidR="00024557" w:rsidRPr="00FA656A" w:rsidTr="00FA656A">
        <w:tc>
          <w:tcPr>
            <w:tcW w:w="14786" w:type="dxa"/>
            <w:gridSpan w:val="7"/>
          </w:tcPr>
          <w:p w:rsidR="00024557" w:rsidRPr="00FA656A" w:rsidRDefault="00024557" w:rsidP="00FA656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FA656A">
              <w:rPr>
                <w:b/>
                <w:bCs/>
                <w:sz w:val="23"/>
                <w:szCs w:val="23"/>
              </w:rPr>
              <w:t>2. Внедрение систем исключения доступа детей к информации, причиняющей вред их здоровью и (или) развитию, В том числе средств фильтрации и иных аппаратно-программных и технико-технологических устройств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</w:tr>
      <w:tr w:rsidR="00024557" w:rsidRPr="00FA656A" w:rsidTr="00FA656A">
        <w:tc>
          <w:tcPr>
            <w:tcW w:w="1526" w:type="dxa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2.1</w:t>
            </w:r>
          </w:p>
        </w:tc>
        <w:tc>
          <w:tcPr>
            <w:tcW w:w="4388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Установка, настройка, проверка работоспособности и обеспечение бесперебойного функционирования программных средств контентной фильтрации в МБОУ ООШ с.Ишля, обеспечивающих исключение доступа обучающихся к ресурсам сети Интернет, содержащим информацию, причиняющей вред их здоровью и (или) развитию. Развитие практики фильтрации по «белому списку» сайтов</w:t>
            </w: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  <w:tc>
          <w:tcPr>
            <w:tcW w:w="2699" w:type="dxa"/>
            <w:gridSpan w:val="2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Постоянно</w:t>
            </w:r>
          </w:p>
        </w:tc>
        <w:tc>
          <w:tcPr>
            <w:tcW w:w="2977" w:type="dxa"/>
            <w:gridSpan w:val="2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Администрация школы</w:t>
            </w:r>
          </w:p>
        </w:tc>
        <w:tc>
          <w:tcPr>
            <w:tcW w:w="3196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Ограничение доступа детей к ресурсам сети Интернет, содержащим информацию, причиняющей вред их здоровью и (или) развитию</w:t>
            </w: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</w:tr>
      <w:tr w:rsidR="00024557" w:rsidRPr="00FA656A" w:rsidTr="00FA656A">
        <w:tc>
          <w:tcPr>
            <w:tcW w:w="1526" w:type="dxa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2.2</w:t>
            </w:r>
          </w:p>
        </w:tc>
        <w:tc>
          <w:tcPr>
            <w:tcW w:w="4388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Организация и проведение мониторинга реализации  мероприятий по ограничению доступа обучающихся школы к сайтам сети Интернет, содержащим информацию, причиняющую вред их здоровью и (или) развитию</w:t>
            </w: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  <w:tc>
          <w:tcPr>
            <w:tcW w:w="2699" w:type="dxa"/>
            <w:gridSpan w:val="2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Ежеквартально</w:t>
            </w: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  <w:tc>
          <w:tcPr>
            <w:tcW w:w="2977" w:type="dxa"/>
            <w:gridSpan w:val="2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Администрация школы</w:t>
            </w:r>
          </w:p>
        </w:tc>
        <w:tc>
          <w:tcPr>
            <w:tcW w:w="3196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Получение актуальной информации о состоянии информационной безопасности и мерах по её обеспечению</w:t>
            </w: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</w:tr>
      <w:tr w:rsidR="00024557" w:rsidRPr="00FA656A" w:rsidTr="00FA656A">
        <w:tc>
          <w:tcPr>
            <w:tcW w:w="14786" w:type="dxa"/>
            <w:gridSpan w:val="7"/>
          </w:tcPr>
          <w:p w:rsidR="00024557" w:rsidRPr="00FA656A" w:rsidRDefault="00024557" w:rsidP="00FA656A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b/>
                <w:bCs/>
                <w:sz w:val="23"/>
                <w:szCs w:val="23"/>
              </w:rPr>
              <w:t>3. Профилактика у детей и подростков интернет-зависимости и правонарушений с использованием информационно-телекоммуникационных технологий, формирование у несовершеннолетних навыков ответственного и безопасного поведения в современной информационно-телекоммуникационной среде</w:t>
            </w: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</w:tr>
      <w:tr w:rsidR="00024557" w:rsidRPr="00FA656A" w:rsidTr="00FA656A">
        <w:tc>
          <w:tcPr>
            <w:tcW w:w="1526" w:type="dxa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3.1</w:t>
            </w:r>
          </w:p>
        </w:tc>
        <w:tc>
          <w:tcPr>
            <w:tcW w:w="4388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Проведение Единого урока безопасности в сети Интернет и его мероприятии</w:t>
            </w: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  <w:tc>
          <w:tcPr>
            <w:tcW w:w="2699" w:type="dxa"/>
            <w:gridSpan w:val="2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В сроки, устанавливаемые Министерством просвещения Российской Федераций</w:t>
            </w: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  <w:tc>
          <w:tcPr>
            <w:tcW w:w="2977" w:type="dxa"/>
            <w:gridSpan w:val="2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Администрация школы</w:t>
            </w:r>
          </w:p>
        </w:tc>
        <w:tc>
          <w:tcPr>
            <w:tcW w:w="3196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Повышение уровня безопасности детей в информационной среде</w:t>
            </w: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</w:tr>
      <w:tr w:rsidR="00024557" w:rsidRPr="00FA656A" w:rsidTr="00FA656A">
        <w:tc>
          <w:tcPr>
            <w:tcW w:w="1526" w:type="dxa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3.2</w:t>
            </w:r>
          </w:p>
        </w:tc>
        <w:tc>
          <w:tcPr>
            <w:tcW w:w="4388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Участие во Всероссийской акции по безопасному поведению детей в сети Интернет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9" w:type="dxa"/>
            <w:gridSpan w:val="2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В сроки, устанавливаемые Министерством просвещения Российской Федераций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2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Администрация школы</w:t>
            </w:r>
          </w:p>
        </w:tc>
        <w:tc>
          <w:tcPr>
            <w:tcW w:w="3196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Повышение уровня безопасности детей в информационной среде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024557" w:rsidRPr="00FA656A" w:rsidTr="00FA656A">
        <w:tc>
          <w:tcPr>
            <w:tcW w:w="1526" w:type="dxa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3.3</w:t>
            </w:r>
          </w:p>
        </w:tc>
        <w:tc>
          <w:tcPr>
            <w:tcW w:w="4388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Участие в мероприятиях международного проекта «Сетевичок»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9" w:type="dxa"/>
            <w:gridSpan w:val="2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В течение учебного года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2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Администрация школы</w:t>
            </w:r>
          </w:p>
        </w:tc>
        <w:tc>
          <w:tcPr>
            <w:tcW w:w="3196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Повышение уровня безопасности детей в информационной среде</w:t>
            </w:r>
          </w:p>
        </w:tc>
      </w:tr>
      <w:tr w:rsidR="00024557" w:rsidRPr="00FA656A" w:rsidTr="00FA656A">
        <w:tc>
          <w:tcPr>
            <w:tcW w:w="1526" w:type="dxa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3.4</w:t>
            </w:r>
          </w:p>
        </w:tc>
        <w:tc>
          <w:tcPr>
            <w:tcW w:w="4388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Организация участия детей и подростков в мероприятиях Национального рейтинга детей и молодёжи «Страна молодых»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9" w:type="dxa"/>
            <w:gridSpan w:val="2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В течение учебного года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2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Администрация школы</w:t>
            </w:r>
          </w:p>
        </w:tc>
        <w:tc>
          <w:tcPr>
            <w:tcW w:w="3196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Повышение уровня безопасности детей в информационной среде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024557" w:rsidRPr="00FA656A" w:rsidTr="00FA656A">
        <w:tc>
          <w:tcPr>
            <w:tcW w:w="1526" w:type="dxa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3.5</w:t>
            </w:r>
          </w:p>
        </w:tc>
        <w:tc>
          <w:tcPr>
            <w:tcW w:w="4388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Реализация дополнительной общеобразовательной программы «Безопасность в сети Интернет» для обучающихся 2-9 классов с учётом уровней образования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9" w:type="dxa"/>
            <w:gridSpan w:val="2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В течение учебного года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2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Администрация школы</w:t>
            </w:r>
          </w:p>
        </w:tc>
        <w:tc>
          <w:tcPr>
            <w:tcW w:w="3196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Повышение уровня безопасности детей в информационной среде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024557" w:rsidRPr="00FA656A" w:rsidTr="00FA656A">
        <w:tc>
          <w:tcPr>
            <w:tcW w:w="1526" w:type="dxa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3.6</w:t>
            </w:r>
          </w:p>
        </w:tc>
        <w:tc>
          <w:tcPr>
            <w:tcW w:w="4388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Обеспечение прохождения педагогами школы курсов повышения квалификации по программам безопасности детей в сети Интернет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9" w:type="dxa"/>
            <w:gridSpan w:val="2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до 2020 года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2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Администрация школы</w:t>
            </w:r>
          </w:p>
        </w:tc>
        <w:tc>
          <w:tcPr>
            <w:tcW w:w="3196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Увеличение количества педагогических работников занятиями по медиабезопасности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024557" w:rsidRPr="00FA656A" w:rsidTr="00FA656A">
        <w:tc>
          <w:tcPr>
            <w:tcW w:w="1526" w:type="dxa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3.7</w:t>
            </w:r>
          </w:p>
        </w:tc>
        <w:tc>
          <w:tcPr>
            <w:tcW w:w="4388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Внесение в договор об образовании между МБОУ ООШ с.Ишля и родителями (законными представителями)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отдельного положения, предусматривающего запрет использования личных средств связи с выходом в сеть Интернет, или получение согласия родителей (законных представителей) на снятие ответственности с руководителя школы в случае предоставления своему ребёнку данного устройства при посещении МБОУ ООШ с.Ишля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9" w:type="dxa"/>
            <w:gridSpan w:val="2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до 2020 года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2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Администрация школы</w:t>
            </w:r>
          </w:p>
        </w:tc>
        <w:tc>
          <w:tcPr>
            <w:tcW w:w="3196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Изменение договоров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024557" w:rsidRPr="00FA656A" w:rsidTr="00FA656A">
        <w:tc>
          <w:tcPr>
            <w:tcW w:w="14786" w:type="dxa"/>
            <w:gridSpan w:val="7"/>
          </w:tcPr>
          <w:tbl>
            <w:tblPr>
              <w:tblW w:w="0" w:type="auto"/>
              <w:tblLook w:val="0000"/>
            </w:tblPr>
            <w:tblGrid>
              <w:gridCol w:w="11901"/>
            </w:tblGrid>
            <w:tr w:rsidR="00024557" w:rsidRPr="00FA656A">
              <w:trPr>
                <w:trHeight w:val="166"/>
              </w:trPr>
              <w:tc>
                <w:tcPr>
                  <w:tcW w:w="0" w:type="auto"/>
                </w:tcPr>
                <w:p w:rsidR="00024557" w:rsidRPr="00FA656A" w:rsidRDefault="0002455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56A">
                    <w:rPr>
                      <w:b/>
                      <w:bCs/>
                      <w:sz w:val="23"/>
                      <w:szCs w:val="23"/>
                    </w:rPr>
                    <w:t>4. Информационное просвещение граждан о возможности защиты детей от информации, причиняющей вред их</w:t>
                  </w:r>
                </w:p>
              </w:tc>
            </w:tr>
            <w:tr w:rsidR="00024557" w:rsidRPr="00FA656A">
              <w:trPr>
                <w:trHeight w:val="166"/>
              </w:trPr>
              <w:tc>
                <w:tcPr>
                  <w:tcW w:w="0" w:type="auto"/>
                </w:tcPr>
                <w:p w:rsidR="00024557" w:rsidRPr="00FA656A" w:rsidRDefault="00024557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FA656A">
                    <w:rPr>
                      <w:b/>
                      <w:bCs/>
                      <w:sz w:val="23"/>
                      <w:szCs w:val="23"/>
                    </w:rPr>
                    <w:t>здоровью и (или) развитию</w:t>
                  </w:r>
                </w:p>
              </w:tc>
            </w:tr>
          </w:tbl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024557" w:rsidRPr="00FA656A" w:rsidTr="00FA656A">
        <w:tc>
          <w:tcPr>
            <w:tcW w:w="1526" w:type="dxa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4.1</w:t>
            </w:r>
          </w:p>
        </w:tc>
        <w:tc>
          <w:tcPr>
            <w:tcW w:w="4388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Наполнение сайта МБОУ ООШ с.Ишля в сети Интернет информационными и рекомендательными материалами о защите детей в сети Интернет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9" w:type="dxa"/>
            <w:gridSpan w:val="2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Постоянно</w:t>
            </w:r>
          </w:p>
        </w:tc>
        <w:tc>
          <w:tcPr>
            <w:tcW w:w="2977" w:type="dxa"/>
            <w:gridSpan w:val="2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Администрация школы</w:t>
            </w:r>
          </w:p>
        </w:tc>
        <w:tc>
          <w:tcPr>
            <w:tcW w:w="3196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Информирование населения о механизмах предупреждения доступа несовершеннолетних к информации, причиняющей вред их здоровью и (или) развитию</w:t>
            </w:r>
          </w:p>
        </w:tc>
      </w:tr>
      <w:tr w:rsidR="00024557" w:rsidRPr="00FA656A" w:rsidTr="00FA656A">
        <w:tc>
          <w:tcPr>
            <w:tcW w:w="1526" w:type="dxa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4.2</w:t>
            </w:r>
          </w:p>
        </w:tc>
        <w:tc>
          <w:tcPr>
            <w:tcW w:w="4388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Проведение родительских собраний и других просветительских мероприятий для родителей (законных представителей) обучающихся по вопросу обеспечения информационной безопасности в МБОУ ООШ с.Ишля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9" w:type="dxa"/>
            <w:gridSpan w:val="2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до 2020 года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2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  <w:p w:rsidR="00024557" w:rsidRPr="00FA656A" w:rsidRDefault="00024557" w:rsidP="00FA656A">
            <w:pPr>
              <w:spacing w:after="0" w:line="240" w:lineRule="auto"/>
              <w:jc w:val="center"/>
            </w:pPr>
            <w:r w:rsidRPr="00FA656A">
              <w:t>Администрация школы</w:t>
            </w:r>
          </w:p>
        </w:tc>
        <w:tc>
          <w:tcPr>
            <w:tcW w:w="3196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  <w:r w:rsidRPr="00FA656A">
              <w:rPr>
                <w:sz w:val="23"/>
                <w:szCs w:val="23"/>
              </w:rPr>
              <w:t>Увеличение количества родителей (законных представителей) мероприятиями ПО вопросу обеспечения информационной безопасности в школе</w:t>
            </w:r>
          </w:p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024557" w:rsidRPr="00FA656A" w:rsidTr="00FA656A">
        <w:tc>
          <w:tcPr>
            <w:tcW w:w="1526" w:type="dxa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  <w:tc>
          <w:tcPr>
            <w:tcW w:w="4388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699" w:type="dxa"/>
            <w:gridSpan w:val="2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977" w:type="dxa"/>
            <w:gridSpan w:val="2"/>
          </w:tcPr>
          <w:p w:rsidR="00024557" w:rsidRPr="00FA656A" w:rsidRDefault="00024557" w:rsidP="00FA656A">
            <w:pPr>
              <w:spacing w:after="0" w:line="240" w:lineRule="auto"/>
              <w:jc w:val="center"/>
            </w:pPr>
          </w:p>
        </w:tc>
        <w:tc>
          <w:tcPr>
            <w:tcW w:w="3196" w:type="dxa"/>
          </w:tcPr>
          <w:p w:rsidR="00024557" w:rsidRPr="00FA656A" w:rsidRDefault="00024557" w:rsidP="00FA656A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:rsidR="00024557" w:rsidRDefault="00024557" w:rsidP="004F13A4">
      <w:pPr>
        <w:jc w:val="center"/>
      </w:pPr>
    </w:p>
    <w:sectPr w:rsidR="00024557" w:rsidSect="004F13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13A4"/>
    <w:rsid w:val="00000562"/>
    <w:rsid w:val="00000590"/>
    <w:rsid w:val="00003007"/>
    <w:rsid w:val="000032DD"/>
    <w:rsid w:val="00004144"/>
    <w:rsid w:val="0000455F"/>
    <w:rsid w:val="00004E84"/>
    <w:rsid w:val="000050E3"/>
    <w:rsid w:val="0000518A"/>
    <w:rsid w:val="00005E7F"/>
    <w:rsid w:val="00006037"/>
    <w:rsid w:val="0000723F"/>
    <w:rsid w:val="000127DC"/>
    <w:rsid w:val="000145FD"/>
    <w:rsid w:val="00015D64"/>
    <w:rsid w:val="0001605F"/>
    <w:rsid w:val="0001630E"/>
    <w:rsid w:val="000164EA"/>
    <w:rsid w:val="00016FFD"/>
    <w:rsid w:val="00017275"/>
    <w:rsid w:val="00021114"/>
    <w:rsid w:val="00022231"/>
    <w:rsid w:val="00023A53"/>
    <w:rsid w:val="00024414"/>
    <w:rsid w:val="00024557"/>
    <w:rsid w:val="00024845"/>
    <w:rsid w:val="00024D40"/>
    <w:rsid w:val="0002585D"/>
    <w:rsid w:val="00025AFE"/>
    <w:rsid w:val="00025FFB"/>
    <w:rsid w:val="0002647C"/>
    <w:rsid w:val="000267BD"/>
    <w:rsid w:val="00026AFF"/>
    <w:rsid w:val="000276DC"/>
    <w:rsid w:val="00030EDC"/>
    <w:rsid w:val="000314B6"/>
    <w:rsid w:val="0003187B"/>
    <w:rsid w:val="00031DC9"/>
    <w:rsid w:val="00032882"/>
    <w:rsid w:val="00033094"/>
    <w:rsid w:val="000336DE"/>
    <w:rsid w:val="000340DA"/>
    <w:rsid w:val="0003554C"/>
    <w:rsid w:val="00035D5C"/>
    <w:rsid w:val="00036106"/>
    <w:rsid w:val="00036E57"/>
    <w:rsid w:val="000372B6"/>
    <w:rsid w:val="00037324"/>
    <w:rsid w:val="00037A18"/>
    <w:rsid w:val="00037E44"/>
    <w:rsid w:val="00040678"/>
    <w:rsid w:val="000423F2"/>
    <w:rsid w:val="00042D39"/>
    <w:rsid w:val="000431E5"/>
    <w:rsid w:val="00043232"/>
    <w:rsid w:val="00043923"/>
    <w:rsid w:val="00043A9B"/>
    <w:rsid w:val="00043EEF"/>
    <w:rsid w:val="0004412F"/>
    <w:rsid w:val="0004419B"/>
    <w:rsid w:val="0004428B"/>
    <w:rsid w:val="00046019"/>
    <w:rsid w:val="00046B7B"/>
    <w:rsid w:val="00046FA9"/>
    <w:rsid w:val="000470A9"/>
    <w:rsid w:val="00047804"/>
    <w:rsid w:val="0005073C"/>
    <w:rsid w:val="00050843"/>
    <w:rsid w:val="0005091A"/>
    <w:rsid w:val="000518EA"/>
    <w:rsid w:val="00051AEA"/>
    <w:rsid w:val="00053CAC"/>
    <w:rsid w:val="00054323"/>
    <w:rsid w:val="0005532F"/>
    <w:rsid w:val="00055526"/>
    <w:rsid w:val="000560A3"/>
    <w:rsid w:val="00056693"/>
    <w:rsid w:val="000567AF"/>
    <w:rsid w:val="00056AF4"/>
    <w:rsid w:val="000577FC"/>
    <w:rsid w:val="000605C8"/>
    <w:rsid w:val="00060784"/>
    <w:rsid w:val="000613CE"/>
    <w:rsid w:val="00061643"/>
    <w:rsid w:val="0006178E"/>
    <w:rsid w:val="00062BC7"/>
    <w:rsid w:val="00063553"/>
    <w:rsid w:val="000647EB"/>
    <w:rsid w:val="00064AAA"/>
    <w:rsid w:val="000652F4"/>
    <w:rsid w:val="00065833"/>
    <w:rsid w:val="00065839"/>
    <w:rsid w:val="00065DF1"/>
    <w:rsid w:val="00066646"/>
    <w:rsid w:val="000670DA"/>
    <w:rsid w:val="000700BE"/>
    <w:rsid w:val="0007065F"/>
    <w:rsid w:val="00071992"/>
    <w:rsid w:val="00071D83"/>
    <w:rsid w:val="000720D1"/>
    <w:rsid w:val="0007213E"/>
    <w:rsid w:val="00072E48"/>
    <w:rsid w:val="000743E5"/>
    <w:rsid w:val="000748E2"/>
    <w:rsid w:val="00074D6C"/>
    <w:rsid w:val="000756CA"/>
    <w:rsid w:val="000758E5"/>
    <w:rsid w:val="00075E06"/>
    <w:rsid w:val="00076222"/>
    <w:rsid w:val="00076C1F"/>
    <w:rsid w:val="00076EC4"/>
    <w:rsid w:val="000804AA"/>
    <w:rsid w:val="00082FAA"/>
    <w:rsid w:val="00082FB3"/>
    <w:rsid w:val="000837A3"/>
    <w:rsid w:val="000837E2"/>
    <w:rsid w:val="000848FC"/>
    <w:rsid w:val="00084DB9"/>
    <w:rsid w:val="00084FAE"/>
    <w:rsid w:val="00085760"/>
    <w:rsid w:val="00085A08"/>
    <w:rsid w:val="000864DE"/>
    <w:rsid w:val="00086E4F"/>
    <w:rsid w:val="0009099B"/>
    <w:rsid w:val="00090A24"/>
    <w:rsid w:val="00091F2F"/>
    <w:rsid w:val="0009217E"/>
    <w:rsid w:val="00092673"/>
    <w:rsid w:val="00092D3C"/>
    <w:rsid w:val="00092E42"/>
    <w:rsid w:val="000945D2"/>
    <w:rsid w:val="000945E7"/>
    <w:rsid w:val="000946AD"/>
    <w:rsid w:val="00094CB7"/>
    <w:rsid w:val="00095A10"/>
    <w:rsid w:val="00095C28"/>
    <w:rsid w:val="00097AB3"/>
    <w:rsid w:val="00097C2C"/>
    <w:rsid w:val="00097C81"/>
    <w:rsid w:val="000A0BC6"/>
    <w:rsid w:val="000A434D"/>
    <w:rsid w:val="000A49DA"/>
    <w:rsid w:val="000A4F6A"/>
    <w:rsid w:val="000A532F"/>
    <w:rsid w:val="000A54A9"/>
    <w:rsid w:val="000A55EC"/>
    <w:rsid w:val="000A66C8"/>
    <w:rsid w:val="000A6FC9"/>
    <w:rsid w:val="000B0369"/>
    <w:rsid w:val="000B09CB"/>
    <w:rsid w:val="000B0B27"/>
    <w:rsid w:val="000B1252"/>
    <w:rsid w:val="000B2934"/>
    <w:rsid w:val="000B3311"/>
    <w:rsid w:val="000B3E74"/>
    <w:rsid w:val="000B4053"/>
    <w:rsid w:val="000B4364"/>
    <w:rsid w:val="000B50F9"/>
    <w:rsid w:val="000B72DB"/>
    <w:rsid w:val="000B7D3B"/>
    <w:rsid w:val="000C0835"/>
    <w:rsid w:val="000C0B3D"/>
    <w:rsid w:val="000C1D5D"/>
    <w:rsid w:val="000C2051"/>
    <w:rsid w:val="000C23BE"/>
    <w:rsid w:val="000C39B6"/>
    <w:rsid w:val="000C3D9C"/>
    <w:rsid w:val="000C5405"/>
    <w:rsid w:val="000C54CD"/>
    <w:rsid w:val="000C5AB8"/>
    <w:rsid w:val="000D13CC"/>
    <w:rsid w:val="000D1596"/>
    <w:rsid w:val="000D18F4"/>
    <w:rsid w:val="000D1B42"/>
    <w:rsid w:val="000D1D83"/>
    <w:rsid w:val="000D260F"/>
    <w:rsid w:val="000D3470"/>
    <w:rsid w:val="000D3975"/>
    <w:rsid w:val="000D3DCF"/>
    <w:rsid w:val="000D3E08"/>
    <w:rsid w:val="000D4C1F"/>
    <w:rsid w:val="000D4D4B"/>
    <w:rsid w:val="000D4DB6"/>
    <w:rsid w:val="000D53A6"/>
    <w:rsid w:val="000D5E56"/>
    <w:rsid w:val="000E188D"/>
    <w:rsid w:val="000E1EBA"/>
    <w:rsid w:val="000E207B"/>
    <w:rsid w:val="000E305C"/>
    <w:rsid w:val="000E38E8"/>
    <w:rsid w:val="000E429C"/>
    <w:rsid w:val="000E4662"/>
    <w:rsid w:val="000E5387"/>
    <w:rsid w:val="000E5D61"/>
    <w:rsid w:val="000F100D"/>
    <w:rsid w:val="000F18AA"/>
    <w:rsid w:val="000F192A"/>
    <w:rsid w:val="000F23AF"/>
    <w:rsid w:val="000F3B5B"/>
    <w:rsid w:val="000F3C01"/>
    <w:rsid w:val="000F5504"/>
    <w:rsid w:val="000F5733"/>
    <w:rsid w:val="000F764A"/>
    <w:rsid w:val="000F7666"/>
    <w:rsid w:val="001007D7"/>
    <w:rsid w:val="00100D85"/>
    <w:rsid w:val="0010169C"/>
    <w:rsid w:val="00101A7B"/>
    <w:rsid w:val="001024FE"/>
    <w:rsid w:val="00102D2B"/>
    <w:rsid w:val="0010302E"/>
    <w:rsid w:val="00105A8F"/>
    <w:rsid w:val="00105FAC"/>
    <w:rsid w:val="00106DCA"/>
    <w:rsid w:val="00110578"/>
    <w:rsid w:val="00110729"/>
    <w:rsid w:val="001109E5"/>
    <w:rsid w:val="00110AF8"/>
    <w:rsid w:val="001113B1"/>
    <w:rsid w:val="00114A1B"/>
    <w:rsid w:val="00115A0B"/>
    <w:rsid w:val="00115CC3"/>
    <w:rsid w:val="00117032"/>
    <w:rsid w:val="00117531"/>
    <w:rsid w:val="00117EBE"/>
    <w:rsid w:val="00117FB9"/>
    <w:rsid w:val="00121F60"/>
    <w:rsid w:val="001225E4"/>
    <w:rsid w:val="001230D9"/>
    <w:rsid w:val="00124DA1"/>
    <w:rsid w:val="0012624A"/>
    <w:rsid w:val="00126D79"/>
    <w:rsid w:val="00127BB9"/>
    <w:rsid w:val="00130ADB"/>
    <w:rsid w:val="0013132B"/>
    <w:rsid w:val="0013246A"/>
    <w:rsid w:val="00132832"/>
    <w:rsid w:val="001341B8"/>
    <w:rsid w:val="001344FC"/>
    <w:rsid w:val="00134A2D"/>
    <w:rsid w:val="00135D20"/>
    <w:rsid w:val="00135DFA"/>
    <w:rsid w:val="001406F1"/>
    <w:rsid w:val="00140B81"/>
    <w:rsid w:val="001426E0"/>
    <w:rsid w:val="0014277D"/>
    <w:rsid w:val="00142EE0"/>
    <w:rsid w:val="001430EF"/>
    <w:rsid w:val="00143180"/>
    <w:rsid w:val="001463DB"/>
    <w:rsid w:val="00151F09"/>
    <w:rsid w:val="001524BC"/>
    <w:rsid w:val="00152DF4"/>
    <w:rsid w:val="00153A7C"/>
    <w:rsid w:val="00153D78"/>
    <w:rsid w:val="00154E65"/>
    <w:rsid w:val="0015570A"/>
    <w:rsid w:val="00155E47"/>
    <w:rsid w:val="00156C67"/>
    <w:rsid w:val="001600AB"/>
    <w:rsid w:val="0016085D"/>
    <w:rsid w:val="00161279"/>
    <w:rsid w:val="00161751"/>
    <w:rsid w:val="00161EC4"/>
    <w:rsid w:val="00161F61"/>
    <w:rsid w:val="00162269"/>
    <w:rsid w:val="00162814"/>
    <w:rsid w:val="00162D57"/>
    <w:rsid w:val="00163B4F"/>
    <w:rsid w:val="00170D17"/>
    <w:rsid w:val="001710CF"/>
    <w:rsid w:val="00172FCF"/>
    <w:rsid w:val="00172FE2"/>
    <w:rsid w:val="00173AE3"/>
    <w:rsid w:val="00173CA0"/>
    <w:rsid w:val="001740BB"/>
    <w:rsid w:val="00174BDF"/>
    <w:rsid w:val="00174C2E"/>
    <w:rsid w:val="00175033"/>
    <w:rsid w:val="00175A00"/>
    <w:rsid w:val="0017671E"/>
    <w:rsid w:val="00176DFE"/>
    <w:rsid w:val="00176FF5"/>
    <w:rsid w:val="001770A6"/>
    <w:rsid w:val="00177497"/>
    <w:rsid w:val="001778F7"/>
    <w:rsid w:val="00177958"/>
    <w:rsid w:val="00177C72"/>
    <w:rsid w:val="00180690"/>
    <w:rsid w:val="00180B99"/>
    <w:rsid w:val="001822CE"/>
    <w:rsid w:val="0018275B"/>
    <w:rsid w:val="001835BD"/>
    <w:rsid w:val="00183AB9"/>
    <w:rsid w:val="001846A0"/>
    <w:rsid w:val="00184BB1"/>
    <w:rsid w:val="00184CCC"/>
    <w:rsid w:val="00184E0D"/>
    <w:rsid w:val="00185079"/>
    <w:rsid w:val="001856D2"/>
    <w:rsid w:val="00185C3C"/>
    <w:rsid w:val="0018620D"/>
    <w:rsid w:val="0018711E"/>
    <w:rsid w:val="001875F7"/>
    <w:rsid w:val="00190C55"/>
    <w:rsid w:val="00191AC4"/>
    <w:rsid w:val="00192562"/>
    <w:rsid w:val="001950A7"/>
    <w:rsid w:val="0019665A"/>
    <w:rsid w:val="001973E5"/>
    <w:rsid w:val="00197C73"/>
    <w:rsid w:val="001A0466"/>
    <w:rsid w:val="001A0B92"/>
    <w:rsid w:val="001A435C"/>
    <w:rsid w:val="001A45B8"/>
    <w:rsid w:val="001A4E5E"/>
    <w:rsid w:val="001A55BE"/>
    <w:rsid w:val="001A5D7E"/>
    <w:rsid w:val="001A5D8B"/>
    <w:rsid w:val="001A623F"/>
    <w:rsid w:val="001A658B"/>
    <w:rsid w:val="001A6B5A"/>
    <w:rsid w:val="001A7589"/>
    <w:rsid w:val="001A7A78"/>
    <w:rsid w:val="001A7B88"/>
    <w:rsid w:val="001B2801"/>
    <w:rsid w:val="001B2ED5"/>
    <w:rsid w:val="001B30B4"/>
    <w:rsid w:val="001B3492"/>
    <w:rsid w:val="001B37FA"/>
    <w:rsid w:val="001B4843"/>
    <w:rsid w:val="001B4A07"/>
    <w:rsid w:val="001B576A"/>
    <w:rsid w:val="001B593F"/>
    <w:rsid w:val="001B652D"/>
    <w:rsid w:val="001B67BA"/>
    <w:rsid w:val="001B7542"/>
    <w:rsid w:val="001B7A7A"/>
    <w:rsid w:val="001C1958"/>
    <w:rsid w:val="001C1E09"/>
    <w:rsid w:val="001C2058"/>
    <w:rsid w:val="001C26D1"/>
    <w:rsid w:val="001C2CAE"/>
    <w:rsid w:val="001C3742"/>
    <w:rsid w:val="001C4D65"/>
    <w:rsid w:val="001C62BD"/>
    <w:rsid w:val="001C774E"/>
    <w:rsid w:val="001C7A02"/>
    <w:rsid w:val="001D097B"/>
    <w:rsid w:val="001D0980"/>
    <w:rsid w:val="001D156B"/>
    <w:rsid w:val="001D1E34"/>
    <w:rsid w:val="001D1FA3"/>
    <w:rsid w:val="001D4BD5"/>
    <w:rsid w:val="001D564C"/>
    <w:rsid w:val="001D5A14"/>
    <w:rsid w:val="001D674C"/>
    <w:rsid w:val="001D6C4D"/>
    <w:rsid w:val="001D6CE8"/>
    <w:rsid w:val="001E016F"/>
    <w:rsid w:val="001E056B"/>
    <w:rsid w:val="001E05C7"/>
    <w:rsid w:val="001E0725"/>
    <w:rsid w:val="001E1A72"/>
    <w:rsid w:val="001E1E97"/>
    <w:rsid w:val="001E206B"/>
    <w:rsid w:val="001E232F"/>
    <w:rsid w:val="001E38B2"/>
    <w:rsid w:val="001E3BB2"/>
    <w:rsid w:val="001E4269"/>
    <w:rsid w:val="001E4DC5"/>
    <w:rsid w:val="001E548E"/>
    <w:rsid w:val="001E5493"/>
    <w:rsid w:val="001E568F"/>
    <w:rsid w:val="001E5998"/>
    <w:rsid w:val="001E5A30"/>
    <w:rsid w:val="001E606F"/>
    <w:rsid w:val="001E71FD"/>
    <w:rsid w:val="001E7724"/>
    <w:rsid w:val="001F0481"/>
    <w:rsid w:val="001F087A"/>
    <w:rsid w:val="001F0BC0"/>
    <w:rsid w:val="001F1888"/>
    <w:rsid w:val="001F2041"/>
    <w:rsid w:val="001F28DD"/>
    <w:rsid w:val="001F2F6A"/>
    <w:rsid w:val="001F428E"/>
    <w:rsid w:val="001F49EA"/>
    <w:rsid w:val="001F6D85"/>
    <w:rsid w:val="001F74BD"/>
    <w:rsid w:val="001F7DCF"/>
    <w:rsid w:val="002001AA"/>
    <w:rsid w:val="002002BF"/>
    <w:rsid w:val="002023EA"/>
    <w:rsid w:val="00202579"/>
    <w:rsid w:val="00203D76"/>
    <w:rsid w:val="0020400F"/>
    <w:rsid w:val="00204C48"/>
    <w:rsid w:val="00205476"/>
    <w:rsid w:val="00205944"/>
    <w:rsid w:val="00206508"/>
    <w:rsid w:val="0020667B"/>
    <w:rsid w:val="0020754F"/>
    <w:rsid w:val="00211CFB"/>
    <w:rsid w:val="002121A8"/>
    <w:rsid w:val="0021223D"/>
    <w:rsid w:val="002125EA"/>
    <w:rsid w:val="00212CC4"/>
    <w:rsid w:val="0021448B"/>
    <w:rsid w:val="002155AE"/>
    <w:rsid w:val="00216147"/>
    <w:rsid w:val="00217105"/>
    <w:rsid w:val="002171CA"/>
    <w:rsid w:val="00221198"/>
    <w:rsid w:val="00222139"/>
    <w:rsid w:val="00222AFE"/>
    <w:rsid w:val="00223A20"/>
    <w:rsid w:val="0022457D"/>
    <w:rsid w:val="00225BFB"/>
    <w:rsid w:val="002309EA"/>
    <w:rsid w:val="00230AD6"/>
    <w:rsid w:val="002312D1"/>
    <w:rsid w:val="00231B28"/>
    <w:rsid w:val="00231C45"/>
    <w:rsid w:val="00231FEF"/>
    <w:rsid w:val="0023488B"/>
    <w:rsid w:val="00235204"/>
    <w:rsid w:val="00240733"/>
    <w:rsid w:val="0024223C"/>
    <w:rsid w:val="00243D28"/>
    <w:rsid w:val="002450A9"/>
    <w:rsid w:val="002461A7"/>
    <w:rsid w:val="00246BD8"/>
    <w:rsid w:val="00246E1E"/>
    <w:rsid w:val="0024709D"/>
    <w:rsid w:val="002474CA"/>
    <w:rsid w:val="00251475"/>
    <w:rsid w:val="002514BC"/>
    <w:rsid w:val="002519C5"/>
    <w:rsid w:val="00251A5A"/>
    <w:rsid w:val="00251B2D"/>
    <w:rsid w:val="00251DFD"/>
    <w:rsid w:val="002530A3"/>
    <w:rsid w:val="00253AED"/>
    <w:rsid w:val="00255AD4"/>
    <w:rsid w:val="00256A32"/>
    <w:rsid w:val="00257129"/>
    <w:rsid w:val="00260BC5"/>
    <w:rsid w:val="00260F5E"/>
    <w:rsid w:val="00261055"/>
    <w:rsid w:val="002619E9"/>
    <w:rsid w:val="00261FF5"/>
    <w:rsid w:val="00262369"/>
    <w:rsid w:val="002628B3"/>
    <w:rsid w:val="00263275"/>
    <w:rsid w:val="00263911"/>
    <w:rsid w:val="00263A68"/>
    <w:rsid w:val="002665C5"/>
    <w:rsid w:val="00270445"/>
    <w:rsid w:val="00270949"/>
    <w:rsid w:val="00271185"/>
    <w:rsid w:val="00271C31"/>
    <w:rsid w:val="002724B1"/>
    <w:rsid w:val="0027364D"/>
    <w:rsid w:val="00273CBB"/>
    <w:rsid w:val="00275836"/>
    <w:rsid w:val="00276374"/>
    <w:rsid w:val="00277737"/>
    <w:rsid w:val="00280474"/>
    <w:rsid w:val="00280CF6"/>
    <w:rsid w:val="00281EE4"/>
    <w:rsid w:val="00282509"/>
    <w:rsid w:val="00282E15"/>
    <w:rsid w:val="00283BA9"/>
    <w:rsid w:val="00285223"/>
    <w:rsid w:val="00285CB4"/>
    <w:rsid w:val="00286AC5"/>
    <w:rsid w:val="00287E02"/>
    <w:rsid w:val="00290953"/>
    <w:rsid w:val="00292081"/>
    <w:rsid w:val="002923C8"/>
    <w:rsid w:val="002933D6"/>
    <w:rsid w:val="00293465"/>
    <w:rsid w:val="00294A4A"/>
    <w:rsid w:val="00294CE6"/>
    <w:rsid w:val="0029601B"/>
    <w:rsid w:val="00296841"/>
    <w:rsid w:val="00296CF6"/>
    <w:rsid w:val="00296ED4"/>
    <w:rsid w:val="0029708C"/>
    <w:rsid w:val="00297ADA"/>
    <w:rsid w:val="00297DD8"/>
    <w:rsid w:val="002A211A"/>
    <w:rsid w:val="002A2B0B"/>
    <w:rsid w:val="002A33CF"/>
    <w:rsid w:val="002A40F7"/>
    <w:rsid w:val="002A64BC"/>
    <w:rsid w:val="002A6A1F"/>
    <w:rsid w:val="002A6ECB"/>
    <w:rsid w:val="002A6FA4"/>
    <w:rsid w:val="002A7037"/>
    <w:rsid w:val="002B1F1B"/>
    <w:rsid w:val="002B23A9"/>
    <w:rsid w:val="002B2A58"/>
    <w:rsid w:val="002B2AFE"/>
    <w:rsid w:val="002B4E70"/>
    <w:rsid w:val="002B56A4"/>
    <w:rsid w:val="002B65F4"/>
    <w:rsid w:val="002B728B"/>
    <w:rsid w:val="002B73EF"/>
    <w:rsid w:val="002C1672"/>
    <w:rsid w:val="002C16EB"/>
    <w:rsid w:val="002C250B"/>
    <w:rsid w:val="002C25A5"/>
    <w:rsid w:val="002C3726"/>
    <w:rsid w:val="002C3FF4"/>
    <w:rsid w:val="002C4604"/>
    <w:rsid w:val="002C46FD"/>
    <w:rsid w:val="002C52A8"/>
    <w:rsid w:val="002C58AA"/>
    <w:rsid w:val="002C7D7C"/>
    <w:rsid w:val="002D0145"/>
    <w:rsid w:val="002D1B27"/>
    <w:rsid w:val="002D338D"/>
    <w:rsid w:val="002D48E3"/>
    <w:rsid w:val="002D548B"/>
    <w:rsid w:val="002D5943"/>
    <w:rsid w:val="002D6C91"/>
    <w:rsid w:val="002D74A2"/>
    <w:rsid w:val="002E0DA7"/>
    <w:rsid w:val="002E101C"/>
    <w:rsid w:val="002E1ADA"/>
    <w:rsid w:val="002E2CCE"/>
    <w:rsid w:val="002E2D3D"/>
    <w:rsid w:val="002E3E40"/>
    <w:rsid w:val="002E53DC"/>
    <w:rsid w:val="002E56DE"/>
    <w:rsid w:val="002E5E8C"/>
    <w:rsid w:val="002E6ED7"/>
    <w:rsid w:val="002E73AC"/>
    <w:rsid w:val="002F0011"/>
    <w:rsid w:val="002F015E"/>
    <w:rsid w:val="002F02FE"/>
    <w:rsid w:val="002F03A3"/>
    <w:rsid w:val="002F04ED"/>
    <w:rsid w:val="002F0C0A"/>
    <w:rsid w:val="002F0E6E"/>
    <w:rsid w:val="002F104E"/>
    <w:rsid w:val="002F11B6"/>
    <w:rsid w:val="002F15B6"/>
    <w:rsid w:val="002F1AA1"/>
    <w:rsid w:val="002F1AB9"/>
    <w:rsid w:val="002F27BF"/>
    <w:rsid w:val="002F3D5E"/>
    <w:rsid w:val="002F4705"/>
    <w:rsid w:val="002F49B2"/>
    <w:rsid w:val="002F4C17"/>
    <w:rsid w:val="002F6338"/>
    <w:rsid w:val="00301192"/>
    <w:rsid w:val="003011A2"/>
    <w:rsid w:val="00302D9F"/>
    <w:rsid w:val="003033FF"/>
    <w:rsid w:val="003040A0"/>
    <w:rsid w:val="00304BB0"/>
    <w:rsid w:val="003060A6"/>
    <w:rsid w:val="00306B6D"/>
    <w:rsid w:val="00307863"/>
    <w:rsid w:val="00310177"/>
    <w:rsid w:val="00311517"/>
    <w:rsid w:val="00313127"/>
    <w:rsid w:val="0031446B"/>
    <w:rsid w:val="00314C44"/>
    <w:rsid w:val="00316E14"/>
    <w:rsid w:val="00316E36"/>
    <w:rsid w:val="00317480"/>
    <w:rsid w:val="00317D1A"/>
    <w:rsid w:val="003206E0"/>
    <w:rsid w:val="0032094D"/>
    <w:rsid w:val="0032103C"/>
    <w:rsid w:val="00321503"/>
    <w:rsid w:val="00322135"/>
    <w:rsid w:val="00322AC3"/>
    <w:rsid w:val="00322C23"/>
    <w:rsid w:val="0032323A"/>
    <w:rsid w:val="00323631"/>
    <w:rsid w:val="00323E6A"/>
    <w:rsid w:val="0032564F"/>
    <w:rsid w:val="00325785"/>
    <w:rsid w:val="003262DA"/>
    <w:rsid w:val="00331A25"/>
    <w:rsid w:val="00331AEF"/>
    <w:rsid w:val="00334D07"/>
    <w:rsid w:val="00334EE1"/>
    <w:rsid w:val="00336D32"/>
    <w:rsid w:val="003378F1"/>
    <w:rsid w:val="00341AD6"/>
    <w:rsid w:val="00342D57"/>
    <w:rsid w:val="00343A23"/>
    <w:rsid w:val="00344EB7"/>
    <w:rsid w:val="003463B0"/>
    <w:rsid w:val="003464F3"/>
    <w:rsid w:val="0034710F"/>
    <w:rsid w:val="00350D85"/>
    <w:rsid w:val="003511D9"/>
    <w:rsid w:val="003514F7"/>
    <w:rsid w:val="00352416"/>
    <w:rsid w:val="0035289A"/>
    <w:rsid w:val="00352F18"/>
    <w:rsid w:val="00353A9B"/>
    <w:rsid w:val="0035479D"/>
    <w:rsid w:val="00354AC4"/>
    <w:rsid w:val="00355D06"/>
    <w:rsid w:val="00355E27"/>
    <w:rsid w:val="0035690E"/>
    <w:rsid w:val="00356DE1"/>
    <w:rsid w:val="00357007"/>
    <w:rsid w:val="0035706D"/>
    <w:rsid w:val="003613A3"/>
    <w:rsid w:val="00361614"/>
    <w:rsid w:val="00363FB0"/>
    <w:rsid w:val="0036451A"/>
    <w:rsid w:val="003656F1"/>
    <w:rsid w:val="003701D3"/>
    <w:rsid w:val="00370E07"/>
    <w:rsid w:val="003727A3"/>
    <w:rsid w:val="003743C5"/>
    <w:rsid w:val="003746F8"/>
    <w:rsid w:val="00374788"/>
    <w:rsid w:val="00374B10"/>
    <w:rsid w:val="00374E92"/>
    <w:rsid w:val="00374EA6"/>
    <w:rsid w:val="003805DF"/>
    <w:rsid w:val="003807BA"/>
    <w:rsid w:val="003810FA"/>
    <w:rsid w:val="003825FE"/>
    <w:rsid w:val="003829D6"/>
    <w:rsid w:val="003835C4"/>
    <w:rsid w:val="00383C97"/>
    <w:rsid w:val="0038450E"/>
    <w:rsid w:val="0038538E"/>
    <w:rsid w:val="00385C90"/>
    <w:rsid w:val="00386719"/>
    <w:rsid w:val="0039084A"/>
    <w:rsid w:val="00390FDC"/>
    <w:rsid w:val="00392EFE"/>
    <w:rsid w:val="00393EAC"/>
    <w:rsid w:val="003947F5"/>
    <w:rsid w:val="0039560C"/>
    <w:rsid w:val="003959B0"/>
    <w:rsid w:val="00396D59"/>
    <w:rsid w:val="00396E19"/>
    <w:rsid w:val="003A02D7"/>
    <w:rsid w:val="003A08B0"/>
    <w:rsid w:val="003A0F0F"/>
    <w:rsid w:val="003A15CB"/>
    <w:rsid w:val="003A293F"/>
    <w:rsid w:val="003A2CAC"/>
    <w:rsid w:val="003A4205"/>
    <w:rsid w:val="003A4EC8"/>
    <w:rsid w:val="003A5FEC"/>
    <w:rsid w:val="003A70EE"/>
    <w:rsid w:val="003A7176"/>
    <w:rsid w:val="003A737B"/>
    <w:rsid w:val="003A7841"/>
    <w:rsid w:val="003A7CE9"/>
    <w:rsid w:val="003B0330"/>
    <w:rsid w:val="003B08C8"/>
    <w:rsid w:val="003B0DA2"/>
    <w:rsid w:val="003B0FDC"/>
    <w:rsid w:val="003B175D"/>
    <w:rsid w:val="003B1D0A"/>
    <w:rsid w:val="003B3B3B"/>
    <w:rsid w:val="003B43EB"/>
    <w:rsid w:val="003B4529"/>
    <w:rsid w:val="003B524E"/>
    <w:rsid w:val="003B548C"/>
    <w:rsid w:val="003B5C88"/>
    <w:rsid w:val="003B6828"/>
    <w:rsid w:val="003C1AC9"/>
    <w:rsid w:val="003C2A86"/>
    <w:rsid w:val="003C31C1"/>
    <w:rsid w:val="003C4E6D"/>
    <w:rsid w:val="003C50B6"/>
    <w:rsid w:val="003C7355"/>
    <w:rsid w:val="003C73B2"/>
    <w:rsid w:val="003C7766"/>
    <w:rsid w:val="003D09E2"/>
    <w:rsid w:val="003D14E3"/>
    <w:rsid w:val="003D2029"/>
    <w:rsid w:val="003D2F66"/>
    <w:rsid w:val="003D3193"/>
    <w:rsid w:val="003D31FA"/>
    <w:rsid w:val="003D3CB3"/>
    <w:rsid w:val="003D4952"/>
    <w:rsid w:val="003D5A5D"/>
    <w:rsid w:val="003D639F"/>
    <w:rsid w:val="003D76F5"/>
    <w:rsid w:val="003D7C99"/>
    <w:rsid w:val="003E163C"/>
    <w:rsid w:val="003E3E68"/>
    <w:rsid w:val="003E49AB"/>
    <w:rsid w:val="003E4FCC"/>
    <w:rsid w:val="003E5691"/>
    <w:rsid w:val="003E5E12"/>
    <w:rsid w:val="003E6485"/>
    <w:rsid w:val="003E64F8"/>
    <w:rsid w:val="003E6B99"/>
    <w:rsid w:val="003E75AA"/>
    <w:rsid w:val="003F0DE8"/>
    <w:rsid w:val="003F2265"/>
    <w:rsid w:val="003F2694"/>
    <w:rsid w:val="003F3E46"/>
    <w:rsid w:val="003F5636"/>
    <w:rsid w:val="003F5903"/>
    <w:rsid w:val="003F5DD9"/>
    <w:rsid w:val="003F68EA"/>
    <w:rsid w:val="003F6FE3"/>
    <w:rsid w:val="003F782D"/>
    <w:rsid w:val="003F791B"/>
    <w:rsid w:val="00400817"/>
    <w:rsid w:val="00400ACA"/>
    <w:rsid w:val="0040144D"/>
    <w:rsid w:val="00402979"/>
    <w:rsid w:val="0040314F"/>
    <w:rsid w:val="00404F16"/>
    <w:rsid w:val="00405A5E"/>
    <w:rsid w:val="00405ABD"/>
    <w:rsid w:val="00405C55"/>
    <w:rsid w:val="00406004"/>
    <w:rsid w:val="004068DF"/>
    <w:rsid w:val="00407A17"/>
    <w:rsid w:val="00407CF3"/>
    <w:rsid w:val="00410E21"/>
    <w:rsid w:val="00410E26"/>
    <w:rsid w:val="0041105F"/>
    <w:rsid w:val="00412E12"/>
    <w:rsid w:val="0041483F"/>
    <w:rsid w:val="0041512E"/>
    <w:rsid w:val="004166D0"/>
    <w:rsid w:val="0041682C"/>
    <w:rsid w:val="00422504"/>
    <w:rsid w:val="00422608"/>
    <w:rsid w:val="00425910"/>
    <w:rsid w:val="004260AA"/>
    <w:rsid w:val="004260EA"/>
    <w:rsid w:val="00426B4E"/>
    <w:rsid w:val="00427B02"/>
    <w:rsid w:val="00427BB2"/>
    <w:rsid w:val="004301E9"/>
    <w:rsid w:val="004333C0"/>
    <w:rsid w:val="0043434A"/>
    <w:rsid w:val="004349D7"/>
    <w:rsid w:val="00434ABC"/>
    <w:rsid w:val="00436D5E"/>
    <w:rsid w:val="004373C3"/>
    <w:rsid w:val="00437530"/>
    <w:rsid w:val="004375E6"/>
    <w:rsid w:val="00440539"/>
    <w:rsid w:val="00440FBF"/>
    <w:rsid w:val="004419F7"/>
    <w:rsid w:val="00441C93"/>
    <w:rsid w:val="00441CA8"/>
    <w:rsid w:val="00442E87"/>
    <w:rsid w:val="00443EB2"/>
    <w:rsid w:val="004457A6"/>
    <w:rsid w:val="00447CE9"/>
    <w:rsid w:val="004511A0"/>
    <w:rsid w:val="0045372C"/>
    <w:rsid w:val="00453D21"/>
    <w:rsid w:val="00453FEC"/>
    <w:rsid w:val="004546F7"/>
    <w:rsid w:val="004549B7"/>
    <w:rsid w:val="004559A3"/>
    <w:rsid w:val="00456677"/>
    <w:rsid w:val="004567D2"/>
    <w:rsid w:val="004603DF"/>
    <w:rsid w:val="004604D7"/>
    <w:rsid w:val="00460A10"/>
    <w:rsid w:val="00460B42"/>
    <w:rsid w:val="0046145E"/>
    <w:rsid w:val="00462908"/>
    <w:rsid w:val="004632AD"/>
    <w:rsid w:val="00463865"/>
    <w:rsid w:val="004640B1"/>
    <w:rsid w:val="004641DD"/>
    <w:rsid w:val="00464DC7"/>
    <w:rsid w:val="00465DB2"/>
    <w:rsid w:val="004661DC"/>
    <w:rsid w:val="00467363"/>
    <w:rsid w:val="00467AF0"/>
    <w:rsid w:val="004705F1"/>
    <w:rsid w:val="0047148C"/>
    <w:rsid w:val="00472164"/>
    <w:rsid w:val="00472850"/>
    <w:rsid w:val="00472E5B"/>
    <w:rsid w:val="004731DA"/>
    <w:rsid w:val="00473CEC"/>
    <w:rsid w:val="00473FAF"/>
    <w:rsid w:val="00474537"/>
    <w:rsid w:val="00477A11"/>
    <w:rsid w:val="00477D79"/>
    <w:rsid w:val="00480247"/>
    <w:rsid w:val="004805B5"/>
    <w:rsid w:val="00480F4C"/>
    <w:rsid w:val="0048147C"/>
    <w:rsid w:val="004814CC"/>
    <w:rsid w:val="0048186A"/>
    <w:rsid w:val="004823E3"/>
    <w:rsid w:val="00482898"/>
    <w:rsid w:val="00484255"/>
    <w:rsid w:val="00484CAF"/>
    <w:rsid w:val="0048534A"/>
    <w:rsid w:val="0049007B"/>
    <w:rsid w:val="00492D69"/>
    <w:rsid w:val="004933E3"/>
    <w:rsid w:val="00493AC8"/>
    <w:rsid w:val="004947FD"/>
    <w:rsid w:val="00494971"/>
    <w:rsid w:val="00494F8F"/>
    <w:rsid w:val="00495AC4"/>
    <w:rsid w:val="00496775"/>
    <w:rsid w:val="00497CAB"/>
    <w:rsid w:val="004A0800"/>
    <w:rsid w:val="004A1B43"/>
    <w:rsid w:val="004A2D8C"/>
    <w:rsid w:val="004A33D6"/>
    <w:rsid w:val="004A3EB9"/>
    <w:rsid w:val="004A4285"/>
    <w:rsid w:val="004A4FBA"/>
    <w:rsid w:val="004A5633"/>
    <w:rsid w:val="004A63F4"/>
    <w:rsid w:val="004A69F1"/>
    <w:rsid w:val="004A6C52"/>
    <w:rsid w:val="004A6D82"/>
    <w:rsid w:val="004A7381"/>
    <w:rsid w:val="004A7799"/>
    <w:rsid w:val="004B0AC2"/>
    <w:rsid w:val="004B1072"/>
    <w:rsid w:val="004B133C"/>
    <w:rsid w:val="004B1FBD"/>
    <w:rsid w:val="004B2343"/>
    <w:rsid w:val="004B2359"/>
    <w:rsid w:val="004B3D60"/>
    <w:rsid w:val="004B4A87"/>
    <w:rsid w:val="004B51B0"/>
    <w:rsid w:val="004B5857"/>
    <w:rsid w:val="004B66C9"/>
    <w:rsid w:val="004B6769"/>
    <w:rsid w:val="004B7FFB"/>
    <w:rsid w:val="004C06EE"/>
    <w:rsid w:val="004C0A33"/>
    <w:rsid w:val="004C0A7E"/>
    <w:rsid w:val="004C0F4B"/>
    <w:rsid w:val="004C2D21"/>
    <w:rsid w:val="004C369E"/>
    <w:rsid w:val="004C3AC3"/>
    <w:rsid w:val="004C3C6C"/>
    <w:rsid w:val="004C4C40"/>
    <w:rsid w:val="004C5171"/>
    <w:rsid w:val="004C6575"/>
    <w:rsid w:val="004C7C41"/>
    <w:rsid w:val="004D1373"/>
    <w:rsid w:val="004D15CF"/>
    <w:rsid w:val="004D1612"/>
    <w:rsid w:val="004D1786"/>
    <w:rsid w:val="004D1EB5"/>
    <w:rsid w:val="004D1F69"/>
    <w:rsid w:val="004D3FF2"/>
    <w:rsid w:val="004D72CA"/>
    <w:rsid w:val="004D7937"/>
    <w:rsid w:val="004E246F"/>
    <w:rsid w:val="004E3240"/>
    <w:rsid w:val="004E6592"/>
    <w:rsid w:val="004E6895"/>
    <w:rsid w:val="004F13A4"/>
    <w:rsid w:val="004F2A22"/>
    <w:rsid w:val="004F32E2"/>
    <w:rsid w:val="004F3305"/>
    <w:rsid w:val="004F3542"/>
    <w:rsid w:val="004F4FDA"/>
    <w:rsid w:val="004F575C"/>
    <w:rsid w:val="004F577F"/>
    <w:rsid w:val="004F5E23"/>
    <w:rsid w:val="004F7007"/>
    <w:rsid w:val="004F74AB"/>
    <w:rsid w:val="004F7709"/>
    <w:rsid w:val="005005E5"/>
    <w:rsid w:val="00500B47"/>
    <w:rsid w:val="005016A0"/>
    <w:rsid w:val="00501BE5"/>
    <w:rsid w:val="00501E86"/>
    <w:rsid w:val="00502052"/>
    <w:rsid w:val="00502EDB"/>
    <w:rsid w:val="0050359B"/>
    <w:rsid w:val="005039ED"/>
    <w:rsid w:val="0050415D"/>
    <w:rsid w:val="00504DD3"/>
    <w:rsid w:val="00505E04"/>
    <w:rsid w:val="0050797C"/>
    <w:rsid w:val="0051002C"/>
    <w:rsid w:val="0051041D"/>
    <w:rsid w:val="00510B6E"/>
    <w:rsid w:val="005127FD"/>
    <w:rsid w:val="00512967"/>
    <w:rsid w:val="00512FC9"/>
    <w:rsid w:val="00513B66"/>
    <w:rsid w:val="00514BC8"/>
    <w:rsid w:val="00522769"/>
    <w:rsid w:val="00524D12"/>
    <w:rsid w:val="005254F8"/>
    <w:rsid w:val="00525CA8"/>
    <w:rsid w:val="005261AD"/>
    <w:rsid w:val="00526370"/>
    <w:rsid w:val="005267EB"/>
    <w:rsid w:val="0052687C"/>
    <w:rsid w:val="00530648"/>
    <w:rsid w:val="0053179B"/>
    <w:rsid w:val="00532925"/>
    <w:rsid w:val="005338FB"/>
    <w:rsid w:val="00535B5C"/>
    <w:rsid w:val="00536174"/>
    <w:rsid w:val="00537C13"/>
    <w:rsid w:val="00540874"/>
    <w:rsid w:val="0054094A"/>
    <w:rsid w:val="00540BEA"/>
    <w:rsid w:val="00541FA1"/>
    <w:rsid w:val="0054220E"/>
    <w:rsid w:val="00542691"/>
    <w:rsid w:val="00542B8B"/>
    <w:rsid w:val="00543237"/>
    <w:rsid w:val="0054406A"/>
    <w:rsid w:val="005443DB"/>
    <w:rsid w:val="00545325"/>
    <w:rsid w:val="005471D0"/>
    <w:rsid w:val="00547541"/>
    <w:rsid w:val="00547DA9"/>
    <w:rsid w:val="005513EC"/>
    <w:rsid w:val="00551717"/>
    <w:rsid w:val="00553C04"/>
    <w:rsid w:val="00554061"/>
    <w:rsid w:val="005541FE"/>
    <w:rsid w:val="00554896"/>
    <w:rsid w:val="00554DC8"/>
    <w:rsid w:val="00555321"/>
    <w:rsid w:val="0055575D"/>
    <w:rsid w:val="00556E67"/>
    <w:rsid w:val="005577AB"/>
    <w:rsid w:val="00560516"/>
    <w:rsid w:val="00560906"/>
    <w:rsid w:val="00560F46"/>
    <w:rsid w:val="00562474"/>
    <w:rsid w:val="00562F8E"/>
    <w:rsid w:val="00563391"/>
    <w:rsid w:val="00563696"/>
    <w:rsid w:val="00563DC7"/>
    <w:rsid w:val="005649DB"/>
    <w:rsid w:val="00566409"/>
    <w:rsid w:val="00566AF7"/>
    <w:rsid w:val="005709AB"/>
    <w:rsid w:val="00571EED"/>
    <w:rsid w:val="00572020"/>
    <w:rsid w:val="0057215A"/>
    <w:rsid w:val="0057238A"/>
    <w:rsid w:val="00572574"/>
    <w:rsid w:val="00572B94"/>
    <w:rsid w:val="00573360"/>
    <w:rsid w:val="00574A54"/>
    <w:rsid w:val="00575B5A"/>
    <w:rsid w:val="0057639C"/>
    <w:rsid w:val="00576745"/>
    <w:rsid w:val="0057692C"/>
    <w:rsid w:val="00576CA8"/>
    <w:rsid w:val="00576D14"/>
    <w:rsid w:val="005775FA"/>
    <w:rsid w:val="005776CF"/>
    <w:rsid w:val="005777E0"/>
    <w:rsid w:val="00580AD4"/>
    <w:rsid w:val="00580DB4"/>
    <w:rsid w:val="0058176E"/>
    <w:rsid w:val="00582C67"/>
    <w:rsid w:val="005830A5"/>
    <w:rsid w:val="005830CC"/>
    <w:rsid w:val="005832FA"/>
    <w:rsid w:val="00583A6C"/>
    <w:rsid w:val="00583E52"/>
    <w:rsid w:val="00584222"/>
    <w:rsid w:val="00585594"/>
    <w:rsid w:val="0058631C"/>
    <w:rsid w:val="00587A76"/>
    <w:rsid w:val="00587D5B"/>
    <w:rsid w:val="00587E77"/>
    <w:rsid w:val="00590270"/>
    <w:rsid w:val="00590E5E"/>
    <w:rsid w:val="00591E2A"/>
    <w:rsid w:val="0059253F"/>
    <w:rsid w:val="005927CF"/>
    <w:rsid w:val="0059310D"/>
    <w:rsid w:val="00593A41"/>
    <w:rsid w:val="00594194"/>
    <w:rsid w:val="005944EE"/>
    <w:rsid w:val="005944F4"/>
    <w:rsid w:val="005947F9"/>
    <w:rsid w:val="00594FB6"/>
    <w:rsid w:val="00596111"/>
    <w:rsid w:val="005963B2"/>
    <w:rsid w:val="005966A8"/>
    <w:rsid w:val="00597998"/>
    <w:rsid w:val="005A0534"/>
    <w:rsid w:val="005A0F8A"/>
    <w:rsid w:val="005A1166"/>
    <w:rsid w:val="005A22DE"/>
    <w:rsid w:val="005A305F"/>
    <w:rsid w:val="005A3518"/>
    <w:rsid w:val="005A37F3"/>
    <w:rsid w:val="005A4220"/>
    <w:rsid w:val="005A487B"/>
    <w:rsid w:val="005A4E4C"/>
    <w:rsid w:val="005A68E6"/>
    <w:rsid w:val="005B4C84"/>
    <w:rsid w:val="005B5E58"/>
    <w:rsid w:val="005B5EE8"/>
    <w:rsid w:val="005B6FE3"/>
    <w:rsid w:val="005B7F04"/>
    <w:rsid w:val="005C21CD"/>
    <w:rsid w:val="005C28FA"/>
    <w:rsid w:val="005C3036"/>
    <w:rsid w:val="005C36DB"/>
    <w:rsid w:val="005C39CB"/>
    <w:rsid w:val="005C4D65"/>
    <w:rsid w:val="005C5B95"/>
    <w:rsid w:val="005C610B"/>
    <w:rsid w:val="005C6784"/>
    <w:rsid w:val="005C6877"/>
    <w:rsid w:val="005D10D8"/>
    <w:rsid w:val="005D27E5"/>
    <w:rsid w:val="005D2A14"/>
    <w:rsid w:val="005D2CD3"/>
    <w:rsid w:val="005D3761"/>
    <w:rsid w:val="005D39B8"/>
    <w:rsid w:val="005D431C"/>
    <w:rsid w:val="005D4E26"/>
    <w:rsid w:val="005D55BE"/>
    <w:rsid w:val="005D69A8"/>
    <w:rsid w:val="005E00C6"/>
    <w:rsid w:val="005E0C33"/>
    <w:rsid w:val="005E1BDF"/>
    <w:rsid w:val="005E2958"/>
    <w:rsid w:val="005E320B"/>
    <w:rsid w:val="005E4C82"/>
    <w:rsid w:val="005E5281"/>
    <w:rsid w:val="005E63D6"/>
    <w:rsid w:val="005E6A03"/>
    <w:rsid w:val="005E6D3B"/>
    <w:rsid w:val="005E7C71"/>
    <w:rsid w:val="005F0001"/>
    <w:rsid w:val="005F0140"/>
    <w:rsid w:val="005F0E18"/>
    <w:rsid w:val="005F1242"/>
    <w:rsid w:val="005F194B"/>
    <w:rsid w:val="005F1CD3"/>
    <w:rsid w:val="005F232E"/>
    <w:rsid w:val="005F26E2"/>
    <w:rsid w:val="005F3C44"/>
    <w:rsid w:val="005F5704"/>
    <w:rsid w:val="005F5DDD"/>
    <w:rsid w:val="005F603D"/>
    <w:rsid w:val="005F627C"/>
    <w:rsid w:val="005F73F6"/>
    <w:rsid w:val="005F7E7A"/>
    <w:rsid w:val="006000ED"/>
    <w:rsid w:val="00600C0C"/>
    <w:rsid w:val="00601C77"/>
    <w:rsid w:val="006033BC"/>
    <w:rsid w:val="006033F1"/>
    <w:rsid w:val="00603C85"/>
    <w:rsid w:val="006047B0"/>
    <w:rsid w:val="00604B56"/>
    <w:rsid w:val="00605893"/>
    <w:rsid w:val="00605E9D"/>
    <w:rsid w:val="006065DF"/>
    <w:rsid w:val="00606EAC"/>
    <w:rsid w:val="00606F89"/>
    <w:rsid w:val="006079DF"/>
    <w:rsid w:val="00607DFA"/>
    <w:rsid w:val="0061169F"/>
    <w:rsid w:val="00612F38"/>
    <w:rsid w:val="00614934"/>
    <w:rsid w:val="0061567B"/>
    <w:rsid w:val="006158A8"/>
    <w:rsid w:val="006172AA"/>
    <w:rsid w:val="0061766F"/>
    <w:rsid w:val="006207DA"/>
    <w:rsid w:val="006208DA"/>
    <w:rsid w:val="00620DE3"/>
    <w:rsid w:val="00620F25"/>
    <w:rsid w:val="00621D21"/>
    <w:rsid w:val="006223D4"/>
    <w:rsid w:val="00622682"/>
    <w:rsid w:val="00623D03"/>
    <w:rsid w:val="00624776"/>
    <w:rsid w:val="00625677"/>
    <w:rsid w:val="00625BD4"/>
    <w:rsid w:val="00626120"/>
    <w:rsid w:val="006270E8"/>
    <w:rsid w:val="00627312"/>
    <w:rsid w:val="00630302"/>
    <w:rsid w:val="00631A45"/>
    <w:rsid w:val="00631DAA"/>
    <w:rsid w:val="0063293A"/>
    <w:rsid w:val="006332B9"/>
    <w:rsid w:val="006333B3"/>
    <w:rsid w:val="00633A92"/>
    <w:rsid w:val="00633BBA"/>
    <w:rsid w:val="00633F61"/>
    <w:rsid w:val="0063475F"/>
    <w:rsid w:val="00634782"/>
    <w:rsid w:val="0063483A"/>
    <w:rsid w:val="00634C39"/>
    <w:rsid w:val="0063550F"/>
    <w:rsid w:val="0063644B"/>
    <w:rsid w:val="00636615"/>
    <w:rsid w:val="00636882"/>
    <w:rsid w:val="00636CC1"/>
    <w:rsid w:val="0063769C"/>
    <w:rsid w:val="00637805"/>
    <w:rsid w:val="00637A0A"/>
    <w:rsid w:val="00640BC7"/>
    <w:rsid w:val="00641410"/>
    <w:rsid w:val="00641E9A"/>
    <w:rsid w:val="0064222E"/>
    <w:rsid w:val="0064247B"/>
    <w:rsid w:val="00642FA3"/>
    <w:rsid w:val="00643C28"/>
    <w:rsid w:val="00644082"/>
    <w:rsid w:val="00644C2B"/>
    <w:rsid w:val="00645863"/>
    <w:rsid w:val="00645C1F"/>
    <w:rsid w:val="0064634B"/>
    <w:rsid w:val="00650709"/>
    <w:rsid w:val="0065088A"/>
    <w:rsid w:val="00651249"/>
    <w:rsid w:val="006513DB"/>
    <w:rsid w:val="006516EE"/>
    <w:rsid w:val="00653D12"/>
    <w:rsid w:val="00654923"/>
    <w:rsid w:val="0065624B"/>
    <w:rsid w:val="006567D3"/>
    <w:rsid w:val="00657169"/>
    <w:rsid w:val="00657F6E"/>
    <w:rsid w:val="006618E4"/>
    <w:rsid w:val="006625AA"/>
    <w:rsid w:val="00662AD7"/>
    <w:rsid w:val="00663392"/>
    <w:rsid w:val="006633BC"/>
    <w:rsid w:val="00663517"/>
    <w:rsid w:val="0066419A"/>
    <w:rsid w:val="00664933"/>
    <w:rsid w:val="00664D92"/>
    <w:rsid w:val="00667229"/>
    <w:rsid w:val="0067080B"/>
    <w:rsid w:val="00670CD5"/>
    <w:rsid w:val="00670D5E"/>
    <w:rsid w:val="00670F2F"/>
    <w:rsid w:val="00671DD9"/>
    <w:rsid w:val="006736B5"/>
    <w:rsid w:val="00673B26"/>
    <w:rsid w:val="00674049"/>
    <w:rsid w:val="00675AA6"/>
    <w:rsid w:val="00675B4D"/>
    <w:rsid w:val="00676326"/>
    <w:rsid w:val="0067757E"/>
    <w:rsid w:val="006819FA"/>
    <w:rsid w:val="00681A00"/>
    <w:rsid w:val="00681BE9"/>
    <w:rsid w:val="0068235C"/>
    <w:rsid w:val="00682495"/>
    <w:rsid w:val="00682892"/>
    <w:rsid w:val="00683084"/>
    <w:rsid w:val="00683F8E"/>
    <w:rsid w:val="006846E1"/>
    <w:rsid w:val="00684836"/>
    <w:rsid w:val="00684A33"/>
    <w:rsid w:val="00684EAC"/>
    <w:rsid w:val="0068611B"/>
    <w:rsid w:val="006863EF"/>
    <w:rsid w:val="006901BE"/>
    <w:rsid w:val="00690DC9"/>
    <w:rsid w:val="00691263"/>
    <w:rsid w:val="00692481"/>
    <w:rsid w:val="00692CD5"/>
    <w:rsid w:val="00695BE7"/>
    <w:rsid w:val="00695CD4"/>
    <w:rsid w:val="00695E29"/>
    <w:rsid w:val="006962C5"/>
    <w:rsid w:val="006975AF"/>
    <w:rsid w:val="00697A2E"/>
    <w:rsid w:val="006A0C59"/>
    <w:rsid w:val="006A0D08"/>
    <w:rsid w:val="006A1D8E"/>
    <w:rsid w:val="006A3431"/>
    <w:rsid w:val="006A37A7"/>
    <w:rsid w:val="006A3B7F"/>
    <w:rsid w:val="006A4251"/>
    <w:rsid w:val="006A4498"/>
    <w:rsid w:val="006A6CE1"/>
    <w:rsid w:val="006A6E36"/>
    <w:rsid w:val="006A7D33"/>
    <w:rsid w:val="006B2340"/>
    <w:rsid w:val="006B2671"/>
    <w:rsid w:val="006B271C"/>
    <w:rsid w:val="006B29C5"/>
    <w:rsid w:val="006B2F06"/>
    <w:rsid w:val="006B37D1"/>
    <w:rsid w:val="006B3E5E"/>
    <w:rsid w:val="006B5128"/>
    <w:rsid w:val="006B566A"/>
    <w:rsid w:val="006B713C"/>
    <w:rsid w:val="006B76DE"/>
    <w:rsid w:val="006B7A20"/>
    <w:rsid w:val="006B7C5E"/>
    <w:rsid w:val="006B7F72"/>
    <w:rsid w:val="006C08C7"/>
    <w:rsid w:val="006C0AA4"/>
    <w:rsid w:val="006C1ED5"/>
    <w:rsid w:val="006C273D"/>
    <w:rsid w:val="006C5B8B"/>
    <w:rsid w:val="006C609A"/>
    <w:rsid w:val="006C7A2E"/>
    <w:rsid w:val="006C7AA1"/>
    <w:rsid w:val="006C7F3D"/>
    <w:rsid w:val="006D0B5B"/>
    <w:rsid w:val="006D0B86"/>
    <w:rsid w:val="006D114D"/>
    <w:rsid w:val="006D1C65"/>
    <w:rsid w:val="006D1F73"/>
    <w:rsid w:val="006D2156"/>
    <w:rsid w:val="006D37F0"/>
    <w:rsid w:val="006D43B8"/>
    <w:rsid w:val="006D56F5"/>
    <w:rsid w:val="006D5EBC"/>
    <w:rsid w:val="006D5F15"/>
    <w:rsid w:val="006D6011"/>
    <w:rsid w:val="006D631E"/>
    <w:rsid w:val="006D7391"/>
    <w:rsid w:val="006D770A"/>
    <w:rsid w:val="006D7BDB"/>
    <w:rsid w:val="006E00C7"/>
    <w:rsid w:val="006E0841"/>
    <w:rsid w:val="006E1566"/>
    <w:rsid w:val="006E1D41"/>
    <w:rsid w:val="006E2012"/>
    <w:rsid w:val="006E2690"/>
    <w:rsid w:val="006E35BF"/>
    <w:rsid w:val="006E3BF1"/>
    <w:rsid w:val="006E5E31"/>
    <w:rsid w:val="006E5F83"/>
    <w:rsid w:val="006F0187"/>
    <w:rsid w:val="006F0DFB"/>
    <w:rsid w:val="006F245D"/>
    <w:rsid w:val="006F261D"/>
    <w:rsid w:val="006F2E4B"/>
    <w:rsid w:val="006F3231"/>
    <w:rsid w:val="006F3BC9"/>
    <w:rsid w:val="006F4110"/>
    <w:rsid w:val="006F4D4D"/>
    <w:rsid w:val="006F5A15"/>
    <w:rsid w:val="006F7252"/>
    <w:rsid w:val="006F7529"/>
    <w:rsid w:val="006F7D88"/>
    <w:rsid w:val="00700169"/>
    <w:rsid w:val="00700B60"/>
    <w:rsid w:val="00701356"/>
    <w:rsid w:val="007016F8"/>
    <w:rsid w:val="0070277A"/>
    <w:rsid w:val="00704257"/>
    <w:rsid w:val="0070475B"/>
    <w:rsid w:val="00704E67"/>
    <w:rsid w:val="007051EC"/>
    <w:rsid w:val="0070531E"/>
    <w:rsid w:val="00705894"/>
    <w:rsid w:val="00706EEB"/>
    <w:rsid w:val="007073E7"/>
    <w:rsid w:val="00707451"/>
    <w:rsid w:val="0070788C"/>
    <w:rsid w:val="00710237"/>
    <w:rsid w:val="00710C64"/>
    <w:rsid w:val="0071162C"/>
    <w:rsid w:val="00711A2F"/>
    <w:rsid w:val="00712B3E"/>
    <w:rsid w:val="00712D59"/>
    <w:rsid w:val="00713864"/>
    <w:rsid w:val="007148A0"/>
    <w:rsid w:val="0071682B"/>
    <w:rsid w:val="00716916"/>
    <w:rsid w:val="00716E75"/>
    <w:rsid w:val="00717E37"/>
    <w:rsid w:val="00720100"/>
    <w:rsid w:val="00720D5C"/>
    <w:rsid w:val="00721DF7"/>
    <w:rsid w:val="00722882"/>
    <w:rsid w:val="007238BF"/>
    <w:rsid w:val="007239F5"/>
    <w:rsid w:val="00726EEB"/>
    <w:rsid w:val="0072725C"/>
    <w:rsid w:val="007274E9"/>
    <w:rsid w:val="00727C37"/>
    <w:rsid w:val="00727CFF"/>
    <w:rsid w:val="00730B52"/>
    <w:rsid w:val="00730C23"/>
    <w:rsid w:val="00730C41"/>
    <w:rsid w:val="00731E47"/>
    <w:rsid w:val="007321D2"/>
    <w:rsid w:val="007334EF"/>
    <w:rsid w:val="00734217"/>
    <w:rsid w:val="00736B8D"/>
    <w:rsid w:val="007374D1"/>
    <w:rsid w:val="007405DE"/>
    <w:rsid w:val="0074116E"/>
    <w:rsid w:val="007416FE"/>
    <w:rsid w:val="0074303D"/>
    <w:rsid w:val="0074392C"/>
    <w:rsid w:val="00743F61"/>
    <w:rsid w:val="00744218"/>
    <w:rsid w:val="00745016"/>
    <w:rsid w:val="0074534C"/>
    <w:rsid w:val="00745640"/>
    <w:rsid w:val="00745E5B"/>
    <w:rsid w:val="00746223"/>
    <w:rsid w:val="00747060"/>
    <w:rsid w:val="0074707D"/>
    <w:rsid w:val="00750B08"/>
    <w:rsid w:val="00751169"/>
    <w:rsid w:val="00751A02"/>
    <w:rsid w:val="00751BA8"/>
    <w:rsid w:val="00751BDC"/>
    <w:rsid w:val="00751EEA"/>
    <w:rsid w:val="007522EF"/>
    <w:rsid w:val="00753499"/>
    <w:rsid w:val="00753E3C"/>
    <w:rsid w:val="00754927"/>
    <w:rsid w:val="00754BD4"/>
    <w:rsid w:val="00755A2F"/>
    <w:rsid w:val="0075644C"/>
    <w:rsid w:val="0075799D"/>
    <w:rsid w:val="00757F55"/>
    <w:rsid w:val="00757FD7"/>
    <w:rsid w:val="00761F00"/>
    <w:rsid w:val="00763146"/>
    <w:rsid w:val="00763E2E"/>
    <w:rsid w:val="007640AB"/>
    <w:rsid w:val="00764BF2"/>
    <w:rsid w:val="00764D95"/>
    <w:rsid w:val="0076546C"/>
    <w:rsid w:val="00765489"/>
    <w:rsid w:val="00765A71"/>
    <w:rsid w:val="0076652D"/>
    <w:rsid w:val="00766F07"/>
    <w:rsid w:val="007672CF"/>
    <w:rsid w:val="00767CEC"/>
    <w:rsid w:val="007702F5"/>
    <w:rsid w:val="00770518"/>
    <w:rsid w:val="00772A2F"/>
    <w:rsid w:val="00774824"/>
    <w:rsid w:val="00774E42"/>
    <w:rsid w:val="00775151"/>
    <w:rsid w:val="007765D5"/>
    <w:rsid w:val="00776E4D"/>
    <w:rsid w:val="007778F3"/>
    <w:rsid w:val="00777AAB"/>
    <w:rsid w:val="007801D6"/>
    <w:rsid w:val="007806BD"/>
    <w:rsid w:val="00781C12"/>
    <w:rsid w:val="00781E58"/>
    <w:rsid w:val="0078250E"/>
    <w:rsid w:val="007840BD"/>
    <w:rsid w:val="007844BD"/>
    <w:rsid w:val="007847EB"/>
    <w:rsid w:val="00787F2E"/>
    <w:rsid w:val="00790376"/>
    <w:rsid w:val="007914CB"/>
    <w:rsid w:val="007915DF"/>
    <w:rsid w:val="00791F60"/>
    <w:rsid w:val="0079211F"/>
    <w:rsid w:val="00792AE7"/>
    <w:rsid w:val="00792B15"/>
    <w:rsid w:val="00792EF8"/>
    <w:rsid w:val="0079596A"/>
    <w:rsid w:val="00796072"/>
    <w:rsid w:val="00797343"/>
    <w:rsid w:val="007975BF"/>
    <w:rsid w:val="007A0C61"/>
    <w:rsid w:val="007A1AE9"/>
    <w:rsid w:val="007A2F09"/>
    <w:rsid w:val="007A32AA"/>
    <w:rsid w:val="007A3784"/>
    <w:rsid w:val="007A4A68"/>
    <w:rsid w:val="007A6001"/>
    <w:rsid w:val="007A65FB"/>
    <w:rsid w:val="007A6AEC"/>
    <w:rsid w:val="007B10F4"/>
    <w:rsid w:val="007B11C5"/>
    <w:rsid w:val="007B13FA"/>
    <w:rsid w:val="007B1419"/>
    <w:rsid w:val="007B191B"/>
    <w:rsid w:val="007B3103"/>
    <w:rsid w:val="007B4A80"/>
    <w:rsid w:val="007B5321"/>
    <w:rsid w:val="007B5866"/>
    <w:rsid w:val="007B5C80"/>
    <w:rsid w:val="007C10BE"/>
    <w:rsid w:val="007C14BF"/>
    <w:rsid w:val="007C20E8"/>
    <w:rsid w:val="007C2361"/>
    <w:rsid w:val="007C255F"/>
    <w:rsid w:val="007C28CC"/>
    <w:rsid w:val="007C4C9F"/>
    <w:rsid w:val="007C5F3D"/>
    <w:rsid w:val="007C62F3"/>
    <w:rsid w:val="007C715C"/>
    <w:rsid w:val="007C71D5"/>
    <w:rsid w:val="007D084B"/>
    <w:rsid w:val="007D1BCA"/>
    <w:rsid w:val="007D1EB3"/>
    <w:rsid w:val="007D2A0D"/>
    <w:rsid w:val="007D3B7A"/>
    <w:rsid w:val="007D4F97"/>
    <w:rsid w:val="007D55A4"/>
    <w:rsid w:val="007D74F2"/>
    <w:rsid w:val="007D7679"/>
    <w:rsid w:val="007D7FA5"/>
    <w:rsid w:val="007E0ECE"/>
    <w:rsid w:val="007E11FA"/>
    <w:rsid w:val="007E162D"/>
    <w:rsid w:val="007E4ACB"/>
    <w:rsid w:val="007E51D2"/>
    <w:rsid w:val="007E5A99"/>
    <w:rsid w:val="007E5F0D"/>
    <w:rsid w:val="007E61A8"/>
    <w:rsid w:val="007E69DF"/>
    <w:rsid w:val="007E6EC8"/>
    <w:rsid w:val="007E7366"/>
    <w:rsid w:val="007E789B"/>
    <w:rsid w:val="007F0F1B"/>
    <w:rsid w:val="007F20C5"/>
    <w:rsid w:val="007F21C4"/>
    <w:rsid w:val="007F486A"/>
    <w:rsid w:val="007F5E0A"/>
    <w:rsid w:val="007F5FC9"/>
    <w:rsid w:val="007F649E"/>
    <w:rsid w:val="007F66CB"/>
    <w:rsid w:val="007F7512"/>
    <w:rsid w:val="00800B53"/>
    <w:rsid w:val="00801074"/>
    <w:rsid w:val="0080171C"/>
    <w:rsid w:val="00802291"/>
    <w:rsid w:val="008022A8"/>
    <w:rsid w:val="008026E5"/>
    <w:rsid w:val="00802E9C"/>
    <w:rsid w:val="00803D05"/>
    <w:rsid w:val="00804857"/>
    <w:rsid w:val="00804A62"/>
    <w:rsid w:val="00805FBC"/>
    <w:rsid w:val="0080638C"/>
    <w:rsid w:val="008079FA"/>
    <w:rsid w:val="00807DA5"/>
    <w:rsid w:val="00807E31"/>
    <w:rsid w:val="00807FEB"/>
    <w:rsid w:val="0081008B"/>
    <w:rsid w:val="0081018F"/>
    <w:rsid w:val="00810CC3"/>
    <w:rsid w:val="00810F00"/>
    <w:rsid w:val="00811A31"/>
    <w:rsid w:val="00811A47"/>
    <w:rsid w:val="00811AD1"/>
    <w:rsid w:val="008123A1"/>
    <w:rsid w:val="0081272A"/>
    <w:rsid w:val="008140F8"/>
    <w:rsid w:val="00814569"/>
    <w:rsid w:val="008157A1"/>
    <w:rsid w:val="00815DBC"/>
    <w:rsid w:val="00816495"/>
    <w:rsid w:val="008165E7"/>
    <w:rsid w:val="00816B9E"/>
    <w:rsid w:val="0081761C"/>
    <w:rsid w:val="0082027F"/>
    <w:rsid w:val="00821823"/>
    <w:rsid w:val="00822229"/>
    <w:rsid w:val="00822C8D"/>
    <w:rsid w:val="00823085"/>
    <w:rsid w:val="00823B5D"/>
    <w:rsid w:val="00823C5F"/>
    <w:rsid w:val="00824CD3"/>
    <w:rsid w:val="00824F0C"/>
    <w:rsid w:val="0082609E"/>
    <w:rsid w:val="00827403"/>
    <w:rsid w:val="008279FF"/>
    <w:rsid w:val="00830034"/>
    <w:rsid w:val="00830095"/>
    <w:rsid w:val="0083080D"/>
    <w:rsid w:val="008308EA"/>
    <w:rsid w:val="00832553"/>
    <w:rsid w:val="00833560"/>
    <w:rsid w:val="00833611"/>
    <w:rsid w:val="00833FAA"/>
    <w:rsid w:val="00834E08"/>
    <w:rsid w:val="00834EC1"/>
    <w:rsid w:val="0083502B"/>
    <w:rsid w:val="00835B4F"/>
    <w:rsid w:val="008400B9"/>
    <w:rsid w:val="00842D8E"/>
    <w:rsid w:val="00844011"/>
    <w:rsid w:val="0084668C"/>
    <w:rsid w:val="00846FBA"/>
    <w:rsid w:val="008471C5"/>
    <w:rsid w:val="00850450"/>
    <w:rsid w:val="00850879"/>
    <w:rsid w:val="008516BE"/>
    <w:rsid w:val="00851DB8"/>
    <w:rsid w:val="00853676"/>
    <w:rsid w:val="00853682"/>
    <w:rsid w:val="00854C77"/>
    <w:rsid w:val="008569A5"/>
    <w:rsid w:val="00856C4E"/>
    <w:rsid w:val="008571D0"/>
    <w:rsid w:val="00860A73"/>
    <w:rsid w:val="00860C9D"/>
    <w:rsid w:val="00860CC9"/>
    <w:rsid w:val="008620E6"/>
    <w:rsid w:val="00863672"/>
    <w:rsid w:val="00863918"/>
    <w:rsid w:val="00863C4C"/>
    <w:rsid w:val="00865932"/>
    <w:rsid w:val="0086631C"/>
    <w:rsid w:val="00866BFE"/>
    <w:rsid w:val="00866DF0"/>
    <w:rsid w:val="008702A3"/>
    <w:rsid w:val="008704A1"/>
    <w:rsid w:val="00870E45"/>
    <w:rsid w:val="00871647"/>
    <w:rsid w:val="008724A4"/>
    <w:rsid w:val="00872D17"/>
    <w:rsid w:val="00873284"/>
    <w:rsid w:val="008735EB"/>
    <w:rsid w:val="00873EB5"/>
    <w:rsid w:val="0087482B"/>
    <w:rsid w:val="0087500B"/>
    <w:rsid w:val="00875110"/>
    <w:rsid w:val="0087517F"/>
    <w:rsid w:val="00876D22"/>
    <w:rsid w:val="00877C47"/>
    <w:rsid w:val="008800D1"/>
    <w:rsid w:val="00880403"/>
    <w:rsid w:val="008805CB"/>
    <w:rsid w:val="00880719"/>
    <w:rsid w:val="00880866"/>
    <w:rsid w:val="0088099F"/>
    <w:rsid w:val="00880CB8"/>
    <w:rsid w:val="00881999"/>
    <w:rsid w:val="00881FE2"/>
    <w:rsid w:val="00882111"/>
    <w:rsid w:val="008848B0"/>
    <w:rsid w:val="0088616B"/>
    <w:rsid w:val="008877D7"/>
    <w:rsid w:val="008879ED"/>
    <w:rsid w:val="00887EA8"/>
    <w:rsid w:val="00887F7C"/>
    <w:rsid w:val="00892781"/>
    <w:rsid w:val="008932B8"/>
    <w:rsid w:val="0089343D"/>
    <w:rsid w:val="00893935"/>
    <w:rsid w:val="00893AFA"/>
    <w:rsid w:val="0089498D"/>
    <w:rsid w:val="0089513C"/>
    <w:rsid w:val="008977ED"/>
    <w:rsid w:val="00897A36"/>
    <w:rsid w:val="008A08AF"/>
    <w:rsid w:val="008A0D43"/>
    <w:rsid w:val="008A2748"/>
    <w:rsid w:val="008A3216"/>
    <w:rsid w:val="008A52DF"/>
    <w:rsid w:val="008A5F3C"/>
    <w:rsid w:val="008A79AB"/>
    <w:rsid w:val="008B039B"/>
    <w:rsid w:val="008B0644"/>
    <w:rsid w:val="008B073D"/>
    <w:rsid w:val="008B0941"/>
    <w:rsid w:val="008B0E0E"/>
    <w:rsid w:val="008B1339"/>
    <w:rsid w:val="008B201C"/>
    <w:rsid w:val="008B204A"/>
    <w:rsid w:val="008B2957"/>
    <w:rsid w:val="008B5850"/>
    <w:rsid w:val="008B5A5A"/>
    <w:rsid w:val="008B5F0D"/>
    <w:rsid w:val="008B63E4"/>
    <w:rsid w:val="008B6644"/>
    <w:rsid w:val="008B7DE4"/>
    <w:rsid w:val="008B7F1A"/>
    <w:rsid w:val="008C0F41"/>
    <w:rsid w:val="008C1DAA"/>
    <w:rsid w:val="008C1DC9"/>
    <w:rsid w:val="008C2445"/>
    <w:rsid w:val="008C2C0B"/>
    <w:rsid w:val="008C2F0A"/>
    <w:rsid w:val="008C2F0F"/>
    <w:rsid w:val="008C31AD"/>
    <w:rsid w:val="008C44F0"/>
    <w:rsid w:val="008C5788"/>
    <w:rsid w:val="008C5B35"/>
    <w:rsid w:val="008C6D9D"/>
    <w:rsid w:val="008D0DD2"/>
    <w:rsid w:val="008D24D1"/>
    <w:rsid w:val="008D2991"/>
    <w:rsid w:val="008D358C"/>
    <w:rsid w:val="008D463C"/>
    <w:rsid w:val="008D49CE"/>
    <w:rsid w:val="008D4C1E"/>
    <w:rsid w:val="008D619D"/>
    <w:rsid w:val="008D61AF"/>
    <w:rsid w:val="008E0683"/>
    <w:rsid w:val="008E13C1"/>
    <w:rsid w:val="008E38A1"/>
    <w:rsid w:val="008E3D3B"/>
    <w:rsid w:val="008E4196"/>
    <w:rsid w:val="008E4571"/>
    <w:rsid w:val="008E4E5F"/>
    <w:rsid w:val="008E51DA"/>
    <w:rsid w:val="008E65CB"/>
    <w:rsid w:val="008E6674"/>
    <w:rsid w:val="008E6E5D"/>
    <w:rsid w:val="008F024A"/>
    <w:rsid w:val="008F2030"/>
    <w:rsid w:val="008F293C"/>
    <w:rsid w:val="008F3011"/>
    <w:rsid w:val="008F336A"/>
    <w:rsid w:val="008F35A8"/>
    <w:rsid w:val="008F420E"/>
    <w:rsid w:val="008F498C"/>
    <w:rsid w:val="008F4C31"/>
    <w:rsid w:val="008F53C8"/>
    <w:rsid w:val="008F75F3"/>
    <w:rsid w:val="008F76A6"/>
    <w:rsid w:val="008F7C61"/>
    <w:rsid w:val="008F7DC1"/>
    <w:rsid w:val="009022B1"/>
    <w:rsid w:val="00902927"/>
    <w:rsid w:val="00902D2A"/>
    <w:rsid w:val="009045AE"/>
    <w:rsid w:val="009047DE"/>
    <w:rsid w:val="009048BB"/>
    <w:rsid w:val="0090529A"/>
    <w:rsid w:val="009059B7"/>
    <w:rsid w:val="0090766F"/>
    <w:rsid w:val="00907973"/>
    <w:rsid w:val="009107D9"/>
    <w:rsid w:val="009108DD"/>
    <w:rsid w:val="00911523"/>
    <w:rsid w:val="00911F4B"/>
    <w:rsid w:val="00912DFA"/>
    <w:rsid w:val="0091375B"/>
    <w:rsid w:val="00913DC3"/>
    <w:rsid w:val="00915ABF"/>
    <w:rsid w:val="0091652F"/>
    <w:rsid w:val="00916D33"/>
    <w:rsid w:val="00917735"/>
    <w:rsid w:val="00921554"/>
    <w:rsid w:val="00921FBE"/>
    <w:rsid w:val="00922F5E"/>
    <w:rsid w:val="009234BD"/>
    <w:rsid w:val="00923EE1"/>
    <w:rsid w:val="00925580"/>
    <w:rsid w:val="0092563D"/>
    <w:rsid w:val="00925DE2"/>
    <w:rsid w:val="00926031"/>
    <w:rsid w:val="009263BD"/>
    <w:rsid w:val="009266E8"/>
    <w:rsid w:val="009273F4"/>
    <w:rsid w:val="0092748B"/>
    <w:rsid w:val="00927845"/>
    <w:rsid w:val="009314C8"/>
    <w:rsid w:val="00931B24"/>
    <w:rsid w:val="00932195"/>
    <w:rsid w:val="009334EB"/>
    <w:rsid w:val="0093367A"/>
    <w:rsid w:val="00934502"/>
    <w:rsid w:val="00935182"/>
    <w:rsid w:val="00936960"/>
    <w:rsid w:val="009369DE"/>
    <w:rsid w:val="00940635"/>
    <w:rsid w:val="00940CE5"/>
    <w:rsid w:val="0094187A"/>
    <w:rsid w:val="0094216D"/>
    <w:rsid w:val="00942658"/>
    <w:rsid w:val="009429D4"/>
    <w:rsid w:val="00943183"/>
    <w:rsid w:val="00943E6D"/>
    <w:rsid w:val="0094409C"/>
    <w:rsid w:val="0094683A"/>
    <w:rsid w:val="0095116C"/>
    <w:rsid w:val="009527A2"/>
    <w:rsid w:val="009534CA"/>
    <w:rsid w:val="00953C74"/>
    <w:rsid w:val="00953F99"/>
    <w:rsid w:val="0095444A"/>
    <w:rsid w:val="00955630"/>
    <w:rsid w:val="00955F3D"/>
    <w:rsid w:val="0095693A"/>
    <w:rsid w:val="009579A9"/>
    <w:rsid w:val="009613F8"/>
    <w:rsid w:val="009632C8"/>
    <w:rsid w:val="00964B20"/>
    <w:rsid w:val="00964CE8"/>
    <w:rsid w:val="009665A2"/>
    <w:rsid w:val="00966823"/>
    <w:rsid w:val="00966FF5"/>
    <w:rsid w:val="00970AF6"/>
    <w:rsid w:val="009725A5"/>
    <w:rsid w:val="00972DA0"/>
    <w:rsid w:val="00973824"/>
    <w:rsid w:val="009742A4"/>
    <w:rsid w:val="009746B8"/>
    <w:rsid w:val="00974785"/>
    <w:rsid w:val="00974B5F"/>
    <w:rsid w:val="0097512D"/>
    <w:rsid w:val="00975138"/>
    <w:rsid w:val="0097562F"/>
    <w:rsid w:val="00975E8D"/>
    <w:rsid w:val="009760F6"/>
    <w:rsid w:val="009774CA"/>
    <w:rsid w:val="00980528"/>
    <w:rsid w:val="009820D0"/>
    <w:rsid w:val="00982B4C"/>
    <w:rsid w:val="009838B7"/>
    <w:rsid w:val="00983E58"/>
    <w:rsid w:val="009851B8"/>
    <w:rsid w:val="00986DB4"/>
    <w:rsid w:val="0098735A"/>
    <w:rsid w:val="009877C0"/>
    <w:rsid w:val="00990C29"/>
    <w:rsid w:val="009917A8"/>
    <w:rsid w:val="00991E25"/>
    <w:rsid w:val="00993FF5"/>
    <w:rsid w:val="0099424F"/>
    <w:rsid w:val="00994D24"/>
    <w:rsid w:val="00997027"/>
    <w:rsid w:val="00997404"/>
    <w:rsid w:val="0099767B"/>
    <w:rsid w:val="00997839"/>
    <w:rsid w:val="009A05EF"/>
    <w:rsid w:val="009A1437"/>
    <w:rsid w:val="009A17D4"/>
    <w:rsid w:val="009A2252"/>
    <w:rsid w:val="009A2392"/>
    <w:rsid w:val="009A4800"/>
    <w:rsid w:val="009A496A"/>
    <w:rsid w:val="009A59E4"/>
    <w:rsid w:val="009A6E04"/>
    <w:rsid w:val="009A7368"/>
    <w:rsid w:val="009A7B73"/>
    <w:rsid w:val="009B009A"/>
    <w:rsid w:val="009B0A9D"/>
    <w:rsid w:val="009B2222"/>
    <w:rsid w:val="009B3334"/>
    <w:rsid w:val="009B4FF9"/>
    <w:rsid w:val="009B5993"/>
    <w:rsid w:val="009B6D2E"/>
    <w:rsid w:val="009C01B6"/>
    <w:rsid w:val="009C0784"/>
    <w:rsid w:val="009C2F29"/>
    <w:rsid w:val="009C30F7"/>
    <w:rsid w:val="009C3922"/>
    <w:rsid w:val="009C4DB7"/>
    <w:rsid w:val="009C6844"/>
    <w:rsid w:val="009D0529"/>
    <w:rsid w:val="009D15CB"/>
    <w:rsid w:val="009D175A"/>
    <w:rsid w:val="009D1804"/>
    <w:rsid w:val="009D1C83"/>
    <w:rsid w:val="009D2759"/>
    <w:rsid w:val="009D42AA"/>
    <w:rsid w:val="009D512E"/>
    <w:rsid w:val="009D5344"/>
    <w:rsid w:val="009D5CF1"/>
    <w:rsid w:val="009D6320"/>
    <w:rsid w:val="009D6F57"/>
    <w:rsid w:val="009E0559"/>
    <w:rsid w:val="009E0BB7"/>
    <w:rsid w:val="009E1201"/>
    <w:rsid w:val="009E129F"/>
    <w:rsid w:val="009E1539"/>
    <w:rsid w:val="009E23D3"/>
    <w:rsid w:val="009E2CD2"/>
    <w:rsid w:val="009E2E1C"/>
    <w:rsid w:val="009E305F"/>
    <w:rsid w:val="009E3481"/>
    <w:rsid w:val="009E3F48"/>
    <w:rsid w:val="009E4692"/>
    <w:rsid w:val="009E53AF"/>
    <w:rsid w:val="009E55D4"/>
    <w:rsid w:val="009E5725"/>
    <w:rsid w:val="009E5D22"/>
    <w:rsid w:val="009E610F"/>
    <w:rsid w:val="009F04A4"/>
    <w:rsid w:val="009F0D61"/>
    <w:rsid w:val="009F0F4B"/>
    <w:rsid w:val="009F187A"/>
    <w:rsid w:val="009F1D93"/>
    <w:rsid w:val="009F253D"/>
    <w:rsid w:val="009F2730"/>
    <w:rsid w:val="009F277E"/>
    <w:rsid w:val="009F377D"/>
    <w:rsid w:val="009F37DF"/>
    <w:rsid w:val="009F39FE"/>
    <w:rsid w:val="009F4133"/>
    <w:rsid w:val="009F4418"/>
    <w:rsid w:val="009F4E1E"/>
    <w:rsid w:val="009F57F4"/>
    <w:rsid w:val="009F5A2F"/>
    <w:rsid w:val="009F5CA2"/>
    <w:rsid w:val="009F70FF"/>
    <w:rsid w:val="00A001BA"/>
    <w:rsid w:val="00A00268"/>
    <w:rsid w:val="00A00F09"/>
    <w:rsid w:val="00A01367"/>
    <w:rsid w:val="00A01CA3"/>
    <w:rsid w:val="00A021B5"/>
    <w:rsid w:val="00A0248C"/>
    <w:rsid w:val="00A034C9"/>
    <w:rsid w:val="00A03A0C"/>
    <w:rsid w:val="00A04394"/>
    <w:rsid w:val="00A04A26"/>
    <w:rsid w:val="00A04DFA"/>
    <w:rsid w:val="00A050A7"/>
    <w:rsid w:val="00A05F49"/>
    <w:rsid w:val="00A06253"/>
    <w:rsid w:val="00A064C8"/>
    <w:rsid w:val="00A06666"/>
    <w:rsid w:val="00A06C5E"/>
    <w:rsid w:val="00A07BAA"/>
    <w:rsid w:val="00A11118"/>
    <w:rsid w:val="00A1227E"/>
    <w:rsid w:val="00A12A2D"/>
    <w:rsid w:val="00A147EB"/>
    <w:rsid w:val="00A157DE"/>
    <w:rsid w:val="00A1632D"/>
    <w:rsid w:val="00A1756B"/>
    <w:rsid w:val="00A1788C"/>
    <w:rsid w:val="00A20019"/>
    <w:rsid w:val="00A2227B"/>
    <w:rsid w:val="00A23102"/>
    <w:rsid w:val="00A24083"/>
    <w:rsid w:val="00A248AF"/>
    <w:rsid w:val="00A24A4F"/>
    <w:rsid w:val="00A24C98"/>
    <w:rsid w:val="00A25B4C"/>
    <w:rsid w:val="00A26D35"/>
    <w:rsid w:val="00A306D4"/>
    <w:rsid w:val="00A30F28"/>
    <w:rsid w:val="00A3126E"/>
    <w:rsid w:val="00A3132E"/>
    <w:rsid w:val="00A32BEF"/>
    <w:rsid w:val="00A36895"/>
    <w:rsid w:val="00A368B2"/>
    <w:rsid w:val="00A36EA0"/>
    <w:rsid w:val="00A37232"/>
    <w:rsid w:val="00A37B37"/>
    <w:rsid w:val="00A4080C"/>
    <w:rsid w:val="00A40B95"/>
    <w:rsid w:val="00A41113"/>
    <w:rsid w:val="00A417DD"/>
    <w:rsid w:val="00A45273"/>
    <w:rsid w:val="00A454FB"/>
    <w:rsid w:val="00A457F1"/>
    <w:rsid w:val="00A479C1"/>
    <w:rsid w:val="00A51173"/>
    <w:rsid w:val="00A520DF"/>
    <w:rsid w:val="00A5282E"/>
    <w:rsid w:val="00A52F9D"/>
    <w:rsid w:val="00A53FF2"/>
    <w:rsid w:val="00A55CBD"/>
    <w:rsid w:val="00A55F4A"/>
    <w:rsid w:val="00A564A0"/>
    <w:rsid w:val="00A56DB0"/>
    <w:rsid w:val="00A61CB0"/>
    <w:rsid w:val="00A61DE0"/>
    <w:rsid w:val="00A6212B"/>
    <w:rsid w:val="00A624F9"/>
    <w:rsid w:val="00A639E2"/>
    <w:rsid w:val="00A63B4A"/>
    <w:rsid w:val="00A6433F"/>
    <w:rsid w:val="00A65E49"/>
    <w:rsid w:val="00A6693F"/>
    <w:rsid w:val="00A675FA"/>
    <w:rsid w:val="00A712B8"/>
    <w:rsid w:val="00A71954"/>
    <w:rsid w:val="00A735F4"/>
    <w:rsid w:val="00A739EC"/>
    <w:rsid w:val="00A748D6"/>
    <w:rsid w:val="00A75064"/>
    <w:rsid w:val="00A75F8F"/>
    <w:rsid w:val="00A76068"/>
    <w:rsid w:val="00A7749E"/>
    <w:rsid w:val="00A80D14"/>
    <w:rsid w:val="00A81577"/>
    <w:rsid w:val="00A820F5"/>
    <w:rsid w:val="00A823E2"/>
    <w:rsid w:val="00A82FCC"/>
    <w:rsid w:val="00A833EF"/>
    <w:rsid w:val="00A8409E"/>
    <w:rsid w:val="00A85CF4"/>
    <w:rsid w:val="00A86751"/>
    <w:rsid w:val="00A86852"/>
    <w:rsid w:val="00A877BB"/>
    <w:rsid w:val="00A87E37"/>
    <w:rsid w:val="00A90012"/>
    <w:rsid w:val="00A90F79"/>
    <w:rsid w:val="00A933F3"/>
    <w:rsid w:val="00A936AC"/>
    <w:rsid w:val="00A93E92"/>
    <w:rsid w:val="00A94533"/>
    <w:rsid w:val="00A94E57"/>
    <w:rsid w:val="00A96A62"/>
    <w:rsid w:val="00AA0AE1"/>
    <w:rsid w:val="00AA11A2"/>
    <w:rsid w:val="00AA154A"/>
    <w:rsid w:val="00AA1790"/>
    <w:rsid w:val="00AA23EB"/>
    <w:rsid w:val="00AA2484"/>
    <w:rsid w:val="00AA2FDA"/>
    <w:rsid w:val="00AA3743"/>
    <w:rsid w:val="00AA3A6B"/>
    <w:rsid w:val="00AA3F56"/>
    <w:rsid w:val="00AA4182"/>
    <w:rsid w:val="00AA4535"/>
    <w:rsid w:val="00AA596F"/>
    <w:rsid w:val="00AA6037"/>
    <w:rsid w:val="00AA6164"/>
    <w:rsid w:val="00AA7202"/>
    <w:rsid w:val="00AA76E8"/>
    <w:rsid w:val="00AB04D9"/>
    <w:rsid w:val="00AB1225"/>
    <w:rsid w:val="00AB17AA"/>
    <w:rsid w:val="00AB17F5"/>
    <w:rsid w:val="00AB307F"/>
    <w:rsid w:val="00AB3B2E"/>
    <w:rsid w:val="00AB4147"/>
    <w:rsid w:val="00AB4218"/>
    <w:rsid w:val="00AB4F4F"/>
    <w:rsid w:val="00AB4FCF"/>
    <w:rsid w:val="00AB4FD0"/>
    <w:rsid w:val="00AB5BED"/>
    <w:rsid w:val="00AB5D63"/>
    <w:rsid w:val="00AB6007"/>
    <w:rsid w:val="00AB6029"/>
    <w:rsid w:val="00AC1130"/>
    <w:rsid w:val="00AC17EE"/>
    <w:rsid w:val="00AC2087"/>
    <w:rsid w:val="00AC23FE"/>
    <w:rsid w:val="00AC2A77"/>
    <w:rsid w:val="00AC2C0B"/>
    <w:rsid w:val="00AC373B"/>
    <w:rsid w:val="00AC3B7A"/>
    <w:rsid w:val="00AC3F8E"/>
    <w:rsid w:val="00AC4C9A"/>
    <w:rsid w:val="00AC5180"/>
    <w:rsid w:val="00AC67B1"/>
    <w:rsid w:val="00AC6C65"/>
    <w:rsid w:val="00AC7681"/>
    <w:rsid w:val="00AC790C"/>
    <w:rsid w:val="00AC7F01"/>
    <w:rsid w:val="00AD05CB"/>
    <w:rsid w:val="00AD0E89"/>
    <w:rsid w:val="00AD1E02"/>
    <w:rsid w:val="00AD3572"/>
    <w:rsid w:val="00AD5FF8"/>
    <w:rsid w:val="00AD63C5"/>
    <w:rsid w:val="00AD6431"/>
    <w:rsid w:val="00AD736A"/>
    <w:rsid w:val="00AD783C"/>
    <w:rsid w:val="00AE2508"/>
    <w:rsid w:val="00AE318A"/>
    <w:rsid w:val="00AE4319"/>
    <w:rsid w:val="00AE5233"/>
    <w:rsid w:val="00AE538C"/>
    <w:rsid w:val="00AE7548"/>
    <w:rsid w:val="00AE78DB"/>
    <w:rsid w:val="00AE7C8B"/>
    <w:rsid w:val="00AF0692"/>
    <w:rsid w:val="00AF10BD"/>
    <w:rsid w:val="00AF15E3"/>
    <w:rsid w:val="00AF2721"/>
    <w:rsid w:val="00AF6E9E"/>
    <w:rsid w:val="00AF7F23"/>
    <w:rsid w:val="00B00581"/>
    <w:rsid w:val="00B005FC"/>
    <w:rsid w:val="00B013F9"/>
    <w:rsid w:val="00B0178E"/>
    <w:rsid w:val="00B01A51"/>
    <w:rsid w:val="00B02486"/>
    <w:rsid w:val="00B03B87"/>
    <w:rsid w:val="00B04006"/>
    <w:rsid w:val="00B043F8"/>
    <w:rsid w:val="00B04778"/>
    <w:rsid w:val="00B04ACB"/>
    <w:rsid w:val="00B05739"/>
    <w:rsid w:val="00B05EA6"/>
    <w:rsid w:val="00B0658F"/>
    <w:rsid w:val="00B06A95"/>
    <w:rsid w:val="00B0707E"/>
    <w:rsid w:val="00B075F0"/>
    <w:rsid w:val="00B0785B"/>
    <w:rsid w:val="00B07924"/>
    <w:rsid w:val="00B1002F"/>
    <w:rsid w:val="00B110B9"/>
    <w:rsid w:val="00B122C8"/>
    <w:rsid w:val="00B12657"/>
    <w:rsid w:val="00B13A1E"/>
    <w:rsid w:val="00B14C9F"/>
    <w:rsid w:val="00B16059"/>
    <w:rsid w:val="00B1653F"/>
    <w:rsid w:val="00B17974"/>
    <w:rsid w:val="00B17DC4"/>
    <w:rsid w:val="00B20109"/>
    <w:rsid w:val="00B21E0B"/>
    <w:rsid w:val="00B22095"/>
    <w:rsid w:val="00B23008"/>
    <w:rsid w:val="00B24BA2"/>
    <w:rsid w:val="00B24C9C"/>
    <w:rsid w:val="00B25716"/>
    <w:rsid w:val="00B2664A"/>
    <w:rsid w:val="00B27EA6"/>
    <w:rsid w:val="00B27F80"/>
    <w:rsid w:val="00B31272"/>
    <w:rsid w:val="00B33031"/>
    <w:rsid w:val="00B33D78"/>
    <w:rsid w:val="00B36033"/>
    <w:rsid w:val="00B376EF"/>
    <w:rsid w:val="00B378CB"/>
    <w:rsid w:val="00B4033A"/>
    <w:rsid w:val="00B40353"/>
    <w:rsid w:val="00B40F79"/>
    <w:rsid w:val="00B4389A"/>
    <w:rsid w:val="00B44CC9"/>
    <w:rsid w:val="00B46A54"/>
    <w:rsid w:val="00B4725C"/>
    <w:rsid w:val="00B4776E"/>
    <w:rsid w:val="00B478F6"/>
    <w:rsid w:val="00B512F6"/>
    <w:rsid w:val="00B52708"/>
    <w:rsid w:val="00B53421"/>
    <w:rsid w:val="00B53780"/>
    <w:rsid w:val="00B537D8"/>
    <w:rsid w:val="00B53918"/>
    <w:rsid w:val="00B5427E"/>
    <w:rsid w:val="00B543A4"/>
    <w:rsid w:val="00B54466"/>
    <w:rsid w:val="00B55625"/>
    <w:rsid w:val="00B5593E"/>
    <w:rsid w:val="00B55F16"/>
    <w:rsid w:val="00B55F25"/>
    <w:rsid w:val="00B56098"/>
    <w:rsid w:val="00B560C4"/>
    <w:rsid w:val="00B568E8"/>
    <w:rsid w:val="00B56B56"/>
    <w:rsid w:val="00B5713C"/>
    <w:rsid w:val="00B57800"/>
    <w:rsid w:val="00B57E93"/>
    <w:rsid w:val="00B60B04"/>
    <w:rsid w:val="00B60E23"/>
    <w:rsid w:val="00B615D6"/>
    <w:rsid w:val="00B6169D"/>
    <w:rsid w:val="00B62414"/>
    <w:rsid w:val="00B64713"/>
    <w:rsid w:val="00B65657"/>
    <w:rsid w:val="00B66207"/>
    <w:rsid w:val="00B67612"/>
    <w:rsid w:val="00B67A90"/>
    <w:rsid w:val="00B71DD7"/>
    <w:rsid w:val="00B72241"/>
    <w:rsid w:val="00B74B02"/>
    <w:rsid w:val="00B74C57"/>
    <w:rsid w:val="00B755D7"/>
    <w:rsid w:val="00B759D2"/>
    <w:rsid w:val="00B75E71"/>
    <w:rsid w:val="00B76A93"/>
    <w:rsid w:val="00B76B6E"/>
    <w:rsid w:val="00B77401"/>
    <w:rsid w:val="00B80E9E"/>
    <w:rsid w:val="00B82381"/>
    <w:rsid w:val="00B83A63"/>
    <w:rsid w:val="00B83AE6"/>
    <w:rsid w:val="00B840AA"/>
    <w:rsid w:val="00B8414E"/>
    <w:rsid w:val="00B842A8"/>
    <w:rsid w:val="00B84807"/>
    <w:rsid w:val="00B85731"/>
    <w:rsid w:val="00B859F9"/>
    <w:rsid w:val="00B86426"/>
    <w:rsid w:val="00B86FE9"/>
    <w:rsid w:val="00B90348"/>
    <w:rsid w:val="00B90548"/>
    <w:rsid w:val="00B90A88"/>
    <w:rsid w:val="00B9117A"/>
    <w:rsid w:val="00B91CBB"/>
    <w:rsid w:val="00B92B82"/>
    <w:rsid w:val="00B937C8"/>
    <w:rsid w:val="00B9540F"/>
    <w:rsid w:val="00B96CB3"/>
    <w:rsid w:val="00B971F0"/>
    <w:rsid w:val="00B97340"/>
    <w:rsid w:val="00B9789E"/>
    <w:rsid w:val="00BA035A"/>
    <w:rsid w:val="00BA1691"/>
    <w:rsid w:val="00BA169D"/>
    <w:rsid w:val="00BA1F9F"/>
    <w:rsid w:val="00BA3041"/>
    <w:rsid w:val="00BA34E5"/>
    <w:rsid w:val="00BA3DDE"/>
    <w:rsid w:val="00BA3F3B"/>
    <w:rsid w:val="00BA491F"/>
    <w:rsid w:val="00BA5486"/>
    <w:rsid w:val="00BA58E9"/>
    <w:rsid w:val="00BA77EF"/>
    <w:rsid w:val="00BB0605"/>
    <w:rsid w:val="00BB091A"/>
    <w:rsid w:val="00BB0E80"/>
    <w:rsid w:val="00BB14BE"/>
    <w:rsid w:val="00BB20C4"/>
    <w:rsid w:val="00BB2A46"/>
    <w:rsid w:val="00BB361B"/>
    <w:rsid w:val="00BB385B"/>
    <w:rsid w:val="00BB3BE4"/>
    <w:rsid w:val="00BB40AA"/>
    <w:rsid w:val="00BB497C"/>
    <w:rsid w:val="00BB50E8"/>
    <w:rsid w:val="00BB5F19"/>
    <w:rsid w:val="00BB6815"/>
    <w:rsid w:val="00BB6C9F"/>
    <w:rsid w:val="00BB6D6B"/>
    <w:rsid w:val="00BB6E7D"/>
    <w:rsid w:val="00BB76AB"/>
    <w:rsid w:val="00BB76AE"/>
    <w:rsid w:val="00BB7F68"/>
    <w:rsid w:val="00BC08D0"/>
    <w:rsid w:val="00BC16B4"/>
    <w:rsid w:val="00BC2541"/>
    <w:rsid w:val="00BC2FB1"/>
    <w:rsid w:val="00BC3BC6"/>
    <w:rsid w:val="00BC4C8B"/>
    <w:rsid w:val="00BC5307"/>
    <w:rsid w:val="00BC6DB6"/>
    <w:rsid w:val="00BC7D6D"/>
    <w:rsid w:val="00BD2523"/>
    <w:rsid w:val="00BD2D08"/>
    <w:rsid w:val="00BD2DB1"/>
    <w:rsid w:val="00BD3593"/>
    <w:rsid w:val="00BD4186"/>
    <w:rsid w:val="00BD4355"/>
    <w:rsid w:val="00BD64F3"/>
    <w:rsid w:val="00BD6C85"/>
    <w:rsid w:val="00BD6C95"/>
    <w:rsid w:val="00BE11AF"/>
    <w:rsid w:val="00BE1650"/>
    <w:rsid w:val="00BE1C41"/>
    <w:rsid w:val="00BE1FA5"/>
    <w:rsid w:val="00BE2361"/>
    <w:rsid w:val="00BE2409"/>
    <w:rsid w:val="00BE3117"/>
    <w:rsid w:val="00BE3CA6"/>
    <w:rsid w:val="00BE4CBD"/>
    <w:rsid w:val="00BE5BB9"/>
    <w:rsid w:val="00BE5C6D"/>
    <w:rsid w:val="00BF046B"/>
    <w:rsid w:val="00BF0EE7"/>
    <w:rsid w:val="00BF1353"/>
    <w:rsid w:val="00BF1661"/>
    <w:rsid w:val="00BF1704"/>
    <w:rsid w:val="00BF27DD"/>
    <w:rsid w:val="00BF463B"/>
    <w:rsid w:val="00BF5084"/>
    <w:rsid w:val="00BF5252"/>
    <w:rsid w:val="00BF593F"/>
    <w:rsid w:val="00BF5BFC"/>
    <w:rsid w:val="00BF7E75"/>
    <w:rsid w:val="00C00000"/>
    <w:rsid w:val="00C001EC"/>
    <w:rsid w:val="00C002E9"/>
    <w:rsid w:val="00C00382"/>
    <w:rsid w:val="00C00946"/>
    <w:rsid w:val="00C00A00"/>
    <w:rsid w:val="00C00B10"/>
    <w:rsid w:val="00C01BDE"/>
    <w:rsid w:val="00C01D17"/>
    <w:rsid w:val="00C02FE0"/>
    <w:rsid w:val="00C034BD"/>
    <w:rsid w:val="00C03A12"/>
    <w:rsid w:val="00C0461D"/>
    <w:rsid w:val="00C04FCA"/>
    <w:rsid w:val="00C0545A"/>
    <w:rsid w:val="00C054FB"/>
    <w:rsid w:val="00C06491"/>
    <w:rsid w:val="00C0650E"/>
    <w:rsid w:val="00C07A65"/>
    <w:rsid w:val="00C07E63"/>
    <w:rsid w:val="00C10610"/>
    <w:rsid w:val="00C10CB1"/>
    <w:rsid w:val="00C115F0"/>
    <w:rsid w:val="00C12ADD"/>
    <w:rsid w:val="00C13593"/>
    <w:rsid w:val="00C13CDF"/>
    <w:rsid w:val="00C13E96"/>
    <w:rsid w:val="00C14A7D"/>
    <w:rsid w:val="00C158AA"/>
    <w:rsid w:val="00C202A5"/>
    <w:rsid w:val="00C2079E"/>
    <w:rsid w:val="00C20C1D"/>
    <w:rsid w:val="00C213B7"/>
    <w:rsid w:val="00C2320F"/>
    <w:rsid w:val="00C23507"/>
    <w:rsid w:val="00C23687"/>
    <w:rsid w:val="00C23748"/>
    <w:rsid w:val="00C244BC"/>
    <w:rsid w:val="00C25A70"/>
    <w:rsid w:val="00C26643"/>
    <w:rsid w:val="00C26E5A"/>
    <w:rsid w:val="00C2792E"/>
    <w:rsid w:val="00C27A99"/>
    <w:rsid w:val="00C27B9F"/>
    <w:rsid w:val="00C306B1"/>
    <w:rsid w:val="00C30863"/>
    <w:rsid w:val="00C32460"/>
    <w:rsid w:val="00C327FC"/>
    <w:rsid w:val="00C32DD0"/>
    <w:rsid w:val="00C3488C"/>
    <w:rsid w:val="00C34BB8"/>
    <w:rsid w:val="00C34DA9"/>
    <w:rsid w:val="00C3529D"/>
    <w:rsid w:val="00C35C03"/>
    <w:rsid w:val="00C35CEC"/>
    <w:rsid w:val="00C35DB4"/>
    <w:rsid w:val="00C36587"/>
    <w:rsid w:val="00C36EC7"/>
    <w:rsid w:val="00C37910"/>
    <w:rsid w:val="00C406F8"/>
    <w:rsid w:val="00C41E5F"/>
    <w:rsid w:val="00C42DA2"/>
    <w:rsid w:val="00C42DE9"/>
    <w:rsid w:val="00C42EDC"/>
    <w:rsid w:val="00C44394"/>
    <w:rsid w:val="00C4480A"/>
    <w:rsid w:val="00C44E50"/>
    <w:rsid w:val="00C4549D"/>
    <w:rsid w:val="00C459B9"/>
    <w:rsid w:val="00C45B03"/>
    <w:rsid w:val="00C46176"/>
    <w:rsid w:val="00C468B4"/>
    <w:rsid w:val="00C46D2B"/>
    <w:rsid w:val="00C47204"/>
    <w:rsid w:val="00C4738D"/>
    <w:rsid w:val="00C47BFE"/>
    <w:rsid w:val="00C509E7"/>
    <w:rsid w:val="00C5106B"/>
    <w:rsid w:val="00C510FC"/>
    <w:rsid w:val="00C51D68"/>
    <w:rsid w:val="00C5275B"/>
    <w:rsid w:val="00C54762"/>
    <w:rsid w:val="00C54DA8"/>
    <w:rsid w:val="00C556B2"/>
    <w:rsid w:val="00C5650A"/>
    <w:rsid w:val="00C565C0"/>
    <w:rsid w:val="00C56B67"/>
    <w:rsid w:val="00C56E78"/>
    <w:rsid w:val="00C571A2"/>
    <w:rsid w:val="00C57D20"/>
    <w:rsid w:val="00C605D9"/>
    <w:rsid w:val="00C60E56"/>
    <w:rsid w:val="00C61BFA"/>
    <w:rsid w:val="00C61EC0"/>
    <w:rsid w:val="00C64B1D"/>
    <w:rsid w:val="00C65193"/>
    <w:rsid w:val="00C65C81"/>
    <w:rsid w:val="00C66D77"/>
    <w:rsid w:val="00C66F05"/>
    <w:rsid w:val="00C67028"/>
    <w:rsid w:val="00C6765B"/>
    <w:rsid w:val="00C67D3B"/>
    <w:rsid w:val="00C67FF8"/>
    <w:rsid w:val="00C707EF"/>
    <w:rsid w:val="00C7089E"/>
    <w:rsid w:val="00C70F60"/>
    <w:rsid w:val="00C71183"/>
    <w:rsid w:val="00C71467"/>
    <w:rsid w:val="00C7227A"/>
    <w:rsid w:val="00C7242C"/>
    <w:rsid w:val="00C728A7"/>
    <w:rsid w:val="00C72BCF"/>
    <w:rsid w:val="00C736B7"/>
    <w:rsid w:val="00C73A6C"/>
    <w:rsid w:val="00C73E52"/>
    <w:rsid w:val="00C73EF9"/>
    <w:rsid w:val="00C76DDF"/>
    <w:rsid w:val="00C77249"/>
    <w:rsid w:val="00C773CD"/>
    <w:rsid w:val="00C77E34"/>
    <w:rsid w:val="00C8162E"/>
    <w:rsid w:val="00C81666"/>
    <w:rsid w:val="00C81B3C"/>
    <w:rsid w:val="00C83864"/>
    <w:rsid w:val="00C841D2"/>
    <w:rsid w:val="00C84FE7"/>
    <w:rsid w:val="00C85135"/>
    <w:rsid w:val="00C8562C"/>
    <w:rsid w:val="00C87BAD"/>
    <w:rsid w:val="00C91317"/>
    <w:rsid w:val="00C91332"/>
    <w:rsid w:val="00C921E6"/>
    <w:rsid w:val="00C93040"/>
    <w:rsid w:val="00C94A21"/>
    <w:rsid w:val="00C96179"/>
    <w:rsid w:val="00C963DE"/>
    <w:rsid w:val="00C978D5"/>
    <w:rsid w:val="00CA01D7"/>
    <w:rsid w:val="00CA0C97"/>
    <w:rsid w:val="00CA1414"/>
    <w:rsid w:val="00CA1732"/>
    <w:rsid w:val="00CA2B45"/>
    <w:rsid w:val="00CA2DC6"/>
    <w:rsid w:val="00CA40F1"/>
    <w:rsid w:val="00CA5A2F"/>
    <w:rsid w:val="00CA6256"/>
    <w:rsid w:val="00CA6E2A"/>
    <w:rsid w:val="00CA7199"/>
    <w:rsid w:val="00CA7ECC"/>
    <w:rsid w:val="00CB1C10"/>
    <w:rsid w:val="00CB20F6"/>
    <w:rsid w:val="00CB3870"/>
    <w:rsid w:val="00CB3C28"/>
    <w:rsid w:val="00CB3D59"/>
    <w:rsid w:val="00CB7C3E"/>
    <w:rsid w:val="00CC2409"/>
    <w:rsid w:val="00CC2D20"/>
    <w:rsid w:val="00CC2EDA"/>
    <w:rsid w:val="00CC3882"/>
    <w:rsid w:val="00CC3F1A"/>
    <w:rsid w:val="00CC4FB0"/>
    <w:rsid w:val="00CC656B"/>
    <w:rsid w:val="00CC667D"/>
    <w:rsid w:val="00CC6D17"/>
    <w:rsid w:val="00CC71E6"/>
    <w:rsid w:val="00CC7DF4"/>
    <w:rsid w:val="00CC7F6B"/>
    <w:rsid w:val="00CD07EE"/>
    <w:rsid w:val="00CD0ACC"/>
    <w:rsid w:val="00CD0D4C"/>
    <w:rsid w:val="00CD0E53"/>
    <w:rsid w:val="00CD0FEA"/>
    <w:rsid w:val="00CD1489"/>
    <w:rsid w:val="00CD190F"/>
    <w:rsid w:val="00CD19CC"/>
    <w:rsid w:val="00CD1E27"/>
    <w:rsid w:val="00CD2256"/>
    <w:rsid w:val="00CD2A03"/>
    <w:rsid w:val="00CD2F6F"/>
    <w:rsid w:val="00CD33B0"/>
    <w:rsid w:val="00CD3418"/>
    <w:rsid w:val="00CD54B9"/>
    <w:rsid w:val="00CD5510"/>
    <w:rsid w:val="00CD614D"/>
    <w:rsid w:val="00CD6858"/>
    <w:rsid w:val="00CD7544"/>
    <w:rsid w:val="00CD798E"/>
    <w:rsid w:val="00CE1E0B"/>
    <w:rsid w:val="00CE2C44"/>
    <w:rsid w:val="00CE2CE4"/>
    <w:rsid w:val="00CE2E3D"/>
    <w:rsid w:val="00CE3B97"/>
    <w:rsid w:val="00CE4816"/>
    <w:rsid w:val="00CE4B72"/>
    <w:rsid w:val="00CE50FC"/>
    <w:rsid w:val="00CE5ABB"/>
    <w:rsid w:val="00CE6246"/>
    <w:rsid w:val="00CE66CF"/>
    <w:rsid w:val="00CE6BEC"/>
    <w:rsid w:val="00CF04B5"/>
    <w:rsid w:val="00CF3F8B"/>
    <w:rsid w:val="00CF405C"/>
    <w:rsid w:val="00CF4A20"/>
    <w:rsid w:val="00CF535F"/>
    <w:rsid w:val="00CF5584"/>
    <w:rsid w:val="00CF7919"/>
    <w:rsid w:val="00D01ED2"/>
    <w:rsid w:val="00D02DB6"/>
    <w:rsid w:val="00D02F0B"/>
    <w:rsid w:val="00D02F19"/>
    <w:rsid w:val="00D03298"/>
    <w:rsid w:val="00D032DB"/>
    <w:rsid w:val="00D03501"/>
    <w:rsid w:val="00D0394F"/>
    <w:rsid w:val="00D04AAF"/>
    <w:rsid w:val="00D05269"/>
    <w:rsid w:val="00D0581C"/>
    <w:rsid w:val="00D068F2"/>
    <w:rsid w:val="00D0703F"/>
    <w:rsid w:val="00D101D4"/>
    <w:rsid w:val="00D11D00"/>
    <w:rsid w:val="00D13DF4"/>
    <w:rsid w:val="00D1497A"/>
    <w:rsid w:val="00D1755A"/>
    <w:rsid w:val="00D17F25"/>
    <w:rsid w:val="00D2049F"/>
    <w:rsid w:val="00D21109"/>
    <w:rsid w:val="00D212C5"/>
    <w:rsid w:val="00D212DD"/>
    <w:rsid w:val="00D21A2D"/>
    <w:rsid w:val="00D21E07"/>
    <w:rsid w:val="00D22874"/>
    <w:rsid w:val="00D2453D"/>
    <w:rsid w:val="00D24BC0"/>
    <w:rsid w:val="00D251AA"/>
    <w:rsid w:val="00D25D90"/>
    <w:rsid w:val="00D262A1"/>
    <w:rsid w:val="00D30BFE"/>
    <w:rsid w:val="00D30EBF"/>
    <w:rsid w:val="00D315B7"/>
    <w:rsid w:val="00D31AC9"/>
    <w:rsid w:val="00D31FCE"/>
    <w:rsid w:val="00D32CBF"/>
    <w:rsid w:val="00D32F24"/>
    <w:rsid w:val="00D341ED"/>
    <w:rsid w:val="00D36888"/>
    <w:rsid w:val="00D40A3E"/>
    <w:rsid w:val="00D42442"/>
    <w:rsid w:val="00D42C58"/>
    <w:rsid w:val="00D430CB"/>
    <w:rsid w:val="00D43232"/>
    <w:rsid w:val="00D43AA4"/>
    <w:rsid w:val="00D44602"/>
    <w:rsid w:val="00D44C20"/>
    <w:rsid w:val="00D470E8"/>
    <w:rsid w:val="00D47597"/>
    <w:rsid w:val="00D50990"/>
    <w:rsid w:val="00D50E07"/>
    <w:rsid w:val="00D51118"/>
    <w:rsid w:val="00D51F7B"/>
    <w:rsid w:val="00D52E71"/>
    <w:rsid w:val="00D5329D"/>
    <w:rsid w:val="00D53B09"/>
    <w:rsid w:val="00D53C07"/>
    <w:rsid w:val="00D559AA"/>
    <w:rsid w:val="00D55FD7"/>
    <w:rsid w:val="00D5648D"/>
    <w:rsid w:val="00D568DE"/>
    <w:rsid w:val="00D578B3"/>
    <w:rsid w:val="00D60BDA"/>
    <w:rsid w:val="00D61CB1"/>
    <w:rsid w:val="00D61FB0"/>
    <w:rsid w:val="00D633F7"/>
    <w:rsid w:val="00D64783"/>
    <w:rsid w:val="00D64D82"/>
    <w:rsid w:val="00D6518D"/>
    <w:rsid w:val="00D718C3"/>
    <w:rsid w:val="00D72D1E"/>
    <w:rsid w:val="00D75AA6"/>
    <w:rsid w:val="00D75F5E"/>
    <w:rsid w:val="00D76B66"/>
    <w:rsid w:val="00D77447"/>
    <w:rsid w:val="00D77720"/>
    <w:rsid w:val="00D77EE4"/>
    <w:rsid w:val="00D8002D"/>
    <w:rsid w:val="00D803A2"/>
    <w:rsid w:val="00D8101D"/>
    <w:rsid w:val="00D81890"/>
    <w:rsid w:val="00D81F6B"/>
    <w:rsid w:val="00D82747"/>
    <w:rsid w:val="00D830CE"/>
    <w:rsid w:val="00D83D96"/>
    <w:rsid w:val="00D842E1"/>
    <w:rsid w:val="00D85F9F"/>
    <w:rsid w:val="00D86E3A"/>
    <w:rsid w:val="00D87B43"/>
    <w:rsid w:val="00D912EA"/>
    <w:rsid w:val="00D915A4"/>
    <w:rsid w:val="00D916A0"/>
    <w:rsid w:val="00D937B0"/>
    <w:rsid w:val="00D93EE5"/>
    <w:rsid w:val="00D940FF"/>
    <w:rsid w:val="00D94A43"/>
    <w:rsid w:val="00D955C3"/>
    <w:rsid w:val="00D957D0"/>
    <w:rsid w:val="00D95C39"/>
    <w:rsid w:val="00D96123"/>
    <w:rsid w:val="00D969A7"/>
    <w:rsid w:val="00D9725B"/>
    <w:rsid w:val="00DA0430"/>
    <w:rsid w:val="00DA1D98"/>
    <w:rsid w:val="00DA36D6"/>
    <w:rsid w:val="00DA4CB5"/>
    <w:rsid w:val="00DA54A0"/>
    <w:rsid w:val="00DA590B"/>
    <w:rsid w:val="00DA61CC"/>
    <w:rsid w:val="00DA64CD"/>
    <w:rsid w:val="00DA6553"/>
    <w:rsid w:val="00DA69DD"/>
    <w:rsid w:val="00DA77DE"/>
    <w:rsid w:val="00DA7C52"/>
    <w:rsid w:val="00DA7E77"/>
    <w:rsid w:val="00DB1548"/>
    <w:rsid w:val="00DB1828"/>
    <w:rsid w:val="00DB2E17"/>
    <w:rsid w:val="00DB3976"/>
    <w:rsid w:val="00DB574D"/>
    <w:rsid w:val="00DB5DA6"/>
    <w:rsid w:val="00DB633A"/>
    <w:rsid w:val="00DB695E"/>
    <w:rsid w:val="00DB6CEA"/>
    <w:rsid w:val="00DC0CA5"/>
    <w:rsid w:val="00DC0D4D"/>
    <w:rsid w:val="00DC12E2"/>
    <w:rsid w:val="00DC1985"/>
    <w:rsid w:val="00DC3C1E"/>
    <w:rsid w:val="00DD14F8"/>
    <w:rsid w:val="00DD1FB8"/>
    <w:rsid w:val="00DD2A27"/>
    <w:rsid w:val="00DD3D7B"/>
    <w:rsid w:val="00DD3F6C"/>
    <w:rsid w:val="00DD4F3F"/>
    <w:rsid w:val="00DD50EE"/>
    <w:rsid w:val="00DD58AD"/>
    <w:rsid w:val="00DD5DC9"/>
    <w:rsid w:val="00DD6776"/>
    <w:rsid w:val="00DD7F96"/>
    <w:rsid w:val="00DE1B1C"/>
    <w:rsid w:val="00DE2922"/>
    <w:rsid w:val="00DE43E7"/>
    <w:rsid w:val="00DE48D6"/>
    <w:rsid w:val="00DE5106"/>
    <w:rsid w:val="00DE5BC6"/>
    <w:rsid w:val="00DE5F23"/>
    <w:rsid w:val="00DE60BA"/>
    <w:rsid w:val="00DE758A"/>
    <w:rsid w:val="00DF0EB2"/>
    <w:rsid w:val="00DF0FFF"/>
    <w:rsid w:val="00DF1091"/>
    <w:rsid w:val="00DF4621"/>
    <w:rsid w:val="00DF4BD5"/>
    <w:rsid w:val="00DF630A"/>
    <w:rsid w:val="00DF6F8B"/>
    <w:rsid w:val="00E000C6"/>
    <w:rsid w:val="00E000D4"/>
    <w:rsid w:val="00E008CE"/>
    <w:rsid w:val="00E013AB"/>
    <w:rsid w:val="00E01606"/>
    <w:rsid w:val="00E044D6"/>
    <w:rsid w:val="00E04E32"/>
    <w:rsid w:val="00E05CB1"/>
    <w:rsid w:val="00E06100"/>
    <w:rsid w:val="00E1100A"/>
    <w:rsid w:val="00E11758"/>
    <w:rsid w:val="00E12176"/>
    <w:rsid w:val="00E12D61"/>
    <w:rsid w:val="00E1364E"/>
    <w:rsid w:val="00E140F4"/>
    <w:rsid w:val="00E146FC"/>
    <w:rsid w:val="00E14E57"/>
    <w:rsid w:val="00E16B90"/>
    <w:rsid w:val="00E16EBE"/>
    <w:rsid w:val="00E20459"/>
    <w:rsid w:val="00E232F3"/>
    <w:rsid w:val="00E3003C"/>
    <w:rsid w:val="00E31AA8"/>
    <w:rsid w:val="00E320A4"/>
    <w:rsid w:val="00E329A0"/>
    <w:rsid w:val="00E3308E"/>
    <w:rsid w:val="00E338DE"/>
    <w:rsid w:val="00E36C34"/>
    <w:rsid w:val="00E37011"/>
    <w:rsid w:val="00E376F7"/>
    <w:rsid w:val="00E421D2"/>
    <w:rsid w:val="00E43CC2"/>
    <w:rsid w:val="00E4405D"/>
    <w:rsid w:val="00E447D8"/>
    <w:rsid w:val="00E448B3"/>
    <w:rsid w:val="00E4587C"/>
    <w:rsid w:val="00E460A6"/>
    <w:rsid w:val="00E4625F"/>
    <w:rsid w:val="00E47817"/>
    <w:rsid w:val="00E47EE6"/>
    <w:rsid w:val="00E51ED4"/>
    <w:rsid w:val="00E528CF"/>
    <w:rsid w:val="00E52BE1"/>
    <w:rsid w:val="00E52DE2"/>
    <w:rsid w:val="00E54D81"/>
    <w:rsid w:val="00E54F47"/>
    <w:rsid w:val="00E571C0"/>
    <w:rsid w:val="00E621E6"/>
    <w:rsid w:val="00E62F74"/>
    <w:rsid w:val="00E63124"/>
    <w:rsid w:val="00E648FC"/>
    <w:rsid w:val="00E64FCC"/>
    <w:rsid w:val="00E657C6"/>
    <w:rsid w:val="00E65ECF"/>
    <w:rsid w:val="00E668AB"/>
    <w:rsid w:val="00E669ED"/>
    <w:rsid w:val="00E66B57"/>
    <w:rsid w:val="00E715C6"/>
    <w:rsid w:val="00E71630"/>
    <w:rsid w:val="00E7297F"/>
    <w:rsid w:val="00E72C04"/>
    <w:rsid w:val="00E72D95"/>
    <w:rsid w:val="00E7327D"/>
    <w:rsid w:val="00E736C6"/>
    <w:rsid w:val="00E7520B"/>
    <w:rsid w:val="00E757D0"/>
    <w:rsid w:val="00E760AD"/>
    <w:rsid w:val="00E7636A"/>
    <w:rsid w:val="00E7654B"/>
    <w:rsid w:val="00E76617"/>
    <w:rsid w:val="00E802CE"/>
    <w:rsid w:val="00E81529"/>
    <w:rsid w:val="00E81D5A"/>
    <w:rsid w:val="00E8315E"/>
    <w:rsid w:val="00E845A3"/>
    <w:rsid w:val="00E8613B"/>
    <w:rsid w:val="00E8634B"/>
    <w:rsid w:val="00E86914"/>
    <w:rsid w:val="00E907FB"/>
    <w:rsid w:val="00E92198"/>
    <w:rsid w:val="00E92A84"/>
    <w:rsid w:val="00E938E0"/>
    <w:rsid w:val="00E93B50"/>
    <w:rsid w:val="00E94024"/>
    <w:rsid w:val="00E9510B"/>
    <w:rsid w:val="00E97527"/>
    <w:rsid w:val="00E9760B"/>
    <w:rsid w:val="00E97A28"/>
    <w:rsid w:val="00E97EE5"/>
    <w:rsid w:val="00EA00C2"/>
    <w:rsid w:val="00EA030B"/>
    <w:rsid w:val="00EA08E6"/>
    <w:rsid w:val="00EA129A"/>
    <w:rsid w:val="00EA12BC"/>
    <w:rsid w:val="00EA2526"/>
    <w:rsid w:val="00EA2B5F"/>
    <w:rsid w:val="00EA3C2D"/>
    <w:rsid w:val="00EA5E18"/>
    <w:rsid w:val="00EA727F"/>
    <w:rsid w:val="00EB07CB"/>
    <w:rsid w:val="00EB0988"/>
    <w:rsid w:val="00EB1908"/>
    <w:rsid w:val="00EB37E5"/>
    <w:rsid w:val="00EB3DB3"/>
    <w:rsid w:val="00EB4144"/>
    <w:rsid w:val="00EB4C9A"/>
    <w:rsid w:val="00EB6290"/>
    <w:rsid w:val="00EB7234"/>
    <w:rsid w:val="00EC1909"/>
    <w:rsid w:val="00EC1B84"/>
    <w:rsid w:val="00EC1D0D"/>
    <w:rsid w:val="00EC21FF"/>
    <w:rsid w:val="00EC2450"/>
    <w:rsid w:val="00EC314C"/>
    <w:rsid w:val="00EC3D4D"/>
    <w:rsid w:val="00EC4A75"/>
    <w:rsid w:val="00EC5699"/>
    <w:rsid w:val="00EC60B9"/>
    <w:rsid w:val="00EC62DE"/>
    <w:rsid w:val="00EC70C2"/>
    <w:rsid w:val="00EC78E8"/>
    <w:rsid w:val="00ED1885"/>
    <w:rsid w:val="00ED20A3"/>
    <w:rsid w:val="00ED290C"/>
    <w:rsid w:val="00ED377D"/>
    <w:rsid w:val="00ED471D"/>
    <w:rsid w:val="00ED650D"/>
    <w:rsid w:val="00ED6773"/>
    <w:rsid w:val="00ED7AC4"/>
    <w:rsid w:val="00EE0A4B"/>
    <w:rsid w:val="00EE2345"/>
    <w:rsid w:val="00EE373F"/>
    <w:rsid w:val="00EE3B99"/>
    <w:rsid w:val="00EE3FCD"/>
    <w:rsid w:val="00EE440D"/>
    <w:rsid w:val="00EE49BC"/>
    <w:rsid w:val="00EE4A5B"/>
    <w:rsid w:val="00EE6623"/>
    <w:rsid w:val="00EE7F20"/>
    <w:rsid w:val="00EF00AE"/>
    <w:rsid w:val="00EF0664"/>
    <w:rsid w:val="00EF18E3"/>
    <w:rsid w:val="00EF2543"/>
    <w:rsid w:val="00EF421A"/>
    <w:rsid w:val="00EF43FB"/>
    <w:rsid w:val="00EF54B8"/>
    <w:rsid w:val="00EF5F45"/>
    <w:rsid w:val="00EF7652"/>
    <w:rsid w:val="00F01B70"/>
    <w:rsid w:val="00F01F3B"/>
    <w:rsid w:val="00F02DAD"/>
    <w:rsid w:val="00F033AA"/>
    <w:rsid w:val="00F0347B"/>
    <w:rsid w:val="00F03536"/>
    <w:rsid w:val="00F0374C"/>
    <w:rsid w:val="00F04DDB"/>
    <w:rsid w:val="00F06806"/>
    <w:rsid w:val="00F07262"/>
    <w:rsid w:val="00F104B4"/>
    <w:rsid w:val="00F10B3E"/>
    <w:rsid w:val="00F10D44"/>
    <w:rsid w:val="00F121D7"/>
    <w:rsid w:val="00F12B72"/>
    <w:rsid w:val="00F14517"/>
    <w:rsid w:val="00F14BB8"/>
    <w:rsid w:val="00F14E31"/>
    <w:rsid w:val="00F15283"/>
    <w:rsid w:val="00F153FB"/>
    <w:rsid w:val="00F16CB2"/>
    <w:rsid w:val="00F17901"/>
    <w:rsid w:val="00F17DD0"/>
    <w:rsid w:val="00F20CD8"/>
    <w:rsid w:val="00F2193C"/>
    <w:rsid w:val="00F2251C"/>
    <w:rsid w:val="00F2288F"/>
    <w:rsid w:val="00F26261"/>
    <w:rsid w:val="00F26E33"/>
    <w:rsid w:val="00F26E82"/>
    <w:rsid w:val="00F27D06"/>
    <w:rsid w:val="00F30A2A"/>
    <w:rsid w:val="00F30A4F"/>
    <w:rsid w:val="00F33A5D"/>
    <w:rsid w:val="00F34958"/>
    <w:rsid w:val="00F36078"/>
    <w:rsid w:val="00F36E1C"/>
    <w:rsid w:val="00F3731C"/>
    <w:rsid w:val="00F4130B"/>
    <w:rsid w:val="00F41DF6"/>
    <w:rsid w:val="00F42C7C"/>
    <w:rsid w:val="00F438B3"/>
    <w:rsid w:val="00F4395F"/>
    <w:rsid w:val="00F442FB"/>
    <w:rsid w:val="00F44574"/>
    <w:rsid w:val="00F45DB1"/>
    <w:rsid w:val="00F46F9F"/>
    <w:rsid w:val="00F50B05"/>
    <w:rsid w:val="00F519C2"/>
    <w:rsid w:val="00F53C09"/>
    <w:rsid w:val="00F559F3"/>
    <w:rsid w:val="00F56086"/>
    <w:rsid w:val="00F5609C"/>
    <w:rsid w:val="00F56B24"/>
    <w:rsid w:val="00F5792C"/>
    <w:rsid w:val="00F57E8C"/>
    <w:rsid w:val="00F604BB"/>
    <w:rsid w:val="00F6071B"/>
    <w:rsid w:val="00F6099F"/>
    <w:rsid w:val="00F60A62"/>
    <w:rsid w:val="00F60D21"/>
    <w:rsid w:val="00F62FCF"/>
    <w:rsid w:val="00F63AB8"/>
    <w:rsid w:val="00F63EAB"/>
    <w:rsid w:val="00F64CFF"/>
    <w:rsid w:val="00F651AE"/>
    <w:rsid w:val="00F665E6"/>
    <w:rsid w:val="00F66AA7"/>
    <w:rsid w:val="00F66BB3"/>
    <w:rsid w:val="00F7133E"/>
    <w:rsid w:val="00F71F67"/>
    <w:rsid w:val="00F72673"/>
    <w:rsid w:val="00F72DDE"/>
    <w:rsid w:val="00F73613"/>
    <w:rsid w:val="00F73E47"/>
    <w:rsid w:val="00F75AA7"/>
    <w:rsid w:val="00F75CD9"/>
    <w:rsid w:val="00F76006"/>
    <w:rsid w:val="00F76FBE"/>
    <w:rsid w:val="00F7707C"/>
    <w:rsid w:val="00F80E8F"/>
    <w:rsid w:val="00F81537"/>
    <w:rsid w:val="00F8170C"/>
    <w:rsid w:val="00F819A6"/>
    <w:rsid w:val="00F81D5A"/>
    <w:rsid w:val="00F84E9C"/>
    <w:rsid w:val="00F85DB0"/>
    <w:rsid w:val="00F876BC"/>
    <w:rsid w:val="00F877EF"/>
    <w:rsid w:val="00F917CF"/>
    <w:rsid w:val="00F92996"/>
    <w:rsid w:val="00F93CB7"/>
    <w:rsid w:val="00F94118"/>
    <w:rsid w:val="00F94465"/>
    <w:rsid w:val="00F95190"/>
    <w:rsid w:val="00F95337"/>
    <w:rsid w:val="00F95E4D"/>
    <w:rsid w:val="00F96484"/>
    <w:rsid w:val="00F96A69"/>
    <w:rsid w:val="00F97670"/>
    <w:rsid w:val="00F97882"/>
    <w:rsid w:val="00FA03BC"/>
    <w:rsid w:val="00FA113F"/>
    <w:rsid w:val="00FA130A"/>
    <w:rsid w:val="00FA1B6A"/>
    <w:rsid w:val="00FA1C9A"/>
    <w:rsid w:val="00FA260F"/>
    <w:rsid w:val="00FA32B0"/>
    <w:rsid w:val="00FA454E"/>
    <w:rsid w:val="00FA4619"/>
    <w:rsid w:val="00FA4A4B"/>
    <w:rsid w:val="00FA5503"/>
    <w:rsid w:val="00FA64B7"/>
    <w:rsid w:val="00FA656A"/>
    <w:rsid w:val="00FA6B50"/>
    <w:rsid w:val="00FA7618"/>
    <w:rsid w:val="00FA7DD9"/>
    <w:rsid w:val="00FB0BEA"/>
    <w:rsid w:val="00FB14FF"/>
    <w:rsid w:val="00FB3874"/>
    <w:rsid w:val="00FB3ECE"/>
    <w:rsid w:val="00FB456D"/>
    <w:rsid w:val="00FB5C1B"/>
    <w:rsid w:val="00FB732C"/>
    <w:rsid w:val="00FB785E"/>
    <w:rsid w:val="00FC0AE6"/>
    <w:rsid w:val="00FC19E0"/>
    <w:rsid w:val="00FC352E"/>
    <w:rsid w:val="00FC3D5D"/>
    <w:rsid w:val="00FC456B"/>
    <w:rsid w:val="00FC46FC"/>
    <w:rsid w:val="00FC50DC"/>
    <w:rsid w:val="00FC5BCE"/>
    <w:rsid w:val="00FC6080"/>
    <w:rsid w:val="00FC641F"/>
    <w:rsid w:val="00FC7720"/>
    <w:rsid w:val="00FD0E35"/>
    <w:rsid w:val="00FD245F"/>
    <w:rsid w:val="00FD2DEA"/>
    <w:rsid w:val="00FD30CC"/>
    <w:rsid w:val="00FD3D31"/>
    <w:rsid w:val="00FD3DD2"/>
    <w:rsid w:val="00FD59F6"/>
    <w:rsid w:val="00FD5DA9"/>
    <w:rsid w:val="00FD5DFF"/>
    <w:rsid w:val="00FD6157"/>
    <w:rsid w:val="00FD6543"/>
    <w:rsid w:val="00FE0130"/>
    <w:rsid w:val="00FE081E"/>
    <w:rsid w:val="00FE1D06"/>
    <w:rsid w:val="00FE4010"/>
    <w:rsid w:val="00FF005B"/>
    <w:rsid w:val="00FF0A8D"/>
    <w:rsid w:val="00FF0AA2"/>
    <w:rsid w:val="00FF1064"/>
    <w:rsid w:val="00FF19C4"/>
    <w:rsid w:val="00FF253A"/>
    <w:rsid w:val="00FF2585"/>
    <w:rsid w:val="00FF28D5"/>
    <w:rsid w:val="00FF2DF8"/>
    <w:rsid w:val="00FF39DC"/>
    <w:rsid w:val="00FF3D2F"/>
    <w:rsid w:val="00FF41CA"/>
    <w:rsid w:val="00FF5362"/>
    <w:rsid w:val="00FF577C"/>
    <w:rsid w:val="00FF5C16"/>
    <w:rsid w:val="00FF5C6A"/>
    <w:rsid w:val="00FF6800"/>
    <w:rsid w:val="00FF6D87"/>
    <w:rsid w:val="00FF6E52"/>
    <w:rsid w:val="00FF6EA5"/>
    <w:rsid w:val="00FF7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93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4F13A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01605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973</Words>
  <Characters>5552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                      Утверждаю</dc:title>
  <dc:subject/>
  <dc:creator>Home</dc:creator>
  <cp:keywords/>
  <dc:description/>
  <cp:lastModifiedBy>User</cp:lastModifiedBy>
  <cp:revision>2</cp:revision>
  <dcterms:created xsi:type="dcterms:W3CDTF">2022-09-18T09:21:00Z</dcterms:created>
  <dcterms:modified xsi:type="dcterms:W3CDTF">2022-09-18T09:21:00Z</dcterms:modified>
</cp:coreProperties>
</file>