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A87" w:rsidRPr="009617B4" w:rsidRDefault="00033A87" w:rsidP="009617B4">
      <w:pPr>
        <w:shd w:val="clear" w:color="auto" w:fill="FFFFFF"/>
        <w:spacing w:after="180" w:line="240" w:lineRule="auto"/>
        <w:textAlignment w:val="baseline"/>
        <w:outlineLvl w:val="0"/>
        <w:rPr>
          <w:rFonts w:ascii="Arial" w:hAnsi="Arial" w:cs="Arial"/>
          <w:b/>
          <w:bCs/>
          <w:color w:val="001426"/>
          <w:kern w:val="36"/>
          <w:sz w:val="33"/>
          <w:szCs w:val="33"/>
          <w:lang w:eastAsia="ru-RU"/>
        </w:rPr>
      </w:pPr>
      <w:r w:rsidRPr="009617B4">
        <w:rPr>
          <w:rFonts w:ascii="Arial" w:hAnsi="Arial" w:cs="Arial"/>
          <w:b/>
          <w:bCs/>
          <w:color w:val="001426"/>
          <w:kern w:val="36"/>
          <w:sz w:val="33"/>
          <w:szCs w:val="33"/>
          <w:lang w:eastAsia="ru-RU"/>
        </w:rPr>
        <w:t>Родителям.</w:t>
      </w:r>
    </w:p>
    <w:p w:rsidR="00033A87" w:rsidRPr="009617B4" w:rsidRDefault="00033A87" w:rsidP="009617B4">
      <w:pPr>
        <w:shd w:val="clear" w:color="auto" w:fill="FFFFFF"/>
        <w:spacing w:after="0" w:line="240" w:lineRule="auto"/>
        <w:jc w:val="center"/>
        <w:textAlignment w:val="baseline"/>
        <w:rPr>
          <w:rFonts w:ascii="inherit" w:hAnsi="inherit" w:cs="Arial"/>
          <w:color w:val="666666"/>
          <w:sz w:val="24"/>
          <w:szCs w:val="24"/>
          <w:lang w:eastAsia="ru-RU"/>
        </w:rPr>
      </w:pPr>
      <w:r w:rsidRPr="009617B4">
        <w:rPr>
          <w:rFonts w:ascii="inherit" w:hAnsi="inherit" w:cs="Arial"/>
          <w:b/>
          <w:bCs/>
          <w:color w:val="666666"/>
          <w:sz w:val="28"/>
          <w:lang w:eastAsia="ru-RU"/>
        </w:rPr>
        <w:t>ПАМЯТКИ ДЛЯ РОДИТЕЛЕЙ о информационной безопасности детей.</w:t>
      </w:r>
    </w:p>
    <w:p w:rsidR="00033A87" w:rsidRPr="009617B4" w:rsidRDefault="00033A87" w:rsidP="009617B4">
      <w:pPr>
        <w:shd w:val="clear" w:color="auto" w:fill="FFFFFF"/>
        <w:spacing w:after="360" w:line="240" w:lineRule="auto"/>
        <w:textAlignment w:val="baseline"/>
        <w:rPr>
          <w:rFonts w:ascii="inherit" w:hAnsi="inherit" w:cs="Arial"/>
          <w:color w:val="666666"/>
          <w:sz w:val="24"/>
          <w:szCs w:val="24"/>
          <w:lang w:eastAsia="ru-RU"/>
        </w:rPr>
      </w:pPr>
      <w:r w:rsidRPr="009F13D7">
        <w:rPr>
          <w:rFonts w:ascii="inherit" w:hAnsi="inherit" w:cs="Arial"/>
          <w:noProof/>
          <w:color w:val="666666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belorschool1.ru/wp-content/uploads/2018/12/inf-ya-bezop-t-rebenka.png" style="width:450pt;height:636pt;visibility:visible">
            <v:imagedata r:id="rId4" o:title=""/>
          </v:shape>
        </w:pict>
      </w:r>
    </w:p>
    <w:p w:rsidR="00033A87" w:rsidRPr="009617B4" w:rsidRDefault="00033A87" w:rsidP="009617B4">
      <w:pPr>
        <w:shd w:val="clear" w:color="auto" w:fill="FFFFFF"/>
        <w:spacing w:after="360" w:line="240" w:lineRule="auto"/>
        <w:textAlignment w:val="baseline"/>
        <w:rPr>
          <w:rFonts w:ascii="inherit" w:hAnsi="inherit" w:cs="Arial"/>
          <w:color w:val="666666"/>
          <w:sz w:val="24"/>
          <w:szCs w:val="24"/>
          <w:lang w:eastAsia="ru-RU"/>
        </w:rPr>
      </w:pPr>
      <w:r w:rsidRPr="009F13D7">
        <w:rPr>
          <w:rFonts w:ascii="inherit" w:hAnsi="inherit" w:cs="Arial"/>
          <w:noProof/>
          <w:color w:val="666666"/>
          <w:sz w:val="24"/>
          <w:szCs w:val="24"/>
          <w:lang w:eastAsia="ru-RU"/>
        </w:rPr>
        <w:pict>
          <v:shape id="Рисунок 2" o:spid="_x0000_i1026" type="#_x0000_t75" alt="http://belorschool1.ru/wp-content/uploads/2018/12/zashhita-ot-vr.-in-tsii.png" style="width:451.5pt;height:638.25pt;visibility:visible">
            <v:imagedata r:id="rId5" o:title=""/>
          </v:shape>
        </w:pict>
      </w:r>
    </w:p>
    <w:p w:rsidR="00033A87" w:rsidRPr="009617B4" w:rsidRDefault="00033A87" w:rsidP="009617B4">
      <w:pPr>
        <w:shd w:val="clear" w:color="auto" w:fill="FFFFFF"/>
        <w:spacing w:after="360" w:line="240" w:lineRule="auto"/>
        <w:textAlignment w:val="baseline"/>
        <w:rPr>
          <w:rFonts w:ascii="inherit" w:hAnsi="inherit" w:cs="Arial"/>
          <w:color w:val="666666"/>
          <w:sz w:val="24"/>
          <w:szCs w:val="24"/>
          <w:lang w:eastAsia="ru-RU"/>
        </w:rPr>
      </w:pPr>
      <w:r w:rsidRPr="009F13D7">
        <w:rPr>
          <w:rFonts w:ascii="inherit" w:hAnsi="inherit" w:cs="Arial"/>
          <w:noProof/>
          <w:color w:val="666666"/>
          <w:sz w:val="24"/>
          <w:szCs w:val="24"/>
          <w:lang w:eastAsia="ru-RU"/>
        </w:rPr>
        <w:pict>
          <v:shape id="Рисунок 3" o:spid="_x0000_i1027" type="#_x0000_t75" alt="http://belorschool1.ru/wp-content/uploads/2018/12/inf-ya-bezop-t-rebenka7-8-let1..png" style="width:450pt;height:636pt;visibility:visible">
            <v:imagedata r:id="rId6" o:title=""/>
          </v:shape>
        </w:pict>
      </w:r>
    </w:p>
    <w:p w:rsidR="00033A87" w:rsidRPr="009617B4" w:rsidRDefault="00033A87" w:rsidP="009617B4">
      <w:pPr>
        <w:shd w:val="clear" w:color="auto" w:fill="FFFFFF"/>
        <w:spacing w:after="360" w:line="240" w:lineRule="auto"/>
        <w:textAlignment w:val="baseline"/>
        <w:rPr>
          <w:rFonts w:ascii="inherit" w:hAnsi="inherit" w:cs="Arial"/>
          <w:color w:val="666666"/>
          <w:sz w:val="24"/>
          <w:szCs w:val="24"/>
          <w:lang w:eastAsia="ru-RU"/>
        </w:rPr>
      </w:pPr>
      <w:r w:rsidRPr="009F13D7">
        <w:rPr>
          <w:rFonts w:ascii="inherit" w:hAnsi="inherit" w:cs="Arial"/>
          <w:noProof/>
          <w:color w:val="666666"/>
          <w:sz w:val="24"/>
          <w:szCs w:val="24"/>
          <w:lang w:eastAsia="ru-RU"/>
        </w:rPr>
        <w:pict>
          <v:shape id="Рисунок 4" o:spid="_x0000_i1028" type="#_x0000_t75" alt="http://belorschool1.ru/wp-content/uploads/2018/12/inf-ya-bezop-t-rebenka-9-12let.png" style="width:451.5pt;height:638.25pt;visibility:visible">
            <v:imagedata r:id="rId7" o:title=""/>
          </v:shape>
        </w:pict>
      </w:r>
    </w:p>
    <w:p w:rsidR="00033A87" w:rsidRPr="009617B4" w:rsidRDefault="00033A87" w:rsidP="009617B4">
      <w:pPr>
        <w:shd w:val="clear" w:color="auto" w:fill="FFFFFF"/>
        <w:spacing w:after="360" w:line="240" w:lineRule="auto"/>
        <w:textAlignment w:val="baseline"/>
        <w:rPr>
          <w:rFonts w:ascii="inherit" w:hAnsi="inherit" w:cs="Arial"/>
          <w:color w:val="666666"/>
          <w:sz w:val="24"/>
          <w:szCs w:val="24"/>
          <w:lang w:eastAsia="ru-RU"/>
        </w:rPr>
      </w:pPr>
      <w:r w:rsidRPr="009F13D7">
        <w:rPr>
          <w:rFonts w:ascii="inherit" w:hAnsi="inherit" w:cs="Arial"/>
          <w:noProof/>
          <w:color w:val="666666"/>
          <w:sz w:val="24"/>
          <w:szCs w:val="24"/>
          <w:lang w:eastAsia="ru-RU"/>
        </w:rPr>
        <w:pict>
          <v:shape id="Рисунок 5" o:spid="_x0000_i1029" type="#_x0000_t75" alt="http://belorschool1.ru/wp-content/uploads/2018/12/inf-ya-bezop-t-rebenka-9-12let1..png" style="width:450pt;height:636pt;visibility:visible">
            <v:imagedata r:id="rId8" o:title=""/>
          </v:shape>
        </w:pict>
      </w:r>
    </w:p>
    <w:p w:rsidR="00033A87" w:rsidRPr="009617B4" w:rsidRDefault="00033A87" w:rsidP="009617B4">
      <w:pPr>
        <w:shd w:val="clear" w:color="auto" w:fill="FFFFFF"/>
        <w:spacing w:after="360" w:line="240" w:lineRule="auto"/>
        <w:textAlignment w:val="baseline"/>
        <w:rPr>
          <w:rFonts w:ascii="inherit" w:hAnsi="inherit" w:cs="Arial"/>
          <w:color w:val="666666"/>
          <w:sz w:val="24"/>
          <w:szCs w:val="24"/>
          <w:lang w:eastAsia="ru-RU"/>
        </w:rPr>
      </w:pPr>
      <w:r w:rsidRPr="009F13D7">
        <w:rPr>
          <w:rFonts w:ascii="inherit" w:hAnsi="inherit" w:cs="Arial"/>
          <w:noProof/>
          <w:color w:val="666666"/>
          <w:sz w:val="24"/>
          <w:szCs w:val="24"/>
          <w:lang w:eastAsia="ru-RU"/>
        </w:rPr>
        <w:pict>
          <v:shape id="Рисунок 6" o:spid="_x0000_i1030" type="#_x0000_t75" alt="http://belorschool1.ru/wp-content/uploads/2018/12/inf-ya-bezop-t-rebenka-13-17let.png" style="width:450pt;height:636pt;visibility:visible">
            <v:imagedata r:id="rId9" o:title=""/>
          </v:shape>
        </w:pict>
      </w:r>
    </w:p>
    <w:p w:rsidR="00033A87" w:rsidRPr="009617B4" w:rsidRDefault="00033A87" w:rsidP="009617B4">
      <w:pPr>
        <w:shd w:val="clear" w:color="auto" w:fill="FFFFFF"/>
        <w:spacing w:after="360" w:line="240" w:lineRule="auto"/>
        <w:textAlignment w:val="baseline"/>
        <w:rPr>
          <w:rFonts w:ascii="inherit" w:hAnsi="inherit" w:cs="Arial"/>
          <w:color w:val="666666"/>
          <w:sz w:val="24"/>
          <w:szCs w:val="24"/>
          <w:lang w:eastAsia="ru-RU"/>
        </w:rPr>
      </w:pPr>
      <w:r w:rsidRPr="009F13D7">
        <w:rPr>
          <w:rFonts w:ascii="inherit" w:hAnsi="inherit" w:cs="Arial"/>
          <w:noProof/>
          <w:color w:val="666666"/>
          <w:sz w:val="24"/>
          <w:szCs w:val="24"/>
          <w:lang w:eastAsia="ru-RU"/>
        </w:rPr>
        <w:pict>
          <v:shape id="Рисунок 7" o:spid="_x0000_i1031" type="#_x0000_t75" alt="http://belorschool1.ru/wp-content/uploads/2018/12/inf-ya-bezop-t-rebenka-13-17let1..png" style="width:450pt;height:636pt;visibility:visible">
            <v:imagedata r:id="rId10" o:title=""/>
          </v:shape>
        </w:pict>
      </w:r>
    </w:p>
    <w:p w:rsidR="00033A87" w:rsidRPr="009617B4" w:rsidRDefault="00033A87" w:rsidP="009617B4">
      <w:pPr>
        <w:shd w:val="clear" w:color="auto" w:fill="FFFFFF"/>
        <w:spacing w:after="360" w:line="240" w:lineRule="auto"/>
        <w:textAlignment w:val="baseline"/>
        <w:rPr>
          <w:rFonts w:ascii="inherit" w:hAnsi="inherit" w:cs="Arial"/>
          <w:color w:val="666666"/>
          <w:sz w:val="24"/>
          <w:szCs w:val="24"/>
          <w:lang w:eastAsia="ru-RU"/>
        </w:rPr>
      </w:pPr>
      <w:r w:rsidRPr="009617B4">
        <w:rPr>
          <w:rFonts w:ascii="inherit" w:hAnsi="inherit" w:cs="Arial"/>
          <w:color w:val="666666"/>
          <w:sz w:val="24"/>
          <w:szCs w:val="24"/>
          <w:lang w:eastAsia="ru-RU"/>
        </w:rPr>
        <w:t> </w:t>
      </w:r>
    </w:p>
    <w:p w:rsidR="00033A87" w:rsidRPr="009617B4" w:rsidRDefault="00033A87" w:rsidP="009617B4">
      <w:pPr>
        <w:shd w:val="clear" w:color="auto" w:fill="FFFFFF"/>
        <w:spacing w:after="360" w:line="240" w:lineRule="auto"/>
        <w:textAlignment w:val="baseline"/>
        <w:rPr>
          <w:rFonts w:ascii="inherit" w:hAnsi="inherit" w:cs="Arial"/>
          <w:color w:val="666666"/>
          <w:sz w:val="24"/>
          <w:szCs w:val="24"/>
          <w:lang w:eastAsia="ru-RU"/>
        </w:rPr>
      </w:pPr>
      <w:r w:rsidRPr="009617B4">
        <w:rPr>
          <w:rFonts w:ascii="inherit" w:hAnsi="inherit" w:cs="Arial"/>
          <w:color w:val="666666"/>
          <w:sz w:val="24"/>
          <w:szCs w:val="24"/>
          <w:lang w:eastAsia="ru-RU"/>
        </w:rPr>
        <w:t> </w:t>
      </w:r>
    </w:p>
    <w:p w:rsidR="00033A87" w:rsidRPr="009617B4" w:rsidRDefault="00033A87" w:rsidP="009617B4">
      <w:pPr>
        <w:spacing w:after="0" w:line="240" w:lineRule="auto"/>
        <w:textAlignment w:val="baseline"/>
        <w:rPr>
          <w:rFonts w:ascii="inherit" w:hAnsi="inherit"/>
          <w:sz w:val="21"/>
          <w:szCs w:val="21"/>
          <w:lang w:eastAsia="ru-RU"/>
        </w:rPr>
      </w:pPr>
      <w:hyperlink r:id="rId11" w:tgtFrame="_blank" w:history="1">
        <w:r w:rsidRPr="0093564F">
          <w:rPr>
            <w:rFonts w:ascii="inherit" w:hAnsi="inherit"/>
            <w:color w:val="000000"/>
            <w:sz w:val="21"/>
            <w:szCs w:val="21"/>
            <w:bdr w:val="none" w:sz="0" w:space="0" w:color="auto" w:frame="1"/>
            <w:lang w:eastAsia="ru-RU"/>
          </w:rPr>
          <w:pict>
            <v:shape id="_x0000_i1032" type="#_x0000_t75" alt="" href="http://www.liveinternet.ru/cli" style="width:64.5pt;height:21.75pt" o:button="t">
              <v:imagedata r:id="rId12" o:title=""/>
            </v:shape>
          </w:pict>
        </w:r>
      </w:hyperlink>
    </w:p>
    <w:p w:rsidR="00033A87" w:rsidRPr="009617B4" w:rsidRDefault="00033A87" w:rsidP="009617B4">
      <w:pPr>
        <w:spacing w:after="0" w:line="240" w:lineRule="auto"/>
        <w:textAlignment w:val="baseline"/>
        <w:rPr>
          <w:rFonts w:ascii="inherit" w:hAnsi="inherit"/>
          <w:sz w:val="21"/>
          <w:szCs w:val="21"/>
          <w:lang w:eastAsia="ru-RU"/>
        </w:rPr>
      </w:pPr>
      <w:hyperlink r:id="rId13" w:tgtFrame="_blank" w:history="1">
        <w:r w:rsidRPr="0093564F">
          <w:rPr>
            <w:rFonts w:ascii="inherit" w:hAnsi="inherit"/>
            <w:color w:val="000000"/>
            <w:sz w:val="21"/>
            <w:szCs w:val="21"/>
            <w:bdr w:val="none" w:sz="0" w:space="0" w:color="auto" w:frame="1"/>
            <w:lang w:eastAsia="ru-RU"/>
          </w:rPr>
          <w:pict>
            <v:shape id="_x0000_i1033" type="#_x0000_t75" alt="Яндекс.Метрика" href="https://metrika.yandex.ru/stat/?id=28772481&amp;from=inform" style="width:24pt;height:24pt" o:button="t">
              <v:imagedata r:id="rId14" o:title=""/>
            </v:shape>
          </w:pict>
        </w:r>
      </w:hyperlink>
    </w:p>
    <w:p w:rsidR="00033A87" w:rsidRDefault="00033A87"/>
    <w:sectPr w:rsidR="00033A87" w:rsidSect="00F21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17B4"/>
    <w:rsid w:val="00000562"/>
    <w:rsid w:val="00000590"/>
    <w:rsid w:val="00003007"/>
    <w:rsid w:val="000032DD"/>
    <w:rsid w:val="00004144"/>
    <w:rsid w:val="0000455F"/>
    <w:rsid w:val="00004E84"/>
    <w:rsid w:val="000050E3"/>
    <w:rsid w:val="0000518A"/>
    <w:rsid w:val="00005E7F"/>
    <w:rsid w:val="00006037"/>
    <w:rsid w:val="0000723F"/>
    <w:rsid w:val="000127DC"/>
    <w:rsid w:val="000145FD"/>
    <w:rsid w:val="00015D64"/>
    <w:rsid w:val="0001630E"/>
    <w:rsid w:val="000164EA"/>
    <w:rsid w:val="00016FFD"/>
    <w:rsid w:val="00017275"/>
    <w:rsid w:val="00021114"/>
    <w:rsid w:val="00022231"/>
    <w:rsid w:val="00023A53"/>
    <w:rsid w:val="00024414"/>
    <w:rsid w:val="00024845"/>
    <w:rsid w:val="00024D40"/>
    <w:rsid w:val="0002585D"/>
    <w:rsid w:val="00025FFB"/>
    <w:rsid w:val="000267BD"/>
    <w:rsid w:val="00026AFF"/>
    <w:rsid w:val="000276DC"/>
    <w:rsid w:val="00030EDC"/>
    <w:rsid w:val="000314B6"/>
    <w:rsid w:val="0003187B"/>
    <w:rsid w:val="00031DC9"/>
    <w:rsid w:val="00032882"/>
    <w:rsid w:val="00033094"/>
    <w:rsid w:val="000336DE"/>
    <w:rsid w:val="00033A87"/>
    <w:rsid w:val="0003554C"/>
    <w:rsid w:val="00035D5C"/>
    <w:rsid w:val="00036106"/>
    <w:rsid w:val="00036E57"/>
    <w:rsid w:val="000372B6"/>
    <w:rsid w:val="00037324"/>
    <w:rsid w:val="00037A18"/>
    <w:rsid w:val="00037E44"/>
    <w:rsid w:val="00040678"/>
    <w:rsid w:val="000423F2"/>
    <w:rsid w:val="00042D39"/>
    <w:rsid w:val="000431E5"/>
    <w:rsid w:val="00043232"/>
    <w:rsid w:val="00043923"/>
    <w:rsid w:val="00043A9B"/>
    <w:rsid w:val="00043EEF"/>
    <w:rsid w:val="0004412F"/>
    <w:rsid w:val="0004419B"/>
    <w:rsid w:val="0004428B"/>
    <w:rsid w:val="00046019"/>
    <w:rsid w:val="00046B7B"/>
    <w:rsid w:val="00046FA9"/>
    <w:rsid w:val="000470A9"/>
    <w:rsid w:val="00047804"/>
    <w:rsid w:val="0005073C"/>
    <w:rsid w:val="00050843"/>
    <w:rsid w:val="0005091A"/>
    <w:rsid w:val="00051AEA"/>
    <w:rsid w:val="00053CAC"/>
    <w:rsid w:val="00054323"/>
    <w:rsid w:val="0005532F"/>
    <w:rsid w:val="00055526"/>
    <w:rsid w:val="000560A3"/>
    <w:rsid w:val="000567AF"/>
    <w:rsid w:val="00056AF4"/>
    <w:rsid w:val="000577FC"/>
    <w:rsid w:val="000605C8"/>
    <w:rsid w:val="00060784"/>
    <w:rsid w:val="000613CE"/>
    <w:rsid w:val="00061643"/>
    <w:rsid w:val="0006178E"/>
    <w:rsid w:val="00062BC7"/>
    <w:rsid w:val="00063553"/>
    <w:rsid w:val="000647EB"/>
    <w:rsid w:val="00064AAA"/>
    <w:rsid w:val="000652F4"/>
    <w:rsid w:val="00065833"/>
    <w:rsid w:val="00065839"/>
    <w:rsid w:val="00065DF1"/>
    <w:rsid w:val="00066646"/>
    <w:rsid w:val="000670DA"/>
    <w:rsid w:val="0007065F"/>
    <w:rsid w:val="00071992"/>
    <w:rsid w:val="00071D83"/>
    <w:rsid w:val="000720D1"/>
    <w:rsid w:val="0007213E"/>
    <w:rsid w:val="000743E5"/>
    <w:rsid w:val="00074D6C"/>
    <w:rsid w:val="000756CA"/>
    <w:rsid w:val="000758E5"/>
    <w:rsid w:val="00076222"/>
    <w:rsid w:val="00076C1F"/>
    <w:rsid w:val="00076EC4"/>
    <w:rsid w:val="000804AA"/>
    <w:rsid w:val="00082FAA"/>
    <w:rsid w:val="00082FB3"/>
    <w:rsid w:val="000837A3"/>
    <w:rsid w:val="000848FC"/>
    <w:rsid w:val="00084DB9"/>
    <w:rsid w:val="00084FAE"/>
    <w:rsid w:val="00085760"/>
    <w:rsid w:val="00085A08"/>
    <w:rsid w:val="000864DE"/>
    <w:rsid w:val="00086E4F"/>
    <w:rsid w:val="0009099B"/>
    <w:rsid w:val="00090A24"/>
    <w:rsid w:val="00091F2F"/>
    <w:rsid w:val="0009217E"/>
    <w:rsid w:val="00092673"/>
    <w:rsid w:val="00092D3C"/>
    <w:rsid w:val="00092E42"/>
    <w:rsid w:val="000945D2"/>
    <w:rsid w:val="000945E7"/>
    <w:rsid w:val="000946AD"/>
    <w:rsid w:val="00094CB7"/>
    <w:rsid w:val="00095A10"/>
    <w:rsid w:val="00095C28"/>
    <w:rsid w:val="00097AB3"/>
    <w:rsid w:val="00097C2C"/>
    <w:rsid w:val="000A434D"/>
    <w:rsid w:val="000A49DA"/>
    <w:rsid w:val="000A4F6A"/>
    <w:rsid w:val="000A532F"/>
    <w:rsid w:val="000A54A9"/>
    <w:rsid w:val="000A55EC"/>
    <w:rsid w:val="000A66C8"/>
    <w:rsid w:val="000A6FC9"/>
    <w:rsid w:val="000B0369"/>
    <w:rsid w:val="000B09CB"/>
    <w:rsid w:val="000B0B27"/>
    <w:rsid w:val="000B1252"/>
    <w:rsid w:val="000B3311"/>
    <w:rsid w:val="000B4053"/>
    <w:rsid w:val="000B4364"/>
    <w:rsid w:val="000B50F9"/>
    <w:rsid w:val="000B72DB"/>
    <w:rsid w:val="000B7D3B"/>
    <w:rsid w:val="000C0835"/>
    <w:rsid w:val="000C0B3D"/>
    <w:rsid w:val="000C2051"/>
    <w:rsid w:val="000C23BE"/>
    <w:rsid w:val="000C39B6"/>
    <w:rsid w:val="000C3D9C"/>
    <w:rsid w:val="000C5405"/>
    <w:rsid w:val="000C54CD"/>
    <w:rsid w:val="000C5AB8"/>
    <w:rsid w:val="000D13CC"/>
    <w:rsid w:val="000D1596"/>
    <w:rsid w:val="000D18F4"/>
    <w:rsid w:val="000D1B42"/>
    <w:rsid w:val="000D1D83"/>
    <w:rsid w:val="000D260F"/>
    <w:rsid w:val="000D3470"/>
    <w:rsid w:val="000D3975"/>
    <w:rsid w:val="000D3DCF"/>
    <w:rsid w:val="000D3E08"/>
    <w:rsid w:val="000D4C1F"/>
    <w:rsid w:val="000D4D4B"/>
    <w:rsid w:val="000D4DB6"/>
    <w:rsid w:val="000D53A6"/>
    <w:rsid w:val="000D5E56"/>
    <w:rsid w:val="000E188D"/>
    <w:rsid w:val="000E207B"/>
    <w:rsid w:val="000E305C"/>
    <w:rsid w:val="000E38E8"/>
    <w:rsid w:val="000E4662"/>
    <w:rsid w:val="000E5387"/>
    <w:rsid w:val="000E5D61"/>
    <w:rsid w:val="000F09ED"/>
    <w:rsid w:val="000F100D"/>
    <w:rsid w:val="000F18AA"/>
    <w:rsid w:val="000F192A"/>
    <w:rsid w:val="000F23AF"/>
    <w:rsid w:val="000F3B5B"/>
    <w:rsid w:val="000F3C01"/>
    <w:rsid w:val="000F5504"/>
    <w:rsid w:val="000F5733"/>
    <w:rsid w:val="000F764A"/>
    <w:rsid w:val="0010169C"/>
    <w:rsid w:val="00101A7B"/>
    <w:rsid w:val="001024FE"/>
    <w:rsid w:val="00102D2B"/>
    <w:rsid w:val="00105A8F"/>
    <w:rsid w:val="00110578"/>
    <w:rsid w:val="00110729"/>
    <w:rsid w:val="001109E5"/>
    <w:rsid w:val="00110AF8"/>
    <w:rsid w:val="00114A1B"/>
    <w:rsid w:val="00115A0B"/>
    <w:rsid w:val="00115CC3"/>
    <w:rsid w:val="00117032"/>
    <w:rsid w:val="00117531"/>
    <w:rsid w:val="00117EBE"/>
    <w:rsid w:val="00121F60"/>
    <w:rsid w:val="001225E4"/>
    <w:rsid w:val="001230D9"/>
    <w:rsid w:val="00124DA1"/>
    <w:rsid w:val="0012624A"/>
    <w:rsid w:val="00126D79"/>
    <w:rsid w:val="00127BB9"/>
    <w:rsid w:val="00130ADB"/>
    <w:rsid w:val="0013132B"/>
    <w:rsid w:val="0013246A"/>
    <w:rsid w:val="00132832"/>
    <w:rsid w:val="001341B8"/>
    <w:rsid w:val="001344FC"/>
    <w:rsid w:val="00135D20"/>
    <w:rsid w:val="00135DFA"/>
    <w:rsid w:val="001406F1"/>
    <w:rsid w:val="00140B81"/>
    <w:rsid w:val="001426E0"/>
    <w:rsid w:val="00142EE0"/>
    <w:rsid w:val="001430EF"/>
    <w:rsid w:val="00143180"/>
    <w:rsid w:val="001524BC"/>
    <w:rsid w:val="00152DF4"/>
    <w:rsid w:val="00153A7C"/>
    <w:rsid w:val="00153D78"/>
    <w:rsid w:val="00154E65"/>
    <w:rsid w:val="0015570A"/>
    <w:rsid w:val="00155E47"/>
    <w:rsid w:val="00156C67"/>
    <w:rsid w:val="001600AB"/>
    <w:rsid w:val="0016085D"/>
    <w:rsid w:val="00161279"/>
    <w:rsid w:val="00161751"/>
    <w:rsid w:val="00161EC4"/>
    <w:rsid w:val="00161F61"/>
    <w:rsid w:val="00162269"/>
    <w:rsid w:val="00162814"/>
    <w:rsid w:val="00162D57"/>
    <w:rsid w:val="00163B4F"/>
    <w:rsid w:val="00170D17"/>
    <w:rsid w:val="001710CF"/>
    <w:rsid w:val="00172FCF"/>
    <w:rsid w:val="00172FE2"/>
    <w:rsid w:val="00173AE3"/>
    <w:rsid w:val="001740BB"/>
    <w:rsid w:val="00174BDF"/>
    <w:rsid w:val="00174C2E"/>
    <w:rsid w:val="00175033"/>
    <w:rsid w:val="0017671E"/>
    <w:rsid w:val="00176DFE"/>
    <w:rsid w:val="00176FF5"/>
    <w:rsid w:val="00177497"/>
    <w:rsid w:val="001778F7"/>
    <w:rsid w:val="00177958"/>
    <w:rsid w:val="00177C72"/>
    <w:rsid w:val="00180690"/>
    <w:rsid w:val="00180B99"/>
    <w:rsid w:val="001822CE"/>
    <w:rsid w:val="0018275B"/>
    <w:rsid w:val="001835BD"/>
    <w:rsid w:val="00183AB9"/>
    <w:rsid w:val="001846A0"/>
    <w:rsid w:val="00184BB1"/>
    <w:rsid w:val="00184CCC"/>
    <w:rsid w:val="00184E0D"/>
    <w:rsid w:val="00185079"/>
    <w:rsid w:val="00185C3C"/>
    <w:rsid w:val="0018620D"/>
    <w:rsid w:val="0018711E"/>
    <w:rsid w:val="00190C55"/>
    <w:rsid w:val="00191AC4"/>
    <w:rsid w:val="00192562"/>
    <w:rsid w:val="001950A7"/>
    <w:rsid w:val="0019665A"/>
    <w:rsid w:val="001973E5"/>
    <w:rsid w:val="00197C73"/>
    <w:rsid w:val="001A0466"/>
    <w:rsid w:val="001A0B92"/>
    <w:rsid w:val="001A435C"/>
    <w:rsid w:val="001A45B8"/>
    <w:rsid w:val="001A55BE"/>
    <w:rsid w:val="001A5D7E"/>
    <w:rsid w:val="001A5D8B"/>
    <w:rsid w:val="001A623F"/>
    <w:rsid w:val="001A658B"/>
    <w:rsid w:val="001A6B5A"/>
    <w:rsid w:val="001A7589"/>
    <w:rsid w:val="001A7A78"/>
    <w:rsid w:val="001B2801"/>
    <w:rsid w:val="001B2ED5"/>
    <w:rsid w:val="001B30B4"/>
    <w:rsid w:val="001B37FA"/>
    <w:rsid w:val="001B4843"/>
    <w:rsid w:val="001B4A07"/>
    <w:rsid w:val="001B576A"/>
    <w:rsid w:val="001B593F"/>
    <w:rsid w:val="001B652D"/>
    <w:rsid w:val="001B67BA"/>
    <w:rsid w:val="001B7542"/>
    <w:rsid w:val="001B7A7A"/>
    <w:rsid w:val="001C1958"/>
    <w:rsid w:val="001C1E09"/>
    <w:rsid w:val="001C26D1"/>
    <w:rsid w:val="001C2CAE"/>
    <w:rsid w:val="001C3742"/>
    <w:rsid w:val="001C4D65"/>
    <w:rsid w:val="001C62BD"/>
    <w:rsid w:val="001C774E"/>
    <w:rsid w:val="001C7A02"/>
    <w:rsid w:val="001D097B"/>
    <w:rsid w:val="001D0980"/>
    <w:rsid w:val="001D156B"/>
    <w:rsid w:val="001D1E34"/>
    <w:rsid w:val="001D1FA3"/>
    <w:rsid w:val="001D4BD5"/>
    <w:rsid w:val="001D564C"/>
    <w:rsid w:val="001D5A14"/>
    <w:rsid w:val="001D674C"/>
    <w:rsid w:val="001D6C4D"/>
    <w:rsid w:val="001D6CE8"/>
    <w:rsid w:val="001E016F"/>
    <w:rsid w:val="001E056B"/>
    <w:rsid w:val="001E05C7"/>
    <w:rsid w:val="001E0725"/>
    <w:rsid w:val="001E1E97"/>
    <w:rsid w:val="001E206B"/>
    <w:rsid w:val="001E232F"/>
    <w:rsid w:val="001E38B2"/>
    <w:rsid w:val="001E3BB2"/>
    <w:rsid w:val="001E4269"/>
    <w:rsid w:val="001E5493"/>
    <w:rsid w:val="001E568F"/>
    <w:rsid w:val="001E5998"/>
    <w:rsid w:val="001E5A30"/>
    <w:rsid w:val="001E606F"/>
    <w:rsid w:val="001E71FD"/>
    <w:rsid w:val="001E7724"/>
    <w:rsid w:val="001F0481"/>
    <w:rsid w:val="001F087A"/>
    <w:rsid w:val="001F0BC0"/>
    <w:rsid w:val="001F1888"/>
    <w:rsid w:val="001F2041"/>
    <w:rsid w:val="001F28DD"/>
    <w:rsid w:val="001F2F6A"/>
    <w:rsid w:val="001F428E"/>
    <w:rsid w:val="001F49EA"/>
    <w:rsid w:val="001F6D85"/>
    <w:rsid w:val="001F74BD"/>
    <w:rsid w:val="001F7DCF"/>
    <w:rsid w:val="002001AA"/>
    <w:rsid w:val="002002BF"/>
    <w:rsid w:val="002023EA"/>
    <w:rsid w:val="00203D76"/>
    <w:rsid w:val="0020400F"/>
    <w:rsid w:val="00204C48"/>
    <w:rsid w:val="00205944"/>
    <w:rsid w:val="00206508"/>
    <w:rsid w:val="0020667B"/>
    <w:rsid w:val="0020754F"/>
    <w:rsid w:val="00211CFB"/>
    <w:rsid w:val="002121A8"/>
    <w:rsid w:val="0021223D"/>
    <w:rsid w:val="002125EA"/>
    <w:rsid w:val="00212CC4"/>
    <w:rsid w:val="002155AE"/>
    <w:rsid w:val="00216147"/>
    <w:rsid w:val="00217105"/>
    <w:rsid w:val="002171CA"/>
    <w:rsid w:val="00221198"/>
    <w:rsid w:val="00222139"/>
    <w:rsid w:val="00222AFE"/>
    <w:rsid w:val="00223A20"/>
    <w:rsid w:val="0022457D"/>
    <w:rsid w:val="00225BFB"/>
    <w:rsid w:val="002309EA"/>
    <w:rsid w:val="00230AD6"/>
    <w:rsid w:val="002312D1"/>
    <w:rsid w:val="00231B28"/>
    <w:rsid w:val="00231C45"/>
    <w:rsid w:val="00231FEF"/>
    <w:rsid w:val="0023488B"/>
    <w:rsid w:val="00235204"/>
    <w:rsid w:val="00240733"/>
    <w:rsid w:val="0024223C"/>
    <w:rsid w:val="00243D28"/>
    <w:rsid w:val="002450A9"/>
    <w:rsid w:val="00246E1E"/>
    <w:rsid w:val="0024709D"/>
    <w:rsid w:val="002474CA"/>
    <w:rsid w:val="00251475"/>
    <w:rsid w:val="002514BC"/>
    <w:rsid w:val="002519C5"/>
    <w:rsid w:val="00251A5A"/>
    <w:rsid w:val="00251B2D"/>
    <w:rsid w:val="00251DFD"/>
    <w:rsid w:val="002530A3"/>
    <w:rsid w:val="00253AED"/>
    <w:rsid w:val="00256A32"/>
    <w:rsid w:val="00257129"/>
    <w:rsid w:val="00260BC5"/>
    <w:rsid w:val="00260F5E"/>
    <w:rsid w:val="00261055"/>
    <w:rsid w:val="002619E9"/>
    <w:rsid w:val="00261FF5"/>
    <w:rsid w:val="00262369"/>
    <w:rsid w:val="002628B3"/>
    <w:rsid w:val="00263275"/>
    <w:rsid w:val="00263911"/>
    <w:rsid w:val="00263A68"/>
    <w:rsid w:val="00270445"/>
    <w:rsid w:val="00270949"/>
    <w:rsid w:val="00271C31"/>
    <w:rsid w:val="002724B1"/>
    <w:rsid w:val="0027364D"/>
    <w:rsid w:val="00273CBB"/>
    <w:rsid w:val="00275836"/>
    <w:rsid w:val="00276374"/>
    <w:rsid w:val="00280474"/>
    <w:rsid w:val="00280CF6"/>
    <w:rsid w:val="00281EE4"/>
    <w:rsid w:val="00282509"/>
    <w:rsid w:val="00283BA9"/>
    <w:rsid w:val="00285223"/>
    <w:rsid w:val="00285CB4"/>
    <w:rsid w:val="00286AC5"/>
    <w:rsid w:val="00287E02"/>
    <w:rsid w:val="00290953"/>
    <w:rsid w:val="00292081"/>
    <w:rsid w:val="002923C8"/>
    <w:rsid w:val="002933D6"/>
    <w:rsid w:val="00293465"/>
    <w:rsid w:val="00294CE6"/>
    <w:rsid w:val="0029601B"/>
    <w:rsid w:val="00296CF6"/>
    <w:rsid w:val="00296ED4"/>
    <w:rsid w:val="0029708C"/>
    <w:rsid w:val="00297DD8"/>
    <w:rsid w:val="002A211A"/>
    <w:rsid w:val="002A33CF"/>
    <w:rsid w:val="002A40F7"/>
    <w:rsid w:val="002A64BC"/>
    <w:rsid w:val="002A6ECB"/>
    <w:rsid w:val="002A6FA4"/>
    <w:rsid w:val="002A7037"/>
    <w:rsid w:val="002B1F1B"/>
    <w:rsid w:val="002B23A9"/>
    <w:rsid w:val="002B2AFE"/>
    <w:rsid w:val="002B4E70"/>
    <w:rsid w:val="002B56A4"/>
    <w:rsid w:val="002B65F4"/>
    <w:rsid w:val="002B728B"/>
    <w:rsid w:val="002B73EF"/>
    <w:rsid w:val="002C1672"/>
    <w:rsid w:val="002C250B"/>
    <w:rsid w:val="002C25A5"/>
    <w:rsid w:val="002C3726"/>
    <w:rsid w:val="002C3FF4"/>
    <w:rsid w:val="002C4604"/>
    <w:rsid w:val="002C46FD"/>
    <w:rsid w:val="002C52A8"/>
    <w:rsid w:val="002C58AA"/>
    <w:rsid w:val="002C7D7C"/>
    <w:rsid w:val="002D0145"/>
    <w:rsid w:val="002D1B27"/>
    <w:rsid w:val="002D338D"/>
    <w:rsid w:val="002D48E3"/>
    <w:rsid w:val="002D548B"/>
    <w:rsid w:val="002D5943"/>
    <w:rsid w:val="002D6C91"/>
    <w:rsid w:val="002D74A2"/>
    <w:rsid w:val="002E0DA7"/>
    <w:rsid w:val="002E101C"/>
    <w:rsid w:val="002E1ADA"/>
    <w:rsid w:val="002E2CCE"/>
    <w:rsid w:val="002E2D3D"/>
    <w:rsid w:val="002E3E40"/>
    <w:rsid w:val="002E53DC"/>
    <w:rsid w:val="002E56DE"/>
    <w:rsid w:val="002E5E8C"/>
    <w:rsid w:val="002E6ED7"/>
    <w:rsid w:val="002E73AC"/>
    <w:rsid w:val="002F0011"/>
    <w:rsid w:val="002F02FE"/>
    <w:rsid w:val="002F03A3"/>
    <w:rsid w:val="002F04ED"/>
    <w:rsid w:val="002F0C0A"/>
    <w:rsid w:val="002F0E6E"/>
    <w:rsid w:val="002F104E"/>
    <w:rsid w:val="002F11B6"/>
    <w:rsid w:val="002F1AA1"/>
    <w:rsid w:val="002F1AB9"/>
    <w:rsid w:val="002F27BF"/>
    <w:rsid w:val="002F3D5E"/>
    <w:rsid w:val="002F4705"/>
    <w:rsid w:val="002F49B2"/>
    <w:rsid w:val="002F4C17"/>
    <w:rsid w:val="002F6338"/>
    <w:rsid w:val="00301192"/>
    <w:rsid w:val="003011A2"/>
    <w:rsid w:val="00302D9F"/>
    <w:rsid w:val="003033FF"/>
    <w:rsid w:val="003040A0"/>
    <w:rsid w:val="00304BB0"/>
    <w:rsid w:val="00306B6D"/>
    <w:rsid w:val="00307863"/>
    <w:rsid w:val="00310177"/>
    <w:rsid w:val="00311517"/>
    <w:rsid w:val="00313127"/>
    <w:rsid w:val="0031446B"/>
    <w:rsid w:val="00314C44"/>
    <w:rsid w:val="00316E14"/>
    <w:rsid w:val="00316E36"/>
    <w:rsid w:val="00317480"/>
    <w:rsid w:val="00317D1A"/>
    <w:rsid w:val="0032094D"/>
    <w:rsid w:val="0032103C"/>
    <w:rsid w:val="00321503"/>
    <w:rsid w:val="00322135"/>
    <w:rsid w:val="00322AC3"/>
    <w:rsid w:val="00322C23"/>
    <w:rsid w:val="0032323A"/>
    <w:rsid w:val="00323631"/>
    <w:rsid w:val="00323E6A"/>
    <w:rsid w:val="0032564F"/>
    <w:rsid w:val="00325785"/>
    <w:rsid w:val="003262DA"/>
    <w:rsid w:val="00331AEF"/>
    <w:rsid w:val="00334D07"/>
    <w:rsid w:val="00334EE1"/>
    <w:rsid w:val="00336D32"/>
    <w:rsid w:val="003378F1"/>
    <w:rsid w:val="00341AD6"/>
    <w:rsid w:val="00342D57"/>
    <w:rsid w:val="00343A23"/>
    <w:rsid w:val="003463B0"/>
    <w:rsid w:val="003464F3"/>
    <w:rsid w:val="0034710F"/>
    <w:rsid w:val="00350D85"/>
    <w:rsid w:val="003511D9"/>
    <w:rsid w:val="003514F7"/>
    <w:rsid w:val="00352416"/>
    <w:rsid w:val="0035289A"/>
    <w:rsid w:val="00352F18"/>
    <w:rsid w:val="00353A9B"/>
    <w:rsid w:val="0035479D"/>
    <w:rsid w:val="00354AC4"/>
    <w:rsid w:val="00355D06"/>
    <w:rsid w:val="00355E27"/>
    <w:rsid w:val="00356DE1"/>
    <w:rsid w:val="00357007"/>
    <w:rsid w:val="0035706D"/>
    <w:rsid w:val="003613A3"/>
    <w:rsid w:val="00361614"/>
    <w:rsid w:val="00363FB0"/>
    <w:rsid w:val="0036451A"/>
    <w:rsid w:val="003656F1"/>
    <w:rsid w:val="003701D3"/>
    <w:rsid w:val="00370E07"/>
    <w:rsid w:val="003727A3"/>
    <w:rsid w:val="003743C5"/>
    <w:rsid w:val="003746F8"/>
    <w:rsid w:val="00374788"/>
    <w:rsid w:val="00374B10"/>
    <w:rsid w:val="00374E92"/>
    <w:rsid w:val="00374EA6"/>
    <w:rsid w:val="003805DF"/>
    <w:rsid w:val="003807BA"/>
    <w:rsid w:val="003810FA"/>
    <w:rsid w:val="003825FE"/>
    <w:rsid w:val="003829D6"/>
    <w:rsid w:val="003835C4"/>
    <w:rsid w:val="00383C97"/>
    <w:rsid w:val="0038450E"/>
    <w:rsid w:val="0038538E"/>
    <w:rsid w:val="00385C90"/>
    <w:rsid w:val="00386719"/>
    <w:rsid w:val="0039084A"/>
    <w:rsid w:val="00390FDC"/>
    <w:rsid w:val="00393EAC"/>
    <w:rsid w:val="003947F5"/>
    <w:rsid w:val="0039560C"/>
    <w:rsid w:val="003959B0"/>
    <w:rsid w:val="00396D59"/>
    <w:rsid w:val="00396E19"/>
    <w:rsid w:val="003A02D7"/>
    <w:rsid w:val="003A08B0"/>
    <w:rsid w:val="003A0F0F"/>
    <w:rsid w:val="003A15CB"/>
    <w:rsid w:val="003A293F"/>
    <w:rsid w:val="003A2CAC"/>
    <w:rsid w:val="003A4205"/>
    <w:rsid w:val="003A4EC8"/>
    <w:rsid w:val="003A5FEC"/>
    <w:rsid w:val="003A70EE"/>
    <w:rsid w:val="003A737B"/>
    <w:rsid w:val="003A7841"/>
    <w:rsid w:val="003A7CE9"/>
    <w:rsid w:val="003B0330"/>
    <w:rsid w:val="003B08C8"/>
    <w:rsid w:val="003B0DA2"/>
    <w:rsid w:val="003B0FDC"/>
    <w:rsid w:val="003B175D"/>
    <w:rsid w:val="003B1D0A"/>
    <w:rsid w:val="003B3B3B"/>
    <w:rsid w:val="003B43EB"/>
    <w:rsid w:val="003B4529"/>
    <w:rsid w:val="003B524E"/>
    <w:rsid w:val="003B548C"/>
    <w:rsid w:val="003B6828"/>
    <w:rsid w:val="003C1AC9"/>
    <w:rsid w:val="003C2A86"/>
    <w:rsid w:val="003C31C1"/>
    <w:rsid w:val="003C4E6D"/>
    <w:rsid w:val="003C50B6"/>
    <w:rsid w:val="003C7355"/>
    <w:rsid w:val="003C73B2"/>
    <w:rsid w:val="003C7766"/>
    <w:rsid w:val="003D09E2"/>
    <w:rsid w:val="003D14E3"/>
    <w:rsid w:val="003D2029"/>
    <w:rsid w:val="003D2F66"/>
    <w:rsid w:val="003D3193"/>
    <w:rsid w:val="003D31FA"/>
    <w:rsid w:val="003D3CB3"/>
    <w:rsid w:val="003D4952"/>
    <w:rsid w:val="003D5A5D"/>
    <w:rsid w:val="003D639F"/>
    <w:rsid w:val="003D76F5"/>
    <w:rsid w:val="003E163C"/>
    <w:rsid w:val="003E3E68"/>
    <w:rsid w:val="003E49AB"/>
    <w:rsid w:val="003E5691"/>
    <w:rsid w:val="003E5E12"/>
    <w:rsid w:val="003E6485"/>
    <w:rsid w:val="003E64F8"/>
    <w:rsid w:val="003E6B99"/>
    <w:rsid w:val="003E75AA"/>
    <w:rsid w:val="003F0DE8"/>
    <w:rsid w:val="003F2265"/>
    <w:rsid w:val="003F2694"/>
    <w:rsid w:val="003F3E46"/>
    <w:rsid w:val="003F5636"/>
    <w:rsid w:val="003F5DD9"/>
    <w:rsid w:val="003F6FE3"/>
    <w:rsid w:val="003F782D"/>
    <w:rsid w:val="003F791B"/>
    <w:rsid w:val="00400817"/>
    <w:rsid w:val="00400ACA"/>
    <w:rsid w:val="0040144D"/>
    <w:rsid w:val="00402979"/>
    <w:rsid w:val="0040314F"/>
    <w:rsid w:val="00404F16"/>
    <w:rsid w:val="00405A5E"/>
    <w:rsid w:val="00405ABD"/>
    <w:rsid w:val="00405C55"/>
    <w:rsid w:val="00406004"/>
    <w:rsid w:val="004068DF"/>
    <w:rsid w:val="00407A17"/>
    <w:rsid w:val="00407CF3"/>
    <w:rsid w:val="00410E21"/>
    <w:rsid w:val="0041105F"/>
    <w:rsid w:val="00412E12"/>
    <w:rsid w:val="0041483F"/>
    <w:rsid w:val="0041512E"/>
    <w:rsid w:val="004166D0"/>
    <w:rsid w:val="0041682C"/>
    <w:rsid w:val="00422504"/>
    <w:rsid w:val="00422608"/>
    <w:rsid w:val="00425910"/>
    <w:rsid w:val="004260AA"/>
    <w:rsid w:val="004260EA"/>
    <w:rsid w:val="00426B4E"/>
    <w:rsid w:val="00427B02"/>
    <w:rsid w:val="00427BB2"/>
    <w:rsid w:val="004333C0"/>
    <w:rsid w:val="0043434A"/>
    <w:rsid w:val="004349D7"/>
    <w:rsid w:val="00434ABC"/>
    <w:rsid w:val="00436D5E"/>
    <w:rsid w:val="004375E6"/>
    <w:rsid w:val="00440539"/>
    <w:rsid w:val="00440FBF"/>
    <w:rsid w:val="00441C93"/>
    <w:rsid w:val="00441CA8"/>
    <w:rsid w:val="00442E87"/>
    <w:rsid w:val="00443EB2"/>
    <w:rsid w:val="004457A6"/>
    <w:rsid w:val="00447CE9"/>
    <w:rsid w:val="004511A0"/>
    <w:rsid w:val="00453D21"/>
    <w:rsid w:val="00453FEC"/>
    <w:rsid w:val="004549B7"/>
    <w:rsid w:val="004559A3"/>
    <w:rsid w:val="00456677"/>
    <w:rsid w:val="004567D2"/>
    <w:rsid w:val="004603DF"/>
    <w:rsid w:val="004604D7"/>
    <w:rsid w:val="00460A10"/>
    <w:rsid w:val="00460B42"/>
    <w:rsid w:val="00462908"/>
    <w:rsid w:val="004632AD"/>
    <w:rsid w:val="00463865"/>
    <w:rsid w:val="004640B1"/>
    <w:rsid w:val="004641DD"/>
    <w:rsid w:val="00464DC7"/>
    <w:rsid w:val="00465DB2"/>
    <w:rsid w:val="004661DC"/>
    <w:rsid w:val="00467363"/>
    <w:rsid w:val="00467AF0"/>
    <w:rsid w:val="004705F1"/>
    <w:rsid w:val="0047148C"/>
    <w:rsid w:val="00472164"/>
    <w:rsid w:val="00472850"/>
    <w:rsid w:val="00472E5B"/>
    <w:rsid w:val="004731DA"/>
    <w:rsid w:val="00473CEC"/>
    <w:rsid w:val="00473FAF"/>
    <w:rsid w:val="00474537"/>
    <w:rsid w:val="00477A11"/>
    <w:rsid w:val="00477D79"/>
    <w:rsid w:val="00480247"/>
    <w:rsid w:val="004805B5"/>
    <w:rsid w:val="00480F4C"/>
    <w:rsid w:val="0048147C"/>
    <w:rsid w:val="004814CC"/>
    <w:rsid w:val="0048186A"/>
    <w:rsid w:val="004823E3"/>
    <w:rsid w:val="00482898"/>
    <w:rsid w:val="00484255"/>
    <w:rsid w:val="0048534A"/>
    <w:rsid w:val="0049007B"/>
    <w:rsid w:val="00492D69"/>
    <w:rsid w:val="004933E3"/>
    <w:rsid w:val="00493AC8"/>
    <w:rsid w:val="004947FD"/>
    <w:rsid w:val="00494971"/>
    <w:rsid w:val="00494F8F"/>
    <w:rsid w:val="00495AC4"/>
    <w:rsid w:val="00496775"/>
    <w:rsid w:val="00497CAB"/>
    <w:rsid w:val="004A0800"/>
    <w:rsid w:val="004A1B43"/>
    <w:rsid w:val="004A33D6"/>
    <w:rsid w:val="004A3EB9"/>
    <w:rsid w:val="004A4285"/>
    <w:rsid w:val="004A4FBA"/>
    <w:rsid w:val="004A5633"/>
    <w:rsid w:val="004A63F4"/>
    <w:rsid w:val="004A69F1"/>
    <w:rsid w:val="004A6C52"/>
    <w:rsid w:val="004A6D82"/>
    <w:rsid w:val="004A7381"/>
    <w:rsid w:val="004A7799"/>
    <w:rsid w:val="004B0AC2"/>
    <w:rsid w:val="004B1072"/>
    <w:rsid w:val="004B1FBD"/>
    <w:rsid w:val="004B2343"/>
    <w:rsid w:val="004B2359"/>
    <w:rsid w:val="004B3D60"/>
    <w:rsid w:val="004B4A87"/>
    <w:rsid w:val="004B51B0"/>
    <w:rsid w:val="004B6769"/>
    <w:rsid w:val="004C06EE"/>
    <w:rsid w:val="004C0A33"/>
    <w:rsid w:val="004C0A7E"/>
    <w:rsid w:val="004C0F4B"/>
    <w:rsid w:val="004C2D21"/>
    <w:rsid w:val="004C369E"/>
    <w:rsid w:val="004C3C6C"/>
    <w:rsid w:val="004C4C40"/>
    <w:rsid w:val="004C5171"/>
    <w:rsid w:val="004C6575"/>
    <w:rsid w:val="004C7C41"/>
    <w:rsid w:val="004D1373"/>
    <w:rsid w:val="004D15CF"/>
    <w:rsid w:val="004D1612"/>
    <w:rsid w:val="004D1786"/>
    <w:rsid w:val="004D1F69"/>
    <w:rsid w:val="004D3FF2"/>
    <w:rsid w:val="004D7937"/>
    <w:rsid w:val="004E246F"/>
    <w:rsid w:val="004E3240"/>
    <w:rsid w:val="004E6592"/>
    <w:rsid w:val="004F2A22"/>
    <w:rsid w:val="004F32E2"/>
    <w:rsid w:val="004F3305"/>
    <w:rsid w:val="004F3542"/>
    <w:rsid w:val="004F4FDA"/>
    <w:rsid w:val="004F575C"/>
    <w:rsid w:val="004F577F"/>
    <w:rsid w:val="004F5E23"/>
    <w:rsid w:val="004F7007"/>
    <w:rsid w:val="004F74AB"/>
    <w:rsid w:val="004F7709"/>
    <w:rsid w:val="005005E5"/>
    <w:rsid w:val="00500B47"/>
    <w:rsid w:val="005016A0"/>
    <w:rsid w:val="00501BE5"/>
    <w:rsid w:val="00502052"/>
    <w:rsid w:val="00502EDB"/>
    <w:rsid w:val="0050359B"/>
    <w:rsid w:val="005039ED"/>
    <w:rsid w:val="0050415D"/>
    <w:rsid w:val="00505E04"/>
    <w:rsid w:val="0050797C"/>
    <w:rsid w:val="0051002C"/>
    <w:rsid w:val="0051041D"/>
    <w:rsid w:val="00510B6E"/>
    <w:rsid w:val="005127FD"/>
    <w:rsid w:val="00512967"/>
    <w:rsid w:val="00513B66"/>
    <w:rsid w:val="00514BC8"/>
    <w:rsid w:val="00522769"/>
    <w:rsid w:val="00524D12"/>
    <w:rsid w:val="005254F8"/>
    <w:rsid w:val="00525CA8"/>
    <w:rsid w:val="005261AD"/>
    <w:rsid w:val="00526370"/>
    <w:rsid w:val="005267EB"/>
    <w:rsid w:val="0052687C"/>
    <w:rsid w:val="00530648"/>
    <w:rsid w:val="0053179B"/>
    <w:rsid w:val="00532925"/>
    <w:rsid w:val="005338FB"/>
    <w:rsid w:val="00535B5C"/>
    <w:rsid w:val="00536174"/>
    <w:rsid w:val="00537C13"/>
    <w:rsid w:val="0054094A"/>
    <w:rsid w:val="00540BEA"/>
    <w:rsid w:val="00541FA1"/>
    <w:rsid w:val="0054220E"/>
    <w:rsid w:val="00542691"/>
    <w:rsid w:val="00542B8B"/>
    <w:rsid w:val="00543237"/>
    <w:rsid w:val="0054406A"/>
    <w:rsid w:val="005443DB"/>
    <w:rsid w:val="00545325"/>
    <w:rsid w:val="005471D0"/>
    <w:rsid w:val="00547541"/>
    <w:rsid w:val="00547DA9"/>
    <w:rsid w:val="005513EC"/>
    <w:rsid w:val="00551717"/>
    <w:rsid w:val="00553C04"/>
    <w:rsid w:val="00554061"/>
    <w:rsid w:val="005541FE"/>
    <w:rsid w:val="00554896"/>
    <w:rsid w:val="00554DC8"/>
    <w:rsid w:val="0055575D"/>
    <w:rsid w:val="00556E67"/>
    <w:rsid w:val="005577AB"/>
    <w:rsid w:val="00560906"/>
    <w:rsid w:val="00560F46"/>
    <w:rsid w:val="00562474"/>
    <w:rsid w:val="00562F8E"/>
    <w:rsid w:val="00563391"/>
    <w:rsid w:val="00563696"/>
    <w:rsid w:val="005649DB"/>
    <w:rsid w:val="00566409"/>
    <w:rsid w:val="00566AF7"/>
    <w:rsid w:val="00571EED"/>
    <w:rsid w:val="00572020"/>
    <w:rsid w:val="0057215A"/>
    <w:rsid w:val="00572574"/>
    <w:rsid w:val="00572B94"/>
    <w:rsid w:val="00574A54"/>
    <w:rsid w:val="00575B5A"/>
    <w:rsid w:val="0057639C"/>
    <w:rsid w:val="0057692C"/>
    <w:rsid w:val="00576CA8"/>
    <w:rsid w:val="00576D14"/>
    <w:rsid w:val="005775FA"/>
    <w:rsid w:val="005776CF"/>
    <w:rsid w:val="005777E0"/>
    <w:rsid w:val="00580DB4"/>
    <w:rsid w:val="0058176E"/>
    <w:rsid w:val="00582C67"/>
    <w:rsid w:val="005830A5"/>
    <w:rsid w:val="005830CC"/>
    <w:rsid w:val="005832FA"/>
    <w:rsid w:val="00583A6C"/>
    <w:rsid w:val="00583E52"/>
    <w:rsid w:val="00584222"/>
    <w:rsid w:val="0058631C"/>
    <w:rsid w:val="00587A76"/>
    <w:rsid w:val="00587D5B"/>
    <w:rsid w:val="00587E77"/>
    <w:rsid w:val="00590270"/>
    <w:rsid w:val="00590E5E"/>
    <w:rsid w:val="00591E2A"/>
    <w:rsid w:val="0059253F"/>
    <w:rsid w:val="005927CF"/>
    <w:rsid w:val="0059310D"/>
    <w:rsid w:val="00593A41"/>
    <w:rsid w:val="00594194"/>
    <w:rsid w:val="005944EE"/>
    <w:rsid w:val="005944F4"/>
    <w:rsid w:val="005947F9"/>
    <w:rsid w:val="00594FB6"/>
    <w:rsid w:val="00596111"/>
    <w:rsid w:val="005963B2"/>
    <w:rsid w:val="005966A8"/>
    <w:rsid w:val="005A0534"/>
    <w:rsid w:val="005A1166"/>
    <w:rsid w:val="005A22DE"/>
    <w:rsid w:val="005A305F"/>
    <w:rsid w:val="005A3518"/>
    <w:rsid w:val="005A37F3"/>
    <w:rsid w:val="005A4220"/>
    <w:rsid w:val="005A487B"/>
    <w:rsid w:val="005A4E4C"/>
    <w:rsid w:val="005A68E6"/>
    <w:rsid w:val="005B4C84"/>
    <w:rsid w:val="005B5E58"/>
    <w:rsid w:val="005B5EE8"/>
    <w:rsid w:val="005B6FE3"/>
    <w:rsid w:val="005B7F04"/>
    <w:rsid w:val="005C21CD"/>
    <w:rsid w:val="005C28FA"/>
    <w:rsid w:val="005C3036"/>
    <w:rsid w:val="005C36DB"/>
    <w:rsid w:val="005C39CB"/>
    <w:rsid w:val="005C4D65"/>
    <w:rsid w:val="005C5B95"/>
    <w:rsid w:val="005C610B"/>
    <w:rsid w:val="005C6784"/>
    <w:rsid w:val="005C6877"/>
    <w:rsid w:val="005D10D8"/>
    <w:rsid w:val="005D27E5"/>
    <w:rsid w:val="005D2CD3"/>
    <w:rsid w:val="005D39B8"/>
    <w:rsid w:val="005D431C"/>
    <w:rsid w:val="005D4E26"/>
    <w:rsid w:val="005D55BE"/>
    <w:rsid w:val="005E00C6"/>
    <w:rsid w:val="005E0C33"/>
    <w:rsid w:val="005E1BDF"/>
    <w:rsid w:val="005E2958"/>
    <w:rsid w:val="005E320B"/>
    <w:rsid w:val="005E4C82"/>
    <w:rsid w:val="005E5281"/>
    <w:rsid w:val="005E63D6"/>
    <w:rsid w:val="005E6A03"/>
    <w:rsid w:val="005E6D3B"/>
    <w:rsid w:val="005E7C71"/>
    <w:rsid w:val="005F0001"/>
    <w:rsid w:val="005F0140"/>
    <w:rsid w:val="005F0E18"/>
    <w:rsid w:val="005F1242"/>
    <w:rsid w:val="005F194B"/>
    <w:rsid w:val="005F1CD3"/>
    <w:rsid w:val="005F232E"/>
    <w:rsid w:val="005F3C44"/>
    <w:rsid w:val="005F5704"/>
    <w:rsid w:val="005F5DDD"/>
    <w:rsid w:val="005F603D"/>
    <w:rsid w:val="005F627C"/>
    <w:rsid w:val="005F73F6"/>
    <w:rsid w:val="005F7E7A"/>
    <w:rsid w:val="006000ED"/>
    <w:rsid w:val="00600C0C"/>
    <w:rsid w:val="00601C77"/>
    <w:rsid w:val="006033BC"/>
    <w:rsid w:val="006033F1"/>
    <w:rsid w:val="00603C85"/>
    <w:rsid w:val="006047B0"/>
    <w:rsid w:val="00604B56"/>
    <w:rsid w:val="00605893"/>
    <w:rsid w:val="00605E9D"/>
    <w:rsid w:val="006065DF"/>
    <w:rsid w:val="00606EAC"/>
    <w:rsid w:val="00606F89"/>
    <w:rsid w:val="006079DF"/>
    <w:rsid w:val="00607DFA"/>
    <w:rsid w:val="0061169F"/>
    <w:rsid w:val="00612F38"/>
    <w:rsid w:val="0061567B"/>
    <w:rsid w:val="006158A8"/>
    <w:rsid w:val="0061766F"/>
    <w:rsid w:val="006207DA"/>
    <w:rsid w:val="006208DA"/>
    <w:rsid w:val="00620DE3"/>
    <w:rsid w:val="00620F25"/>
    <w:rsid w:val="00621D21"/>
    <w:rsid w:val="006223D4"/>
    <w:rsid w:val="00622682"/>
    <w:rsid w:val="00623D03"/>
    <w:rsid w:val="00624776"/>
    <w:rsid w:val="00625677"/>
    <w:rsid w:val="00625BD4"/>
    <w:rsid w:val="00626120"/>
    <w:rsid w:val="006270E8"/>
    <w:rsid w:val="00627312"/>
    <w:rsid w:val="00630302"/>
    <w:rsid w:val="00631A45"/>
    <w:rsid w:val="00631DAA"/>
    <w:rsid w:val="0063293A"/>
    <w:rsid w:val="006332B9"/>
    <w:rsid w:val="006333B3"/>
    <w:rsid w:val="00633A92"/>
    <w:rsid w:val="00633BBA"/>
    <w:rsid w:val="00633F61"/>
    <w:rsid w:val="0063475F"/>
    <w:rsid w:val="00634782"/>
    <w:rsid w:val="0063483A"/>
    <w:rsid w:val="00634C39"/>
    <w:rsid w:val="0063550F"/>
    <w:rsid w:val="0063644B"/>
    <w:rsid w:val="00636615"/>
    <w:rsid w:val="00636882"/>
    <w:rsid w:val="0063769C"/>
    <w:rsid w:val="00637805"/>
    <w:rsid w:val="00637A0A"/>
    <w:rsid w:val="00640BC7"/>
    <w:rsid w:val="00641410"/>
    <w:rsid w:val="00641E9A"/>
    <w:rsid w:val="0064222E"/>
    <w:rsid w:val="0064247B"/>
    <w:rsid w:val="00642FA3"/>
    <w:rsid w:val="00643C28"/>
    <w:rsid w:val="00644082"/>
    <w:rsid w:val="00644C2B"/>
    <w:rsid w:val="00645863"/>
    <w:rsid w:val="00645C1F"/>
    <w:rsid w:val="0064634B"/>
    <w:rsid w:val="0065088A"/>
    <w:rsid w:val="00651249"/>
    <w:rsid w:val="00653D12"/>
    <w:rsid w:val="00654923"/>
    <w:rsid w:val="0065624B"/>
    <w:rsid w:val="006567D3"/>
    <w:rsid w:val="00657169"/>
    <w:rsid w:val="00657F6E"/>
    <w:rsid w:val="006625AA"/>
    <w:rsid w:val="00662AD7"/>
    <w:rsid w:val="00663392"/>
    <w:rsid w:val="006633BC"/>
    <w:rsid w:val="00663517"/>
    <w:rsid w:val="00664933"/>
    <w:rsid w:val="00664D92"/>
    <w:rsid w:val="00667229"/>
    <w:rsid w:val="0067080B"/>
    <w:rsid w:val="00670F2F"/>
    <w:rsid w:val="00671DD9"/>
    <w:rsid w:val="006736B5"/>
    <w:rsid w:val="00673B26"/>
    <w:rsid w:val="00674049"/>
    <w:rsid w:val="00675AA6"/>
    <w:rsid w:val="00675B4D"/>
    <w:rsid w:val="0067757E"/>
    <w:rsid w:val="006819FA"/>
    <w:rsid w:val="00681A00"/>
    <w:rsid w:val="0068235C"/>
    <w:rsid w:val="00682495"/>
    <w:rsid w:val="00682892"/>
    <w:rsid w:val="00683084"/>
    <w:rsid w:val="00683F8E"/>
    <w:rsid w:val="006846E1"/>
    <w:rsid w:val="00684836"/>
    <w:rsid w:val="00684A33"/>
    <w:rsid w:val="00684EAC"/>
    <w:rsid w:val="0068611B"/>
    <w:rsid w:val="006863EF"/>
    <w:rsid w:val="006901BE"/>
    <w:rsid w:val="00690DC9"/>
    <w:rsid w:val="00691263"/>
    <w:rsid w:val="00692CD5"/>
    <w:rsid w:val="00695BE7"/>
    <w:rsid w:val="00695CD4"/>
    <w:rsid w:val="00695E29"/>
    <w:rsid w:val="006962C5"/>
    <w:rsid w:val="006975AF"/>
    <w:rsid w:val="00697A2E"/>
    <w:rsid w:val="006A0C59"/>
    <w:rsid w:val="006A1D8E"/>
    <w:rsid w:val="006A3431"/>
    <w:rsid w:val="006A37A7"/>
    <w:rsid w:val="006A3B7F"/>
    <w:rsid w:val="006A4251"/>
    <w:rsid w:val="006A4498"/>
    <w:rsid w:val="006A6CE1"/>
    <w:rsid w:val="006A6E36"/>
    <w:rsid w:val="006A7D33"/>
    <w:rsid w:val="006B2340"/>
    <w:rsid w:val="006B2671"/>
    <w:rsid w:val="006B271C"/>
    <w:rsid w:val="006B29C5"/>
    <w:rsid w:val="006B2F06"/>
    <w:rsid w:val="006B37D1"/>
    <w:rsid w:val="006B3E5E"/>
    <w:rsid w:val="006B5128"/>
    <w:rsid w:val="006B566A"/>
    <w:rsid w:val="006B713C"/>
    <w:rsid w:val="006B76DE"/>
    <w:rsid w:val="006B7A20"/>
    <w:rsid w:val="006B7C5E"/>
    <w:rsid w:val="006B7F72"/>
    <w:rsid w:val="006C08C7"/>
    <w:rsid w:val="006C0AA4"/>
    <w:rsid w:val="006C1ED5"/>
    <w:rsid w:val="006C273D"/>
    <w:rsid w:val="006C5B8B"/>
    <w:rsid w:val="006C609A"/>
    <w:rsid w:val="006C7A2E"/>
    <w:rsid w:val="006C7AA1"/>
    <w:rsid w:val="006C7F3D"/>
    <w:rsid w:val="006D0B5B"/>
    <w:rsid w:val="006D114D"/>
    <w:rsid w:val="006D1C65"/>
    <w:rsid w:val="006D1F73"/>
    <w:rsid w:val="006D37F0"/>
    <w:rsid w:val="006D43B8"/>
    <w:rsid w:val="006D56F5"/>
    <w:rsid w:val="006D5EBC"/>
    <w:rsid w:val="006D5F15"/>
    <w:rsid w:val="006D6011"/>
    <w:rsid w:val="006D631E"/>
    <w:rsid w:val="006D7391"/>
    <w:rsid w:val="006D7BDB"/>
    <w:rsid w:val="006E00C7"/>
    <w:rsid w:val="006E0841"/>
    <w:rsid w:val="006E1566"/>
    <w:rsid w:val="006E2012"/>
    <w:rsid w:val="006E2690"/>
    <w:rsid w:val="006E35BF"/>
    <w:rsid w:val="006E3BF1"/>
    <w:rsid w:val="006E5E31"/>
    <w:rsid w:val="006E5F83"/>
    <w:rsid w:val="006F0187"/>
    <w:rsid w:val="006F0DFB"/>
    <w:rsid w:val="006F245D"/>
    <w:rsid w:val="006F261D"/>
    <w:rsid w:val="006F2E4B"/>
    <w:rsid w:val="006F3231"/>
    <w:rsid w:val="006F3BC9"/>
    <w:rsid w:val="006F4110"/>
    <w:rsid w:val="006F4D4D"/>
    <w:rsid w:val="006F5A15"/>
    <w:rsid w:val="006F7252"/>
    <w:rsid w:val="006F7529"/>
    <w:rsid w:val="006F7D88"/>
    <w:rsid w:val="00700169"/>
    <w:rsid w:val="00701356"/>
    <w:rsid w:val="007016F8"/>
    <w:rsid w:val="0070277A"/>
    <w:rsid w:val="00704257"/>
    <w:rsid w:val="00704E67"/>
    <w:rsid w:val="007051EC"/>
    <w:rsid w:val="0070531E"/>
    <w:rsid w:val="00705894"/>
    <w:rsid w:val="00706EEB"/>
    <w:rsid w:val="007073E7"/>
    <w:rsid w:val="00707451"/>
    <w:rsid w:val="0070788C"/>
    <w:rsid w:val="00710237"/>
    <w:rsid w:val="00710C64"/>
    <w:rsid w:val="0071162C"/>
    <w:rsid w:val="00711A2F"/>
    <w:rsid w:val="00712B3E"/>
    <w:rsid w:val="007148A0"/>
    <w:rsid w:val="0071682B"/>
    <w:rsid w:val="00716916"/>
    <w:rsid w:val="00716E75"/>
    <w:rsid w:val="00717E37"/>
    <w:rsid w:val="00720100"/>
    <w:rsid w:val="00720D5C"/>
    <w:rsid w:val="00722882"/>
    <w:rsid w:val="007239F5"/>
    <w:rsid w:val="00726EEB"/>
    <w:rsid w:val="0072725C"/>
    <w:rsid w:val="007274E9"/>
    <w:rsid w:val="00727C37"/>
    <w:rsid w:val="00727CFF"/>
    <w:rsid w:val="00730B52"/>
    <w:rsid w:val="00730C23"/>
    <w:rsid w:val="00730C41"/>
    <w:rsid w:val="007321D2"/>
    <w:rsid w:val="007334EF"/>
    <w:rsid w:val="00734217"/>
    <w:rsid w:val="00736B8D"/>
    <w:rsid w:val="007374D1"/>
    <w:rsid w:val="007405DE"/>
    <w:rsid w:val="0074116E"/>
    <w:rsid w:val="007416FE"/>
    <w:rsid w:val="0074303D"/>
    <w:rsid w:val="0074392C"/>
    <w:rsid w:val="00743F61"/>
    <w:rsid w:val="00744218"/>
    <w:rsid w:val="00745016"/>
    <w:rsid w:val="0074534C"/>
    <w:rsid w:val="00745640"/>
    <w:rsid w:val="00746223"/>
    <w:rsid w:val="00747060"/>
    <w:rsid w:val="0074707D"/>
    <w:rsid w:val="00750B08"/>
    <w:rsid w:val="00751169"/>
    <w:rsid w:val="00751A02"/>
    <w:rsid w:val="00751BA8"/>
    <w:rsid w:val="00751BDC"/>
    <w:rsid w:val="00751EEA"/>
    <w:rsid w:val="00753499"/>
    <w:rsid w:val="00753E3C"/>
    <w:rsid w:val="00754927"/>
    <w:rsid w:val="00754BD4"/>
    <w:rsid w:val="00755A2F"/>
    <w:rsid w:val="0075644C"/>
    <w:rsid w:val="0075799D"/>
    <w:rsid w:val="00757F55"/>
    <w:rsid w:val="00757FD7"/>
    <w:rsid w:val="00761F00"/>
    <w:rsid w:val="00763146"/>
    <w:rsid w:val="007640AB"/>
    <w:rsid w:val="00764BF2"/>
    <w:rsid w:val="00764D95"/>
    <w:rsid w:val="0076546C"/>
    <w:rsid w:val="00765489"/>
    <w:rsid w:val="00765A71"/>
    <w:rsid w:val="0076652D"/>
    <w:rsid w:val="00766F07"/>
    <w:rsid w:val="007672CF"/>
    <w:rsid w:val="00767CEC"/>
    <w:rsid w:val="007702F5"/>
    <w:rsid w:val="00770518"/>
    <w:rsid w:val="00772A2F"/>
    <w:rsid w:val="00774824"/>
    <w:rsid w:val="00774E42"/>
    <w:rsid w:val="00775151"/>
    <w:rsid w:val="007765D5"/>
    <w:rsid w:val="00776E4D"/>
    <w:rsid w:val="007778F3"/>
    <w:rsid w:val="007806BD"/>
    <w:rsid w:val="00781E58"/>
    <w:rsid w:val="0078250E"/>
    <w:rsid w:val="007840BD"/>
    <w:rsid w:val="007844BD"/>
    <w:rsid w:val="007847EB"/>
    <w:rsid w:val="00787F2E"/>
    <w:rsid w:val="00790376"/>
    <w:rsid w:val="007914CB"/>
    <w:rsid w:val="007915DF"/>
    <w:rsid w:val="00791F60"/>
    <w:rsid w:val="0079211F"/>
    <w:rsid w:val="00792AE7"/>
    <w:rsid w:val="00792B15"/>
    <w:rsid w:val="00792EF8"/>
    <w:rsid w:val="0079596A"/>
    <w:rsid w:val="00796072"/>
    <w:rsid w:val="00797343"/>
    <w:rsid w:val="007975BF"/>
    <w:rsid w:val="007A1AE9"/>
    <w:rsid w:val="007A2F09"/>
    <w:rsid w:val="007A32AA"/>
    <w:rsid w:val="007A3784"/>
    <w:rsid w:val="007A4A68"/>
    <w:rsid w:val="007A6001"/>
    <w:rsid w:val="007A65FB"/>
    <w:rsid w:val="007A6AEC"/>
    <w:rsid w:val="007B10F4"/>
    <w:rsid w:val="007B13FA"/>
    <w:rsid w:val="007B1419"/>
    <w:rsid w:val="007B4A80"/>
    <w:rsid w:val="007B5321"/>
    <w:rsid w:val="007B5866"/>
    <w:rsid w:val="007B5C80"/>
    <w:rsid w:val="007C14BF"/>
    <w:rsid w:val="007C20E8"/>
    <w:rsid w:val="007C2361"/>
    <w:rsid w:val="007C255F"/>
    <w:rsid w:val="007C28CC"/>
    <w:rsid w:val="007C4C9F"/>
    <w:rsid w:val="007C5F3D"/>
    <w:rsid w:val="007C62F3"/>
    <w:rsid w:val="007C715C"/>
    <w:rsid w:val="007C71D5"/>
    <w:rsid w:val="007D1BCA"/>
    <w:rsid w:val="007D1EB3"/>
    <w:rsid w:val="007D2A0D"/>
    <w:rsid w:val="007D3B7A"/>
    <w:rsid w:val="007D4F97"/>
    <w:rsid w:val="007D55A4"/>
    <w:rsid w:val="007D74F2"/>
    <w:rsid w:val="007D7679"/>
    <w:rsid w:val="007D7FA5"/>
    <w:rsid w:val="007E0ECE"/>
    <w:rsid w:val="007E11FA"/>
    <w:rsid w:val="007E162D"/>
    <w:rsid w:val="007E4ACB"/>
    <w:rsid w:val="007E51D2"/>
    <w:rsid w:val="007E5F0D"/>
    <w:rsid w:val="007E61A8"/>
    <w:rsid w:val="007E69DF"/>
    <w:rsid w:val="007E6EC8"/>
    <w:rsid w:val="007E7366"/>
    <w:rsid w:val="007E789B"/>
    <w:rsid w:val="007F0F1B"/>
    <w:rsid w:val="007F20C5"/>
    <w:rsid w:val="007F21C4"/>
    <w:rsid w:val="007F486A"/>
    <w:rsid w:val="007F5E0A"/>
    <w:rsid w:val="007F5FC9"/>
    <w:rsid w:val="007F649E"/>
    <w:rsid w:val="007F66CB"/>
    <w:rsid w:val="007F7512"/>
    <w:rsid w:val="00800B53"/>
    <w:rsid w:val="00801074"/>
    <w:rsid w:val="0080171C"/>
    <w:rsid w:val="00802291"/>
    <w:rsid w:val="00802E9C"/>
    <w:rsid w:val="00803D05"/>
    <w:rsid w:val="00804857"/>
    <w:rsid w:val="00804A62"/>
    <w:rsid w:val="00805FBC"/>
    <w:rsid w:val="0080638C"/>
    <w:rsid w:val="008079FA"/>
    <w:rsid w:val="00807DA5"/>
    <w:rsid w:val="00807E31"/>
    <w:rsid w:val="00807FEB"/>
    <w:rsid w:val="0081008B"/>
    <w:rsid w:val="0081018F"/>
    <w:rsid w:val="00810CC3"/>
    <w:rsid w:val="00810F00"/>
    <w:rsid w:val="00811A31"/>
    <w:rsid w:val="00811A47"/>
    <w:rsid w:val="00811AD1"/>
    <w:rsid w:val="008123A1"/>
    <w:rsid w:val="0081272A"/>
    <w:rsid w:val="008140F8"/>
    <w:rsid w:val="00814569"/>
    <w:rsid w:val="008157A1"/>
    <w:rsid w:val="00815DBC"/>
    <w:rsid w:val="00816495"/>
    <w:rsid w:val="008165E7"/>
    <w:rsid w:val="00816B9E"/>
    <w:rsid w:val="0081761C"/>
    <w:rsid w:val="0082027F"/>
    <w:rsid w:val="00821823"/>
    <w:rsid w:val="00822229"/>
    <w:rsid w:val="00822C8D"/>
    <w:rsid w:val="00823B5D"/>
    <w:rsid w:val="00823C5F"/>
    <w:rsid w:val="00824CD3"/>
    <w:rsid w:val="0082609E"/>
    <w:rsid w:val="00827403"/>
    <w:rsid w:val="008279FF"/>
    <w:rsid w:val="00830034"/>
    <w:rsid w:val="0083080D"/>
    <w:rsid w:val="008308EA"/>
    <w:rsid w:val="00833560"/>
    <w:rsid w:val="00833611"/>
    <w:rsid w:val="00834E08"/>
    <w:rsid w:val="00834EC1"/>
    <w:rsid w:val="0083502B"/>
    <w:rsid w:val="00835B4F"/>
    <w:rsid w:val="008400B9"/>
    <w:rsid w:val="00842D8E"/>
    <w:rsid w:val="00844011"/>
    <w:rsid w:val="0084668C"/>
    <w:rsid w:val="00846FBA"/>
    <w:rsid w:val="008471C5"/>
    <w:rsid w:val="00850450"/>
    <w:rsid w:val="008516BE"/>
    <w:rsid w:val="00851DB8"/>
    <w:rsid w:val="00853676"/>
    <w:rsid w:val="00853682"/>
    <w:rsid w:val="00854C77"/>
    <w:rsid w:val="008569A5"/>
    <w:rsid w:val="00856C4E"/>
    <w:rsid w:val="008571D0"/>
    <w:rsid w:val="00860A73"/>
    <w:rsid w:val="00860C9D"/>
    <w:rsid w:val="00860CC9"/>
    <w:rsid w:val="008620E6"/>
    <w:rsid w:val="00863672"/>
    <w:rsid w:val="00863918"/>
    <w:rsid w:val="00863C4C"/>
    <w:rsid w:val="00865932"/>
    <w:rsid w:val="0086631C"/>
    <w:rsid w:val="00866BFE"/>
    <w:rsid w:val="00866DF0"/>
    <w:rsid w:val="008702A3"/>
    <w:rsid w:val="00870E45"/>
    <w:rsid w:val="00871647"/>
    <w:rsid w:val="008724A4"/>
    <w:rsid w:val="00872D17"/>
    <w:rsid w:val="00873284"/>
    <w:rsid w:val="008735EB"/>
    <w:rsid w:val="00873EB5"/>
    <w:rsid w:val="0087482B"/>
    <w:rsid w:val="0087500B"/>
    <w:rsid w:val="0087517F"/>
    <w:rsid w:val="00876D22"/>
    <w:rsid w:val="00877C47"/>
    <w:rsid w:val="008800D1"/>
    <w:rsid w:val="00880403"/>
    <w:rsid w:val="00880719"/>
    <w:rsid w:val="00880866"/>
    <w:rsid w:val="0088099F"/>
    <w:rsid w:val="00880CB8"/>
    <w:rsid w:val="00881999"/>
    <w:rsid w:val="00881FE2"/>
    <w:rsid w:val="00882111"/>
    <w:rsid w:val="008848B0"/>
    <w:rsid w:val="0088616B"/>
    <w:rsid w:val="008877D7"/>
    <w:rsid w:val="008879ED"/>
    <w:rsid w:val="00887F7C"/>
    <w:rsid w:val="00892781"/>
    <w:rsid w:val="008932B8"/>
    <w:rsid w:val="0089343D"/>
    <w:rsid w:val="00893935"/>
    <w:rsid w:val="00893AFA"/>
    <w:rsid w:val="0089498D"/>
    <w:rsid w:val="0089513C"/>
    <w:rsid w:val="008977ED"/>
    <w:rsid w:val="00897A36"/>
    <w:rsid w:val="008A0D43"/>
    <w:rsid w:val="008A52DF"/>
    <w:rsid w:val="008A5F3C"/>
    <w:rsid w:val="008A79AB"/>
    <w:rsid w:val="008B039B"/>
    <w:rsid w:val="008B0644"/>
    <w:rsid w:val="008B073D"/>
    <w:rsid w:val="008B0941"/>
    <w:rsid w:val="008B0E0E"/>
    <w:rsid w:val="008B1339"/>
    <w:rsid w:val="008B201C"/>
    <w:rsid w:val="008B204A"/>
    <w:rsid w:val="008B2957"/>
    <w:rsid w:val="008B5850"/>
    <w:rsid w:val="008B5A5A"/>
    <w:rsid w:val="008B5F0D"/>
    <w:rsid w:val="008B63E4"/>
    <w:rsid w:val="008B6644"/>
    <w:rsid w:val="008B7F1A"/>
    <w:rsid w:val="008C0F41"/>
    <w:rsid w:val="008C1DAA"/>
    <w:rsid w:val="008C1DC9"/>
    <w:rsid w:val="008C2445"/>
    <w:rsid w:val="008C2C0B"/>
    <w:rsid w:val="008C2F0A"/>
    <w:rsid w:val="008C2F0F"/>
    <w:rsid w:val="008C31AD"/>
    <w:rsid w:val="008C44F0"/>
    <w:rsid w:val="008C5788"/>
    <w:rsid w:val="008C5B35"/>
    <w:rsid w:val="008C6D9D"/>
    <w:rsid w:val="008D0DD2"/>
    <w:rsid w:val="008D24D1"/>
    <w:rsid w:val="008D2991"/>
    <w:rsid w:val="008D358C"/>
    <w:rsid w:val="008D463C"/>
    <w:rsid w:val="008D49CE"/>
    <w:rsid w:val="008D619D"/>
    <w:rsid w:val="008D61AF"/>
    <w:rsid w:val="008E0683"/>
    <w:rsid w:val="008E38A1"/>
    <w:rsid w:val="008E3D3B"/>
    <w:rsid w:val="008E4196"/>
    <w:rsid w:val="008E4571"/>
    <w:rsid w:val="008E4E5F"/>
    <w:rsid w:val="008E51DA"/>
    <w:rsid w:val="008E65CB"/>
    <w:rsid w:val="008E6674"/>
    <w:rsid w:val="008E6E5D"/>
    <w:rsid w:val="008F024A"/>
    <w:rsid w:val="008F2030"/>
    <w:rsid w:val="008F293C"/>
    <w:rsid w:val="008F3011"/>
    <w:rsid w:val="008F336A"/>
    <w:rsid w:val="008F35A8"/>
    <w:rsid w:val="008F420E"/>
    <w:rsid w:val="008F498C"/>
    <w:rsid w:val="008F4C31"/>
    <w:rsid w:val="008F53C8"/>
    <w:rsid w:val="008F75F3"/>
    <w:rsid w:val="008F76A6"/>
    <w:rsid w:val="008F7C61"/>
    <w:rsid w:val="008F7DC1"/>
    <w:rsid w:val="009022B1"/>
    <w:rsid w:val="00902927"/>
    <w:rsid w:val="00902D2A"/>
    <w:rsid w:val="009045AE"/>
    <w:rsid w:val="009047DE"/>
    <w:rsid w:val="009048BB"/>
    <w:rsid w:val="009059B7"/>
    <w:rsid w:val="0090766F"/>
    <w:rsid w:val="00907973"/>
    <w:rsid w:val="009107D9"/>
    <w:rsid w:val="00911523"/>
    <w:rsid w:val="00911F4B"/>
    <w:rsid w:val="00912DFA"/>
    <w:rsid w:val="0091375B"/>
    <w:rsid w:val="00913DC3"/>
    <w:rsid w:val="00915ABF"/>
    <w:rsid w:val="0091652F"/>
    <w:rsid w:val="00916D33"/>
    <w:rsid w:val="00917735"/>
    <w:rsid w:val="00921554"/>
    <w:rsid w:val="00922F5E"/>
    <w:rsid w:val="009234BD"/>
    <w:rsid w:val="00925580"/>
    <w:rsid w:val="0092563D"/>
    <w:rsid w:val="00925DE2"/>
    <w:rsid w:val="00926031"/>
    <w:rsid w:val="009263BD"/>
    <w:rsid w:val="009266E8"/>
    <w:rsid w:val="009273F4"/>
    <w:rsid w:val="0092748B"/>
    <w:rsid w:val="00927845"/>
    <w:rsid w:val="009314C8"/>
    <w:rsid w:val="00931B24"/>
    <w:rsid w:val="00932195"/>
    <w:rsid w:val="009334EB"/>
    <w:rsid w:val="0093367A"/>
    <w:rsid w:val="00935182"/>
    <w:rsid w:val="0093564F"/>
    <w:rsid w:val="00936960"/>
    <w:rsid w:val="009369DE"/>
    <w:rsid w:val="00940635"/>
    <w:rsid w:val="00940CE5"/>
    <w:rsid w:val="0094187A"/>
    <w:rsid w:val="0094216D"/>
    <w:rsid w:val="009429D4"/>
    <w:rsid w:val="00943183"/>
    <w:rsid w:val="00943E6D"/>
    <w:rsid w:val="0094409C"/>
    <w:rsid w:val="0094683A"/>
    <w:rsid w:val="0095116C"/>
    <w:rsid w:val="009527A2"/>
    <w:rsid w:val="009534CA"/>
    <w:rsid w:val="00953C74"/>
    <w:rsid w:val="00953F99"/>
    <w:rsid w:val="00955630"/>
    <w:rsid w:val="00955F3D"/>
    <w:rsid w:val="0095693A"/>
    <w:rsid w:val="009579A9"/>
    <w:rsid w:val="009613F8"/>
    <w:rsid w:val="009617B4"/>
    <w:rsid w:val="009632C8"/>
    <w:rsid w:val="00964B20"/>
    <w:rsid w:val="009665A2"/>
    <w:rsid w:val="00966823"/>
    <w:rsid w:val="00966FF5"/>
    <w:rsid w:val="00970AF6"/>
    <w:rsid w:val="009725A5"/>
    <w:rsid w:val="00972DA0"/>
    <w:rsid w:val="00973824"/>
    <w:rsid w:val="009746B8"/>
    <w:rsid w:val="00974785"/>
    <w:rsid w:val="00974B5F"/>
    <w:rsid w:val="0097512D"/>
    <w:rsid w:val="00975138"/>
    <w:rsid w:val="0097562F"/>
    <w:rsid w:val="00975E8D"/>
    <w:rsid w:val="009760F6"/>
    <w:rsid w:val="009774CA"/>
    <w:rsid w:val="00980528"/>
    <w:rsid w:val="009820D0"/>
    <w:rsid w:val="009838B7"/>
    <w:rsid w:val="00983E58"/>
    <w:rsid w:val="009851B8"/>
    <w:rsid w:val="00986DB4"/>
    <w:rsid w:val="0098735A"/>
    <w:rsid w:val="009877C0"/>
    <w:rsid w:val="00990C29"/>
    <w:rsid w:val="009917A8"/>
    <w:rsid w:val="00991E25"/>
    <w:rsid w:val="00993FF5"/>
    <w:rsid w:val="0099424F"/>
    <w:rsid w:val="00994D24"/>
    <w:rsid w:val="00997027"/>
    <w:rsid w:val="00997404"/>
    <w:rsid w:val="0099767B"/>
    <w:rsid w:val="00997839"/>
    <w:rsid w:val="009A05EF"/>
    <w:rsid w:val="009A17D4"/>
    <w:rsid w:val="009A2252"/>
    <w:rsid w:val="009A2392"/>
    <w:rsid w:val="009A496A"/>
    <w:rsid w:val="009A59E4"/>
    <w:rsid w:val="009A7368"/>
    <w:rsid w:val="009A7B73"/>
    <w:rsid w:val="009B009A"/>
    <w:rsid w:val="009B0A9D"/>
    <w:rsid w:val="009B2222"/>
    <w:rsid w:val="009B3334"/>
    <w:rsid w:val="009B4FF9"/>
    <w:rsid w:val="009B5993"/>
    <w:rsid w:val="009B6D2E"/>
    <w:rsid w:val="009C0784"/>
    <w:rsid w:val="009C2F29"/>
    <w:rsid w:val="009C30F7"/>
    <w:rsid w:val="009C3922"/>
    <w:rsid w:val="009C4DB7"/>
    <w:rsid w:val="009C6844"/>
    <w:rsid w:val="009D0529"/>
    <w:rsid w:val="009D15CB"/>
    <w:rsid w:val="009D175A"/>
    <w:rsid w:val="009D1804"/>
    <w:rsid w:val="009D1C83"/>
    <w:rsid w:val="009D2759"/>
    <w:rsid w:val="009D42AA"/>
    <w:rsid w:val="009D512E"/>
    <w:rsid w:val="009D5344"/>
    <w:rsid w:val="009E0559"/>
    <w:rsid w:val="009E0BB7"/>
    <w:rsid w:val="009E1201"/>
    <w:rsid w:val="009E129F"/>
    <w:rsid w:val="009E1539"/>
    <w:rsid w:val="009E23D3"/>
    <w:rsid w:val="009E2CD2"/>
    <w:rsid w:val="009E2E1C"/>
    <w:rsid w:val="009E305F"/>
    <w:rsid w:val="009E3481"/>
    <w:rsid w:val="009E3F48"/>
    <w:rsid w:val="009E4692"/>
    <w:rsid w:val="009E53AF"/>
    <w:rsid w:val="009E55D4"/>
    <w:rsid w:val="009E5725"/>
    <w:rsid w:val="009E5D22"/>
    <w:rsid w:val="009E610F"/>
    <w:rsid w:val="009F04A4"/>
    <w:rsid w:val="009F0D61"/>
    <w:rsid w:val="009F0F4B"/>
    <w:rsid w:val="009F13D7"/>
    <w:rsid w:val="009F187A"/>
    <w:rsid w:val="009F1D93"/>
    <w:rsid w:val="009F253D"/>
    <w:rsid w:val="009F2730"/>
    <w:rsid w:val="009F277E"/>
    <w:rsid w:val="009F377D"/>
    <w:rsid w:val="009F37DF"/>
    <w:rsid w:val="009F39FE"/>
    <w:rsid w:val="009F4133"/>
    <w:rsid w:val="009F4418"/>
    <w:rsid w:val="009F4E1E"/>
    <w:rsid w:val="009F57F4"/>
    <w:rsid w:val="009F5A2F"/>
    <w:rsid w:val="009F5CA2"/>
    <w:rsid w:val="009F70FF"/>
    <w:rsid w:val="00A001BA"/>
    <w:rsid w:val="00A00268"/>
    <w:rsid w:val="00A00F09"/>
    <w:rsid w:val="00A01367"/>
    <w:rsid w:val="00A01CA3"/>
    <w:rsid w:val="00A021B5"/>
    <w:rsid w:val="00A0248C"/>
    <w:rsid w:val="00A034C9"/>
    <w:rsid w:val="00A03A0C"/>
    <w:rsid w:val="00A04A26"/>
    <w:rsid w:val="00A04DFA"/>
    <w:rsid w:val="00A050A7"/>
    <w:rsid w:val="00A05F49"/>
    <w:rsid w:val="00A06253"/>
    <w:rsid w:val="00A06666"/>
    <w:rsid w:val="00A06C5E"/>
    <w:rsid w:val="00A07BAA"/>
    <w:rsid w:val="00A11118"/>
    <w:rsid w:val="00A1227E"/>
    <w:rsid w:val="00A12A2D"/>
    <w:rsid w:val="00A147EB"/>
    <w:rsid w:val="00A157DE"/>
    <w:rsid w:val="00A1632D"/>
    <w:rsid w:val="00A1756B"/>
    <w:rsid w:val="00A1788C"/>
    <w:rsid w:val="00A20019"/>
    <w:rsid w:val="00A2227B"/>
    <w:rsid w:val="00A23102"/>
    <w:rsid w:val="00A24083"/>
    <w:rsid w:val="00A248AF"/>
    <w:rsid w:val="00A24C98"/>
    <w:rsid w:val="00A25B4C"/>
    <w:rsid w:val="00A26D35"/>
    <w:rsid w:val="00A306D4"/>
    <w:rsid w:val="00A30F28"/>
    <w:rsid w:val="00A3126E"/>
    <w:rsid w:val="00A3132E"/>
    <w:rsid w:val="00A32BEF"/>
    <w:rsid w:val="00A36895"/>
    <w:rsid w:val="00A368B2"/>
    <w:rsid w:val="00A36EA0"/>
    <w:rsid w:val="00A37232"/>
    <w:rsid w:val="00A37B37"/>
    <w:rsid w:val="00A4080C"/>
    <w:rsid w:val="00A45273"/>
    <w:rsid w:val="00A454FB"/>
    <w:rsid w:val="00A457F1"/>
    <w:rsid w:val="00A479C1"/>
    <w:rsid w:val="00A51173"/>
    <w:rsid w:val="00A520DF"/>
    <w:rsid w:val="00A5282E"/>
    <w:rsid w:val="00A52F9D"/>
    <w:rsid w:val="00A53FF2"/>
    <w:rsid w:val="00A55CBD"/>
    <w:rsid w:val="00A55F4A"/>
    <w:rsid w:val="00A56DB0"/>
    <w:rsid w:val="00A61DE0"/>
    <w:rsid w:val="00A6212B"/>
    <w:rsid w:val="00A624F9"/>
    <w:rsid w:val="00A639E2"/>
    <w:rsid w:val="00A63B4A"/>
    <w:rsid w:val="00A6433F"/>
    <w:rsid w:val="00A65E49"/>
    <w:rsid w:val="00A6693F"/>
    <w:rsid w:val="00A675FA"/>
    <w:rsid w:val="00A712B8"/>
    <w:rsid w:val="00A71954"/>
    <w:rsid w:val="00A735F4"/>
    <w:rsid w:val="00A739EC"/>
    <w:rsid w:val="00A748D6"/>
    <w:rsid w:val="00A75064"/>
    <w:rsid w:val="00A75F8F"/>
    <w:rsid w:val="00A76068"/>
    <w:rsid w:val="00A7749E"/>
    <w:rsid w:val="00A80D14"/>
    <w:rsid w:val="00A823E2"/>
    <w:rsid w:val="00A833EF"/>
    <w:rsid w:val="00A8409E"/>
    <w:rsid w:val="00A85CF4"/>
    <w:rsid w:val="00A86751"/>
    <w:rsid w:val="00A86852"/>
    <w:rsid w:val="00A87E37"/>
    <w:rsid w:val="00A90012"/>
    <w:rsid w:val="00A90F79"/>
    <w:rsid w:val="00A933F3"/>
    <w:rsid w:val="00A936AC"/>
    <w:rsid w:val="00A93E92"/>
    <w:rsid w:val="00A94533"/>
    <w:rsid w:val="00A94E57"/>
    <w:rsid w:val="00A96A62"/>
    <w:rsid w:val="00AA0AE1"/>
    <w:rsid w:val="00AA11A2"/>
    <w:rsid w:val="00AA154A"/>
    <w:rsid w:val="00AA1790"/>
    <w:rsid w:val="00AA23EB"/>
    <w:rsid w:val="00AA2484"/>
    <w:rsid w:val="00AA2FDA"/>
    <w:rsid w:val="00AA3743"/>
    <w:rsid w:val="00AA3A6B"/>
    <w:rsid w:val="00AA3F56"/>
    <w:rsid w:val="00AA4182"/>
    <w:rsid w:val="00AA4535"/>
    <w:rsid w:val="00AA596F"/>
    <w:rsid w:val="00AA6037"/>
    <w:rsid w:val="00AA6164"/>
    <w:rsid w:val="00AA7202"/>
    <w:rsid w:val="00AA76E8"/>
    <w:rsid w:val="00AB04D9"/>
    <w:rsid w:val="00AB1225"/>
    <w:rsid w:val="00AB17AA"/>
    <w:rsid w:val="00AB17F5"/>
    <w:rsid w:val="00AB307F"/>
    <w:rsid w:val="00AB4147"/>
    <w:rsid w:val="00AB4218"/>
    <w:rsid w:val="00AB4F4F"/>
    <w:rsid w:val="00AB4FCF"/>
    <w:rsid w:val="00AB4FD0"/>
    <w:rsid w:val="00AB5BED"/>
    <w:rsid w:val="00AB5D63"/>
    <w:rsid w:val="00AB6007"/>
    <w:rsid w:val="00AB6029"/>
    <w:rsid w:val="00AC1130"/>
    <w:rsid w:val="00AC17EE"/>
    <w:rsid w:val="00AC2087"/>
    <w:rsid w:val="00AC23FE"/>
    <w:rsid w:val="00AC2A77"/>
    <w:rsid w:val="00AC2C0B"/>
    <w:rsid w:val="00AC3B7A"/>
    <w:rsid w:val="00AC3F8E"/>
    <w:rsid w:val="00AC4C9A"/>
    <w:rsid w:val="00AC5180"/>
    <w:rsid w:val="00AC67B1"/>
    <w:rsid w:val="00AC6C65"/>
    <w:rsid w:val="00AC7681"/>
    <w:rsid w:val="00AC790C"/>
    <w:rsid w:val="00AC7F01"/>
    <w:rsid w:val="00AD05CB"/>
    <w:rsid w:val="00AD0E89"/>
    <w:rsid w:val="00AD1E02"/>
    <w:rsid w:val="00AD3572"/>
    <w:rsid w:val="00AD5FF8"/>
    <w:rsid w:val="00AD63C5"/>
    <w:rsid w:val="00AD6431"/>
    <w:rsid w:val="00AD736A"/>
    <w:rsid w:val="00AD783C"/>
    <w:rsid w:val="00AE2508"/>
    <w:rsid w:val="00AE318A"/>
    <w:rsid w:val="00AE4319"/>
    <w:rsid w:val="00AE5233"/>
    <w:rsid w:val="00AE538C"/>
    <w:rsid w:val="00AE7548"/>
    <w:rsid w:val="00AE78DB"/>
    <w:rsid w:val="00AE7C8B"/>
    <w:rsid w:val="00AF0692"/>
    <w:rsid w:val="00AF10BD"/>
    <w:rsid w:val="00AF15E3"/>
    <w:rsid w:val="00AF2721"/>
    <w:rsid w:val="00AF6E9E"/>
    <w:rsid w:val="00B00581"/>
    <w:rsid w:val="00B005FC"/>
    <w:rsid w:val="00B013F9"/>
    <w:rsid w:val="00B0178E"/>
    <w:rsid w:val="00B01A51"/>
    <w:rsid w:val="00B03B87"/>
    <w:rsid w:val="00B04006"/>
    <w:rsid w:val="00B043F8"/>
    <w:rsid w:val="00B04778"/>
    <w:rsid w:val="00B04ACB"/>
    <w:rsid w:val="00B05EA6"/>
    <w:rsid w:val="00B0658F"/>
    <w:rsid w:val="00B06A95"/>
    <w:rsid w:val="00B0707E"/>
    <w:rsid w:val="00B075F0"/>
    <w:rsid w:val="00B0785B"/>
    <w:rsid w:val="00B07924"/>
    <w:rsid w:val="00B1002F"/>
    <w:rsid w:val="00B110B9"/>
    <w:rsid w:val="00B122C8"/>
    <w:rsid w:val="00B13A1E"/>
    <w:rsid w:val="00B14C9F"/>
    <w:rsid w:val="00B16059"/>
    <w:rsid w:val="00B1653F"/>
    <w:rsid w:val="00B17974"/>
    <w:rsid w:val="00B20109"/>
    <w:rsid w:val="00B21E0B"/>
    <w:rsid w:val="00B22095"/>
    <w:rsid w:val="00B23008"/>
    <w:rsid w:val="00B24BA2"/>
    <w:rsid w:val="00B24C9C"/>
    <w:rsid w:val="00B25716"/>
    <w:rsid w:val="00B2664A"/>
    <w:rsid w:val="00B27EA6"/>
    <w:rsid w:val="00B27F80"/>
    <w:rsid w:val="00B31272"/>
    <w:rsid w:val="00B33031"/>
    <w:rsid w:val="00B33D78"/>
    <w:rsid w:val="00B376EF"/>
    <w:rsid w:val="00B378CB"/>
    <w:rsid w:val="00B4033A"/>
    <w:rsid w:val="00B40353"/>
    <w:rsid w:val="00B40F79"/>
    <w:rsid w:val="00B4389A"/>
    <w:rsid w:val="00B46A54"/>
    <w:rsid w:val="00B4725C"/>
    <w:rsid w:val="00B4776E"/>
    <w:rsid w:val="00B478F6"/>
    <w:rsid w:val="00B512F6"/>
    <w:rsid w:val="00B52708"/>
    <w:rsid w:val="00B53421"/>
    <w:rsid w:val="00B53780"/>
    <w:rsid w:val="00B537D8"/>
    <w:rsid w:val="00B53918"/>
    <w:rsid w:val="00B543A4"/>
    <w:rsid w:val="00B55625"/>
    <w:rsid w:val="00B55F16"/>
    <w:rsid w:val="00B55F25"/>
    <w:rsid w:val="00B56098"/>
    <w:rsid w:val="00B560C4"/>
    <w:rsid w:val="00B568E8"/>
    <w:rsid w:val="00B5713C"/>
    <w:rsid w:val="00B57800"/>
    <w:rsid w:val="00B57E93"/>
    <w:rsid w:val="00B60B04"/>
    <w:rsid w:val="00B60E23"/>
    <w:rsid w:val="00B615D6"/>
    <w:rsid w:val="00B6169D"/>
    <w:rsid w:val="00B62414"/>
    <w:rsid w:val="00B64713"/>
    <w:rsid w:val="00B65657"/>
    <w:rsid w:val="00B66207"/>
    <w:rsid w:val="00B67612"/>
    <w:rsid w:val="00B67A90"/>
    <w:rsid w:val="00B71DD7"/>
    <w:rsid w:val="00B72241"/>
    <w:rsid w:val="00B74B02"/>
    <w:rsid w:val="00B74C57"/>
    <w:rsid w:val="00B755D7"/>
    <w:rsid w:val="00B759D2"/>
    <w:rsid w:val="00B75E71"/>
    <w:rsid w:val="00B76A93"/>
    <w:rsid w:val="00B76B6E"/>
    <w:rsid w:val="00B77401"/>
    <w:rsid w:val="00B80AFD"/>
    <w:rsid w:val="00B80E9E"/>
    <w:rsid w:val="00B82381"/>
    <w:rsid w:val="00B83A63"/>
    <w:rsid w:val="00B83AE6"/>
    <w:rsid w:val="00B8414E"/>
    <w:rsid w:val="00B842A8"/>
    <w:rsid w:val="00B84807"/>
    <w:rsid w:val="00B85731"/>
    <w:rsid w:val="00B859F9"/>
    <w:rsid w:val="00B86426"/>
    <w:rsid w:val="00B86FE9"/>
    <w:rsid w:val="00B90348"/>
    <w:rsid w:val="00B90A88"/>
    <w:rsid w:val="00B9117A"/>
    <w:rsid w:val="00B91CBB"/>
    <w:rsid w:val="00B92B82"/>
    <w:rsid w:val="00B937C8"/>
    <w:rsid w:val="00B9540F"/>
    <w:rsid w:val="00B96CB3"/>
    <w:rsid w:val="00B97340"/>
    <w:rsid w:val="00B9789E"/>
    <w:rsid w:val="00BA035A"/>
    <w:rsid w:val="00BA1691"/>
    <w:rsid w:val="00BA169D"/>
    <w:rsid w:val="00BA1F9F"/>
    <w:rsid w:val="00BA3041"/>
    <w:rsid w:val="00BA34E5"/>
    <w:rsid w:val="00BA3DDE"/>
    <w:rsid w:val="00BA3F3B"/>
    <w:rsid w:val="00BA491F"/>
    <w:rsid w:val="00BA5486"/>
    <w:rsid w:val="00BA58E9"/>
    <w:rsid w:val="00BA77EF"/>
    <w:rsid w:val="00BB0605"/>
    <w:rsid w:val="00BB091A"/>
    <w:rsid w:val="00BB0E80"/>
    <w:rsid w:val="00BB14BE"/>
    <w:rsid w:val="00BB20C4"/>
    <w:rsid w:val="00BB2A46"/>
    <w:rsid w:val="00BB361B"/>
    <w:rsid w:val="00BB3BE4"/>
    <w:rsid w:val="00BB40AA"/>
    <w:rsid w:val="00BB497C"/>
    <w:rsid w:val="00BB50E8"/>
    <w:rsid w:val="00BB5F19"/>
    <w:rsid w:val="00BB6815"/>
    <w:rsid w:val="00BB6C9F"/>
    <w:rsid w:val="00BB6D6B"/>
    <w:rsid w:val="00BB6E7D"/>
    <w:rsid w:val="00BB76AB"/>
    <w:rsid w:val="00BB76AE"/>
    <w:rsid w:val="00BB7F68"/>
    <w:rsid w:val="00BC08D0"/>
    <w:rsid w:val="00BC16B4"/>
    <w:rsid w:val="00BC2541"/>
    <w:rsid w:val="00BC3BC6"/>
    <w:rsid w:val="00BC4C8B"/>
    <w:rsid w:val="00BC5307"/>
    <w:rsid w:val="00BC6DB6"/>
    <w:rsid w:val="00BC7D6D"/>
    <w:rsid w:val="00BD2D08"/>
    <w:rsid w:val="00BD2DB1"/>
    <w:rsid w:val="00BD3593"/>
    <w:rsid w:val="00BD4186"/>
    <w:rsid w:val="00BD4355"/>
    <w:rsid w:val="00BD64F3"/>
    <w:rsid w:val="00BD6C85"/>
    <w:rsid w:val="00BD6C95"/>
    <w:rsid w:val="00BE11AF"/>
    <w:rsid w:val="00BE1650"/>
    <w:rsid w:val="00BE1C41"/>
    <w:rsid w:val="00BE1FA5"/>
    <w:rsid w:val="00BE2361"/>
    <w:rsid w:val="00BE2409"/>
    <w:rsid w:val="00BE3117"/>
    <w:rsid w:val="00BE3CA6"/>
    <w:rsid w:val="00BE5BB9"/>
    <w:rsid w:val="00BE5C6D"/>
    <w:rsid w:val="00BF046B"/>
    <w:rsid w:val="00BF0EE7"/>
    <w:rsid w:val="00BF1353"/>
    <w:rsid w:val="00BF1661"/>
    <w:rsid w:val="00BF1704"/>
    <w:rsid w:val="00BF27DD"/>
    <w:rsid w:val="00BF463B"/>
    <w:rsid w:val="00BF5084"/>
    <w:rsid w:val="00BF5252"/>
    <w:rsid w:val="00BF593F"/>
    <w:rsid w:val="00BF5BFC"/>
    <w:rsid w:val="00BF7E75"/>
    <w:rsid w:val="00C001EC"/>
    <w:rsid w:val="00C002E9"/>
    <w:rsid w:val="00C00382"/>
    <w:rsid w:val="00C00946"/>
    <w:rsid w:val="00C00A00"/>
    <w:rsid w:val="00C00B10"/>
    <w:rsid w:val="00C01BDE"/>
    <w:rsid w:val="00C01D17"/>
    <w:rsid w:val="00C02FE0"/>
    <w:rsid w:val="00C034BD"/>
    <w:rsid w:val="00C03A12"/>
    <w:rsid w:val="00C0461D"/>
    <w:rsid w:val="00C04FCA"/>
    <w:rsid w:val="00C0545A"/>
    <w:rsid w:val="00C054FB"/>
    <w:rsid w:val="00C06491"/>
    <w:rsid w:val="00C0650E"/>
    <w:rsid w:val="00C07E63"/>
    <w:rsid w:val="00C10610"/>
    <w:rsid w:val="00C10CB1"/>
    <w:rsid w:val="00C115F0"/>
    <w:rsid w:val="00C12ADD"/>
    <w:rsid w:val="00C13593"/>
    <w:rsid w:val="00C13CDF"/>
    <w:rsid w:val="00C13E96"/>
    <w:rsid w:val="00C14A7D"/>
    <w:rsid w:val="00C158AA"/>
    <w:rsid w:val="00C202A5"/>
    <w:rsid w:val="00C2079E"/>
    <w:rsid w:val="00C20C1D"/>
    <w:rsid w:val="00C213B7"/>
    <w:rsid w:val="00C2320F"/>
    <w:rsid w:val="00C23507"/>
    <w:rsid w:val="00C23687"/>
    <w:rsid w:val="00C23748"/>
    <w:rsid w:val="00C244BC"/>
    <w:rsid w:val="00C25A70"/>
    <w:rsid w:val="00C26643"/>
    <w:rsid w:val="00C2792E"/>
    <w:rsid w:val="00C27A99"/>
    <w:rsid w:val="00C27B9F"/>
    <w:rsid w:val="00C306B1"/>
    <w:rsid w:val="00C30863"/>
    <w:rsid w:val="00C32460"/>
    <w:rsid w:val="00C327FC"/>
    <w:rsid w:val="00C32DD0"/>
    <w:rsid w:val="00C3488C"/>
    <w:rsid w:val="00C34BB8"/>
    <w:rsid w:val="00C34DA9"/>
    <w:rsid w:val="00C3529D"/>
    <w:rsid w:val="00C35C03"/>
    <w:rsid w:val="00C35CEC"/>
    <w:rsid w:val="00C36587"/>
    <w:rsid w:val="00C36EC7"/>
    <w:rsid w:val="00C37910"/>
    <w:rsid w:val="00C406F8"/>
    <w:rsid w:val="00C41E5F"/>
    <w:rsid w:val="00C42DA2"/>
    <w:rsid w:val="00C42DE9"/>
    <w:rsid w:val="00C42EDC"/>
    <w:rsid w:val="00C44394"/>
    <w:rsid w:val="00C4480A"/>
    <w:rsid w:val="00C44E50"/>
    <w:rsid w:val="00C4549D"/>
    <w:rsid w:val="00C459B9"/>
    <w:rsid w:val="00C45B03"/>
    <w:rsid w:val="00C46176"/>
    <w:rsid w:val="00C468B4"/>
    <w:rsid w:val="00C46D2B"/>
    <w:rsid w:val="00C47204"/>
    <w:rsid w:val="00C4738D"/>
    <w:rsid w:val="00C47BFE"/>
    <w:rsid w:val="00C509E7"/>
    <w:rsid w:val="00C5106B"/>
    <w:rsid w:val="00C510FC"/>
    <w:rsid w:val="00C51D68"/>
    <w:rsid w:val="00C54762"/>
    <w:rsid w:val="00C54DA8"/>
    <w:rsid w:val="00C556B2"/>
    <w:rsid w:val="00C5650A"/>
    <w:rsid w:val="00C565C0"/>
    <w:rsid w:val="00C56B67"/>
    <w:rsid w:val="00C56E78"/>
    <w:rsid w:val="00C571A2"/>
    <w:rsid w:val="00C57D20"/>
    <w:rsid w:val="00C605D9"/>
    <w:rsid w:val="00C60E56"/>
    <w:rsid w:val="00C61BFA"/>
    <w:rsid w:val="00C61EC0"/>
    <w:rsid w:val="00C64B1D"/>
    <w:rsid w:val="00C65193"/>
    <w:rsid w:val="00C65C81"/>
    <w:rsid w:val="00C66D77"/>
    <w:rsid w:val="00C67028"/>
    <w:rsid w:val="00C6765B"/>
    <w:rsid w:val="00C67D3B"/>
    <w:rsid w:val="00C67FF8"/>
    <w:rsid w:val="00C707EF"/>
    <w:rsid w:val="00C7089E"/>
    <w:rsid w:val="00C70F60"/>
    <w:rsid w:val="00C71183"/>
    <w:rsid w:val="00C71467"/>
    <w:rsid w:val="00C7242C"/>
    <w:rsid w:val="00C728A7"/>
    <w:rsid w:val="00C72BCF"/>
    <w:rsid w:val="00C736B7"/>
    <w:rsid w:val="00C73A6C"/>
    <w:rsid w:val="00C73E52"/>
    <w:rsid w:val="00C73EF9"/>
    <w:rsid w:val="00C76DDF"/>
    <w:rsid w:val="00C77249"/>
    <w:rsid w:val="00C773CD"/>
    <w:rsid w:val="00C8162E"/>
    <w:rsid w:val="00C81B3C"/>
    <w:rsid w:val="00C841D2"/>
    <w:rsid w:val="00C84FE7"/>
    <w:rsid w:val="00C85135"/>
    <w:rsid w:val="00C8562C"/>
    <w:rsid w:val="00C87BAD"/>
    <w:rsid w:val="00C91317"/>
    <w:rsid w:val="00C91332"/>
    <w:rsid w:val="00C921E6"/>
    <w:rsid w:val="00C93040"/>
    <w:rsid w:val="00C94A21"/>
    <w:rsid w:val="00C96179"/>
    <w:rsid w:val="00C978D5"/>
    <w:rsid w:val="00CA01D7"/>
    <w:rsid w:val="00CA0C97"/>
    <w:rsid w:val="00CA1414"/>
    <w:rsid w:val="00CA2B45"/>
    <w:rsid w:val="00CA2DC6"/>
    <w:rsid w:val="00CA40F1"/>
    <w:rsid w:val="00CA5A2F"/>
    <w:rsid w:val="00CA6256"/>
    <w:rsid w:val="00CA6E2A"/>
    <w:rsid w:val="00CA7199"/>
    <w:rsid w:val="00CA7ECC"/>
    <w:rsid w:val="00CB1C10"/>
    <w:rsid w:val="00CB3870"/>
    <w:rsid w:val="00CB3C28"/>
    <w:rsid w:val="00CB3D59"/>
    <w:rsid w:val="00CC2D20"/>
    <w:rsid w:val="00CC2EDA"/>
    <w:rsid w:val="00CC3882"/>
    <w:rsid w:val="00CC3F1A"/>
    <w:rsid w:val="00CC4FB0"/>
    <w:rsid w:val="00CC656B"/>
    <w:rsid w:val="00CC667D"/>
    <w:rsid w:val="00CC6D17"/>
    <w:rsid w:val="00CC71E6"/>
    <w:rsid w:val="00CC7DF4"/>
    <w:rsid w:val="00CC7F6B"/>
    <w:rsid w:val="00CD07EE"/>
    <w:rsid w:val="00CD0ACC"/>
    <w:rsid w:val="00CD0D4C"/>
    <w:rsid w:val="00CD0E53"/>
    <w:rsid w:val="00CD0FEA"/>
    <w:rsid w:val="00CD1489"/>
    <w:rsid w:val="00CD190F"/>
    <w:rsid w:val="00CD19CC"/>
    <w:rsid w:val="00CD1E27"/>
    <w:rsid w:val="00CD2256"/>
    <w:rsid w:val="00CD2A03"/>
    <w:rsid w:val="00CD2F6F"/>
    <w:rsid w:val="00CD33B0"/>
    <w:rsid w:val="00CD3418"/>
    <w:rsid w:val="00CD54B9"/>
    <w:rsid w:val="00CD614D"/>
    <w:rsid w:val="00CD6858"/>
    <w:rsid w:val="00CD7544"/>
    <w:rsid w:val="00CD798E"/>
    <w:rsid w:val="00CE1E0B"/>
    <w:rsid w:val="00CE2C44"/>
    <w:rsid w:val="00CE2CE4"/>
    <w:rsid w:val="00CE2E3D"/>
    <w:rsid w:val="00CE3B97"/>
    <w:rsid w:val="00CE4816"/>
    <w:rsid w:val="00CE4B72"/>
    <w:rsid w:val="00CE50FC"/>
    <w:rsid w:val="00CE5ABB"/>
    <w:rsid w:val="00CE6246"/>
    <w:rsid w:val="00CE66CF"/>
    <w:rsid w:val="00CE6BEC"/>
    <w:rsid w:val="00CF04B5"/>
    <w:rsid w:val="00CF3F8B"/>
    <w:rsid w:val="00CF405C"/>
    <w:rsid w:val="00CF4A20"/>
    <w:rsid w:val="00CF535F"/>
    <w:rsid w:val="00CF5584"/>
    <w:rsid w:val="00CF7919"/>
    <w:rsid w:val="00D01ED2"/>
    <w:rsid w:val="00D02DB6"/>
    <w:rsid w:val="00D02F19"/>
    <w:rsid w:val="00D03298"/>
    <w:rsid w:val="00D032DB"/>
    <w:rsid w:val="00D03501"/>
    <w:rsid w:val="00D0394F"/>
    <w:rsid w:val="00D04AAF"/>
    <w:rsid w:val="00D05269"/>
    <w:rsid w:val="00D0581C"/>
    <w:rsid w:val="00D068F2"/>
    <w:rsid w:val="00D0703F"/>
    <w:rsid w:val="00D101D4"/>
    <w:rsid w:val="00D11D00"/>
    <w:rsid w:val="00D13DF4"/>
    <w:rsid w:val="00D1755A"/>
    <w:rsid w:val="00D17F25"/>
    <w:rsid w:val="00D2049F"/>
    <w:rsid w:val="00D212C5"/>
    <w:rsid w:val="00D212DD"/>
    <w:rsid w:val="00D21A2D"/>
    <w:rsid w:val="00D2453D"/>
    <w:rsid w:val="00D25D90"/>
    <w:rsid w:val="00D262A1"/>
    <w:rsid w:val="00D30EBF"/>
    <w:rsid w:val="00D315B7"/>
    <w:rsid w:val="00D31AC9"/>
    <w:rsid w:val="00D31FCE"/>
    <w:rsid w:val="00D32CBF"/>
    <w:rsid w:val="00D32F24"/>
    <w:rsid w:val="00D341ED"/>
    <w:rsid w:val="00D36888"/>
    <w:rsid w:val="00D40A3E"/>
    <w:rsid w:val="00D42442"/>
    <w:rsid w:val="00D42C58"/>
    <w:rsid w:val="00D430CB"/>
    <w:rsid w:val="00D43232"/>
    <w:rsid w:val="00D43AA4"/>
    <w:rsid w:val="00D44602"/>
    <w:rsid w:val="00D470E8"/>
    <w:rsid w:val="00D47597"/>
    <w:rsid w:val="00D50E07"/>
    <w:rsid w:val="00D51118"/>
    <w:rsid w:val="00D51F7B"/>
    <w:rsid w:val="00D52E71"/>
    <w:rsid w:val="00D5329D"/>
    <w:rsid w:val="00D53C07"/>
    <w:rsid w:val="00D559AA"/>
    <w:rsid w:val="00D5648D"/>
    <w:rsid w:val="00D568DE"/>
    <w:rsid w:val="00D578B3"/>
    <w:rsid w:val="00D60BDA"/>
    <w:rsid w:val="00D61FB0"/>
    <w:rsid w:val="00D633F7"/>
    <w:rsid w:val="00D64783"/>
    <w:rsid w:val="00D64D82"/>
    <w:rsid w:val="00D6518D"/>
    <w:rsid w:val="00D718C3"/>
    <w:rsid w:val="00D72D1E"/>
    <w:rsid w:val="00D75AA6"/>
    <w:rsid w:val="00D76B66"/>
    <w:rsid w:val="00D77447"/>
    <w:rsid w:val="00D77720"/>
    <w:rsid w:val="00D77EE4"/>
    <w:rsid w:val="00D8002D"/>
    <w:rsid w:val="00D803A2"/>
    <w:rsid w:val="00D8101D"/>
    <w:rsid w:val="00D81890"/>
    <w:rsid w:val="00D81F6B"/>
    <w:rsid w:val="00D82747"/>
    <w:rsid w:val="00D830CE"/>
    <w:rsid w:val="00D83D96"/>
    <w:rsid w:val="00D85F9F"/>
    <w:rsid w:val="00D86E3A"/>
    <w:rsid w:val="00D87B43"/>
    <w:rsid w:val="00D912EA"/>
    <w:rsid w:val="00D915A4"/>
    <w:rsid w:val="00D916A0"/>
    <w:rsid w:val="00D937B0"/>
    <w:rsid w:val="00D93EE5"/>
    <w:rsid w:val="00D940FF"/>
    <w:rsid w:val="00D94A43"/>
    <w:rsid w:val="00D955C3"/>
    <w:rsid w:val="00D957D0"/>
    <w:rsid w:val="00D95C39"/>
    <w:rsid w:val="00D96123"/>
    <w:rsid w:val="00D9725B"/>
    <w:rsid w:val="00DA0430"/>
    <w:rsid w:val="00DA1D98"/>
    <w:rsid w:val="00DA36D6"/>
    <w:rsid w:val="00DA4CB5"/>
    <w:rsid w:val="00DA590B"/>
    <w:rsid w:val="00DA61CC"/>
    <w:rsid w:val="00DA64CD"/>
    <w:rsid w:val="00DA6553"/>
    <w:rsid w:val="00DA69DD"/>
    <w:rsid w:val="00DA77DE"/>
    <w:rsid w:val="00DA7C52"/>
    <w:rsid w:val="00DA7E77"/>
    <w:rsid w:val="00DB1548"/>
    <w:rsid w:val="00DB2E17"/>
    <w:rsid w:val="00DB3976"/>
    <w:rsid w:val="00DB574D"/>
    <w:rsid w:val="00DB5DA6"/>
    <w:rsid w:val="00DB633A"/>
    <w:rsid w:val="00DB695E"/>
    <w:rsid w:val="00DB6CEA"/>
    <w:rsid w:val="00DC0CA5"/>
    <w:rsid w:val="00DC0D4D"/>
    <w:rsid w:val="00DC12E2"/>
    <w:rsid w:val="00DC1985"/>
    <w:rsid w:val="00DC3C1E"/>
    <w:rsid w:val="00DD14F8"/>
    <w:rsid w:val="00DD1FB8"/>
    <w:rsid w:val="00DD2A27"/>
    <w:rsid w:val="00DD3D7B"/>
    <w:rsid w:val="00DD3F6C"/>
    <w:rsid w:val="00DD4F3F"/>
    <w:rsid w:val="00DD50EE"/>
    <w:rsid w:val="00DD58AD"/>
    <w:rsid w:val="00DD5DC9"/>
    <w:rsid w:val="00DD6776"/>
    <w:rsid w:val="00DD7F96"/>
    <w:rsid w:val="00DE2922"/>
    <w:rsid w:val="00DE43E7"/>
    <w:rsid w:val="00DE48D6"/>
    <w:rsid w:val="00DE5106"/>
    <w:rsid w:val="00DE5BC6"/>
    <w:rsid w:val="00DE5F23"/>
    <w:rsid w:val="00DE60BA"/>
    <w:rsid w:val="00DE758A"/>
    <w:rsid w:val="00DF0FFF"/>
    <w:rsid w:val="00DF1091"/>
    <w:rsid w:val="00DF4BD5"/>
    <w:rsid w:val="00DF630A"/>
    <w:rsid w:val="00DF6F8B"/>
    <w:rsid w:val="00E000C6"/>
    <w:rsid w:val="00E000D4"/>
    <w:rsid w:val="00E008CE"/>
    <w:rsid w:val="00E013AB"/>
    <w:rsid w:val="00E01606"/>
    <w:rsid w:val="00E044D6"/>
    <w:rsid w:val="00E04E32"/>
    <w:rsid w:val="00E06100"/>
    <w:rsid w:val="00E1100A"/>
    <w:rsid w:val="00E11758"/>
    <w:rsid w:val="00E12176"/>
    <w:rsid w:val="00E12D61"/>
    <w:rsid w:val="00E1364E"/>
    <w:rsid w:val="00E140F4"/>
    <w:rsid w:val="00E14E57"/>
    <w:rsid w:val="00E16EBE"/>
    <w:rsid w:val="00E20459"/>
    <w:rsid w:val="00E232F3"/>
    <w:rsid w:val="00E3003C"/>
    <w:rsid w:val="00E31AA8"/>
    <w:rsid w:val="00E320A4"/>
    <w:rsid w:val="00E329A0"/>
    <w:rsid w:val="00E3308E"/>
    <w:rsid w:val="00E338DE"/>
    <w:rsid w:val="00E36C34"/>
    <w:rsid w:val="00E37011"/>
    <w:rsid w:val="00E376F7"/>
    <w:rsid w:val="00E421D2"/>
    <w:rsid w:val="00E43CC2"/>
    <w:rsid w:val="00E4405D"/>
    <w:rsid w:val="00E447D8"/>
    <w:rsid w:val="00E448B3"/>
    <w:rsid w:val="00E4587C"/>
    <w:rsid w:val="00E460A6"/>
    <w:rsid w:val="00E4625F"/>
    <w:rsid w:val="00E47817"/>
    <w:rsid w:val="00E47EE6"/>
    <w:rsid w:val="00E528CF"/>
    <w:rsid w:val="00E52DE2"/>
    <w:rsid w:val="00E54D81"/>
    <w:rsid w:val="00E571C0"/>
    <w:rsid w:val="00E621E6"/>
    <w:rsid w:val="00E62F74"/>
    <w:rsid w:val="00E63124"/>
    <w:rsid w:val="00E648FC"/>
    <w:rsid w:val="00E64FCC"/>
    <w:rsid w:val="00E657C6"/>
    <w:rsid w:val="00E65ECF"/>
    <w:rsid w:val="00E668AB"/>
    <w:rsid w:val="00E669ED"/>
    <w:rsid w:val="00E66B57"/>
    <w:rsid w:val="00E71630"/>
    <w:rsid w:val="00E7297F"/>
    <w:rsid w:val="00E72D95"/>
    <w:rsid w:val="00E7327D"/>
    <w:rsid w:val="00E736C6"/>
    <w:rsid w:val="00E7520B"/>
    <w:rsid w:val="00E757D0"/>
    <w:rsid w:val="00E760AD"/>
    <w:rsid w:val="00E7636A"/>
    <w:rsid w:val="00E7654B"/>
    <w:rsid w:val="00E76617"/>
    <w:rsid w:val="00E802CE"/>
    <w:rsid w:val="00E81529"/>
    <w:rsid w:val="00E81D5A"/>
    <w:rsid w:val="00E8315E"/>
    <w:rsid w:val="00E845A3"/>
    <w:rsid w:val="00E8613B"/>
    <w:rsid w:val="00E8634B"/>
    <w:rsid w:val="00E86914"/>
    <w:rsid w:val="00E907FB"/>
    <w:rsid w:val="00E92198"/>
    <w:rsid w:val="00E92A84"/>
    <w:rsid w:val="00E938E0"/>
    <w:rsid w:val="00E93B50"/>
    <w:rsid w:val="00E94024"/>
    <w:rsid w:val="00E9510B"/>
    <w:rsid w:val="00E97527"/>
    <w:rsid w:val="00E9760B"/>
    <w:rsid w:val="00E97A28"/>
    <w:rsid w:val="00E97EE5"/>
    <w:rsid w:val="00EA00C2"/>
    <w:rsid w:val="00EA030B"/>
    <w:rsid w:val="00EA08E6"/>
    <w:rsid w:val="00EA129A"/>
    <w:rsid w:val="00EA12BC"/>
    <w:rsid w:val="00EA2526"/>
    <w:rsid w:val="00EA2B5F"/>
    <w:rsid w:val="00EA3C2D"/>
    <w:rsid w:val="00EA5E18"/>
    <w:rsid w:val="00EA727F"/>
    <w:rsid w:val="00EB07CB"/>
    <w:rsid w:val="00EB0988"/>
    <w:rsid w:val="00EB1908"/>
    <w:rsid w:val="00EB37E5"/>
    <w:rsid w:val="00EB3DB3"/>
    <w:rsid w:val="00EB4144"/>
    <w:rsid w:val="00EB6290"/>
    <w:rsid w:val="00EC1909"/>
    <w:rsid w:val="00EC1B84"/>
    <w:rsid w:val="00EC1D0D"/>
    <w:rsid w:val="00EC21FF"/>
    <w:rsid w:val="00EC2450"/>
    <w:rsid w:val="00EC314C"/>
    <w:rsid w:val="00EC3D4D"/>
    <w:rsid w:val="00EC5699"/>
    <w:rsid w:val="00EC60B9"/>
    <w:rsid w:val="00EC62DE"/>
    <w:rsid w:val="00EC78E8"/>
    <w:rsid w:val="00ED1885"/>
    <w:rsid w:val="00ED290C"/>
    <w:rsid w:val="00ED377D"/>
    <w:rsid w:val="00ED471D"/>
    <w:rsid w:val="00ED650D"/>
    <w:rsid w:val="00ED6773"/>
    <w:rsid w:val="00ED7AC4"/>
    <w:rsid w:val="00EE0A4B"/>
    <w:rsid w:val="00EE2345"/>
    <w:rsid w:val="00EE373F"/>
    <w:rsid w:val="00EE3B99"/>
    <w:rsid w:val="00EE3FCD"/>
    <w:rsid w:val="00EE49BC"/>
    <w:rsid w:val="00EE6623"/>
    <w:rsid w:val="00EE7F20"/>
    <w:rsid w:val="00EF00AE"/>
    <w:rsid w:val="00EF0664"/>
    <w:rsid w:val="00EF18E3"/>
    <w:rsid w:val="00EF2543"/>
    <w:rsid w:val="00EF421A"/>
    <w:rsid w:val="00EF43FB"/>
    <w:rsid w:val="00EF54B8"/>
    <w:rsid w:val="00EF5F45"/>
    <w:rsid w:val="00EF7652"/>
    <w:rsid w:val="00F01B70"/>
    <w:rsid w:val="00F01F3B"/>
    <w:rsid w:val="00F02DAD"/>
    <w:rsid w:val="00F033AA"/>
    <w:rsid w:val="00F0347B"/>
    <w:rsid w:val="00F03536"/>
    <w:rsid w:val="00F0374C"/>
    <w:rsid w:val="00F04DDB"/>
    <w:rsid w:val="00F06806"/>
    <w:rsid w:val="00F07262"/>
    <w:rsid w:val="00F104B4"/>
    <w:rsid w:val="00F10B3E"/>
    <w:rsid w:val="00F10D44"/>
    <w:rsid w:val="00F121D7"/>
    <w:rsid w:val="00F12B72"/>
    <w:rsid w:val="00F14517"/>
    <w:rsid w:val="00F14BB8"/>
    <w:rsid w:val="00F14E31"/>
    <w:rsid w:val="00F153FB"/>
    <w:rsid w:val="00F16CB2"/>
    <w:rsid w:val="00F17901"/>
    <w:rsid w:val="00F17DD0"/>
    <w:rsid w:val="00F20CD8"/>
    <w:rsid w:val="00F2193C"/>
    <w:rsid w:val="00F2251C"/>
    <w:rsid w:val="00F26261"/>
    <w:rsid w:val="00F26E33"/>
    <w:rsid w:val="00F26E82"/>
    <w:rsid w:val="00F27D06"/>
    <w:rsid w:val="00F30A2A"/>
    <w:rsid w:val="00F30A4F"/>
    <w:rsid w:val="00F33A5D"/>
    <w:rsid w:val="00F34958"/>
    <w:rsid w:val="00F36078"/>
    <w:rsid w:val="00F36E1C"/>
    <w:rsid w:val="00F3731C"/>
    <w:rsid w:val="00F4130B"/>
    <w:rsid w:val="00F41DF6"/>
    <w:rsid w:val="00F42C7C"/>
    <w:rsid w:val="00F4395F"/>
    <w:rsid w:val="00F442FB"/>
    <w:rsid w:val="00F44574"/>
    <w:rsid w:val="00F45DB1"/>
    <w:rsid w:val="00F50B05"/>
    <w:rsid w:val="00F519C2"/>
    <w:rsid w:val="00F53C09"/>
    <w:rsid w:val="00F559F3"/>
    <w:rsid w:val="00F56086"/>
    <w:rsid w:val="00F5609C"/>
    <w:rsid w:val="00F56B24"/>
    <w:rsid w:val="00F5792C"/>
    <w:rsid w:val="00F57E8C"/>
    <w:rsid w:val="00F604BB"/>
    <w:rsid w:val="00F6099F"/>
    <w:rsid w:val="00F60A62"/>
    <w:rsid w:val="00F60D21"/>
    <w:rsid w:val="00F62FCF"/>
    <w:rsid w:val="00F63AB8"/>
    <w:rsid w:val="00F63EAB"/>
    <w:rsid w:val="00F64CFF"/>
    <w:rsid w:val="00F651AE"/>
    <w:rsid w:val="00F665E6"/>
    <w:rsid w:val="00F66AA7"/>
    <w:rsid w:val="00F7133E"/>
    <w:rsid w:val="00F71F67"/>
    <w:rsid w:val="00F72673"/>
    <w:rsid w:val="00F72DDE"/>
    <w:rsid w:val="00F73E47"/>
    <w:rsid w:val="00F75AA7"/>
    <w:rsid w:val="00F75CD9"/>
    <w:rsid w:val="00F76006"/>
    <w:rsid w:val="00F76FBE"/>
    <w:rsid w:val="00F7707C"/>
    <w:rsid w:val="00F80E8F"/>
    <w:rsid w:val="00F81537"/>
    <w:rsid w:val="00F8170C"/>
    <w:rsid w:val="00F819A6"/>
    <w:rsid w:val="00F84E9C"/>
    <w:rsid w:val="00F85DB0"/>
    <w:rsid w:val="00F876BC"/>
    <w:rsid w:val="00F877EF"/>
    <w:rsid w:val="00F917CF"/>
    <w:rsid w:val="00F92996"/>
    <w:rsid w:val="00F93CB7"/>
    <w:rsid w:val="00F94118"/>
    <w:rsid w:val="00F94465"/>
    <w:rsid w:val="00F95190"/>
    <w:rsid w:val="00F95337"/>
    <w:rsid w:val="00F95E4D"/>
    <w:rsid w:val="00F96484"/>
    <w:rsid w:val="00F96A69"/>
    <w:rsid w:val="00F97670"/>
    <w:rsid w:val="00F97882"/>
    <w:rsid w:val="00FA03BC"/>
    <w:rsid w:val="00FA113F"/>
    <w:rsid w:val="00FA130A"/>
    <w:rsid w:val="00FA1B6A"/>
    <w:rsid w:val="00FA1C9A"/>
    <w:rsid w:val="00FA260F"/>
    <w:rsid w:val="00FA32B0"/>
    <w:rsid w:val="00FA454E"/>
    <w:rsid w:val="00FA4619"/>
    <w:rsid w:val="00FA4A4B"/>
    <w:rsid w:val="00FA5503"/>
    <w:rsid w:val="00FA64B7"/>
    <w:rsid w:val="00FA6B50"/>
    <w:rsid w:val="00FA7618"/>
    <w:rsid w:val="00FA7DD9"/>
    <w:rsid w:val="00FB0BEA"/>
    <w:rsid w:val="00FB14FF"/>
    <w:rsid w:val="00FB3874"/>
    <w:rsid w:val="00FB456D"/>
    <w:rsid w:val="00FB5C1B"/>
    <w:rsid w:val="00FB732C"/>
    <w:rsid w:val="00FB785E"/>
    <w:rsid w:val="00FC0AE6"/>
    <w:rsid w:val="00FC19E0"/>
    <w:rsid w:val="00FC3D5D"/>
    <w:rsid w:val="00FC456B"/>
    <w:rsid w:val="00FC50DC"/>
    <w:rsid w:val="00FC5BCE"/>
    <w:rsid w:val="00FC6080"/>
    <w:rsid w:val="00FC641F"/>
    <w:rsid w:val="00FC7720"/>
    <w:rsid w:val="00FD0E35"/>
    <w:rsid w:val="00FD2DEA"/>
    <w:rsid w:val="00FD30CC"/>
    <w:rsid w:val="00FD3D31"/>
    <w:rsid w:val="00FD3DD2"/>
    <w:rsid w:val="00FD5DA9"/>
    <w:rsid w:val="00FD5DFF"/>
    <w:rsid w:val="00FD6157"/>
    <w:rsid w:val="00FE0130"/>
    <w:rsid w:val="00FE081E"/>
    <w:rsid w:val="00FE1D06"/>
    <w:rsid w:val="00FE4010"/>
    <w:rsid w:val="00FF005B"/>
    <w:rsid w:val="00FF0A8D"/>
    <w:rsid w:val="00FF0AA2"/>
    <w:rsid w:val="00FF1064"/>
    <w:rsid w:val="00FF19C4"/>
    <w:rsid w:val="00FF253A"/>
    <w:rsid w:val="00FF28D5"/>
    <w:rsid w:val="00FF2DF8"/>
    <w:rsid w:val="00FF39DC"/>
    <w:rsid w:val="00FF41CA"/>
    <w:rsid w:val="00FF5362"/>
    <w:rsid w:val="00FF577C"/>
    <w:rsid w:val="00FF5C16"/>
    <w:rsid w:val="00FF5C6A"/>
    <w:rsid w:val="00FF6800"/>
    <w:rsid w:val="00FF6D87"/>
    <w:rsid w:val="00FF7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93C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9617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617B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9617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9617B4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61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17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5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667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666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56664">
                  <w:marLeft w:val="0"/>
                  <w:marRight w:val="0"/>
                  <w:marTop w:val="0"/>
                  <w:marBottom w:val="300"/>
                  <w:divBdr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divBdr>
                  <w:divsChild>
                    <w:div w:id="23555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5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5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5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55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5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metrika.yandex.ru/stat/?id=28772481&amp;from=informe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w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liveinternet.ru/click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8</Pages>
  <Words>35</Words>
  <Characters>203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Родителям</dc:title>
  <dc:subject/>
  <dc:creator>Home</dc:creator>
  <cp:keywords/>
  <dc:description/>
  <cp:lastModifiedBy>User</cp:lastModifiedBy>
  <cp:revision>2</cp:revision>
  <dcterms:created xsi:type="dcterms:W3CDTF">2022-09-18T10:32:00Z</dcterms:created>
  <dcterms:modified xsi:type="dcterms:W3CDTF">2022-09-18T10:32:00Z</dcterms:modified>
</cp:coreProperties>
</file>