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4E" w:rsidRDefault="00E6474E" w:rsidP="00357743">
      <w:pPr>
        <w:pStyle w:val="Heading3"/>
        <w:shd w:val="clear" w:color="auto" w:fill="FFFFFF"/>
        <w:spacing w:before="215" w:beforeAutospacing="0" w:after="107" w:afterAutospacing="0"/>
        <w:rPr>
          <w:rFonts w:ascii="Arial" w:hAnsi="Arial" w:cs="Arial"/>
          <w:b w:val="0"/>
          <w:bCs w:val="0"/>
          <w:color w:val="454545"/>
          <w:sz w:val="26"/>
          <w:szCs w:val="26"/>
        </w:rPr>
      </w:pPr>
      <w:r>
        <w:rPr>
          <w:sz w:val="56"/>
          <w:szCs w:val="56"/>
        </w:rPr>
        <w:t xml:space="preserve">         </w:t>
      </w:r>
      <w:r w:rsidRPr="00357743">
        <w:rPr>
          <w:rFonts w:ascii="Arial" w:hAnsi="Arial" w:cs="Arial"/>
          <w:b w:val="0"/>
          <w:bCs w:val="0"/>
          <w:color w:val="454545"/>
          <w:sz w:val="26"/>
          <w:szCs w:val="26"/>
        </w:rPr>
        <w:t>О Едином уроке по безопасности в сети "Интернет"</w:t>
      </w:r>
    </w:p>
    <w:p w:rsidR="00E6474E" w:rsidRPr="00357743" w:rsidRDefault="00E6474E" w:rsidP="00357743">
      <w:pPr>
        <w:pStyle w:val="Heading3"/>
        <w:shd w:val="clear" w:color="auto" w:fill="FFFFFF"/>
        <w:spacing w:before="215" w:beforeAutospacing="0" w:after="107" w:afterAutospacing="0"/>
        <w:rPr>
          <w:rFonts w:ascii="Arial" w:hAnsi="Arial" w:cs="Arial"/>
          <w:b w:val="0"/>
          <w:bCs w:val="0"/>
          <w:color w:val="454545"/>
          <w:sz w:val="26"/>
          <w:szCs w:val="26"/>
        </w:rPr>
      </w:pPr>
      <w:r>
        <w:rPr>
          <w:rFonts w:ascii="Arial" w:hAnsi="Arial" w:cs="Arial"/>
          <w:b w:val="0"/>
          <w:bCs w:val="0"/>
          <w:color w:val="454545"/>
          <w:sz w:val="26"/>
          <w:szCs w:val="26"/>
        </w:rPr>
        <w:t>Ссылки:</w:t>
      </w:r>
    </w:p>
    <w:p w:rsidR="00E6474E" w:rsidRDefault="00E6474E" w:rsidP="006B23C4">
      <w:pPr>
        <w:rPr>
          <w:sz w:val="56"/>
          <w:szCs w:val="56"/>
        </w:rPr>
      </w:pPr>
      <w:r>
        <w:t xml:space="preserve">1)  </w:t>
      </w:r>
      <w:hyperlink r:id="rId4" w:history="1">
        <w:r>
          <w:rPr>
            <w:rStyle w:val="Hyperlink"/>
          </w:rPr>
          <w:t>https://www.xn--d1abkefqip0a2f.xn--p1ai/index.php/proekty/konferentsiya-po-formirovaniyu-detskogo-informatsionnogo-prostranstva-setevichok</w:t>
        </w:r>
      </w:hyperlink>
    </w:p>
    <w:p w:rsidR="00E6474E" w:rsidRPr="006B23C4" w:rsidRDefault="00E6474E" w:rsidP="006B23C4">
      <w:pPr>
        <w:rPr>
          <w:sz w:val="28"/>
          <w:szCs w:val="28"/>
        </w:rPr>
      </w:pPr>
      <w:r>
        <w:t xml:space="preserve">2) </w:t>
      </w:r>
      <w:hyperlink r:id="rId5" w:history="1">
        <w:r>
          <w:rPr>
            <w:rStyle w:val="Hyperlink"/>
          </w:rPr>
          <w:t>https://www.youtube.com/watch?v=7Zp_Ix87d3Y&amp;t=3s</w:t>
        </w:r>
      </w:hyperlink>
      <w:r>
        <w:rPr>
          <w:sz w:val="56"/>
          <w:szCs w:val="56"/>
        </w:rPr>
        <w:t xml:space="preserve">          </w:t>
      </w:r>
    </w:p>
    <w:sectPr w:rsidR="00E6474E" w:rsidRPr="006B23C4" w:rsidSect="00F77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3C4"/>
    <w:rsid w:val="000115D9"/>
    <w:rsid w:val="00014393"/>
    <w:rsid w:val="00014BFC"/>
    <w:rsid w:val="00014F75"/>
    <w:rsid w:val="0001508A"/>
    <w:rsid w:val="00016810"/>
    <w:rsid w:val="00021A4B"/>
    <w:rsid w:val="000246F7"/>
    <w:rsid w:val="000248D8"/>
    <w:rsid w:val="00024B9E"/>
    <w:rsid w:val="00024D1C"/>
    <w:rsid w:val="0002747D"/>
    <w:rsid w:val="00041C94"/>
    <w:rsid w:val="00042B93"/>
    <w:rsid w:val="000455D8"/>
    <w:rsid w:val="00045913"/>
    <w:rsid w:val="00047D35"/>
    <w:rsid w:val="00051F82"/>
    <w:rsid w:val="00052901"/>
    <w:rsid w:val="00054F3B"/>
    <w:rsid w:val="00056BD3"/>
    <w:rsid w:val="00056C01"/>
    <w:rsid w:val="0005784F"/>
    <w:rsid w:val="00061833"/>
    <w:rsid w:val="00062C00"/>
    <w:rsid w:val="00062DA9"/>
    <w:rsid w:val="00065CAD"/>
    <w:rsid w:val="00065F07"/>
    <w:rsid w:val="00070841"/>
    <w:rsid w:val="00070DB4"/>
    <w:rsid w:val="00071B18"/>
    <w:rsid w:val="00072C43"/>
    <w:rsid w:val="00073937"/>
    <w:rsid w:val="0007507E"/>
    <w:rsid w:val="00077789"/>
    <w:rsid w:val="00081127"/>
    <w:rsid w:val="00084272"/>
    <w:rsid w:val="00087B4E"/>
    <w:rsid w:val="00087DEC"/>
    <w:rsid w:val="00092E6E"/>
    <w:rsid w:val="0009503F"/>
    <w:rsid w:val="000A1A21"/>
    <w:rsid w:val="000A2D77"/>
    <w:rsid w:val="000A3DDD"/>
    <w:rsid w:val="000A409A"/>
    <w:rsid w:val="000A47B8"/>
    <w:rsid w:val="000A7508"/>
    <w:rsid w:val="000A7DBC"/>
    <w:rsid w:val="000A7E34"/>
    <w:rsid w:val="000B0429"/>
    <w:rsid w:val="000B1846"/>
    <w:rsid w:val="000B22AB"/>
    <w:rsid w:val="000B4A4F"/>
    <w:rsid w:val="000B5F23"/>
    <w:rsid w:val="000B65A9"/>
    <w:rsid w:val="000B6D88"/>
    <w:rsid w:val="000B7786"/>
    <w:rsid w:val="000C05BE"/>
    <w:rsid w:val="000C0BEB"/>
    <w:rsid w:val="000C35B6"/>
    <w:rsid w:val="000C369B"/>
    <w:rsid w:val="000C4827"/>
    <w:rsid w:val="000C604E"/>
    <w:rsid w:val="000C7198"/>
    <w:rsid w:val="000D048C"/>
    <w:rsid w:val="000D0B1C"/>
    <w:rsid w:val="000D371F"/>
    <w:rsid w:val="000D3E9A"/>
    <w:rsid w:val="000D4EFC"/>
    <w:rsid w:val="000D6A39"/>
    <w:rsid w:val="000E00E8"/>
    <w:rsid w:val="000E05D9"/>
    <w:rsid w:val="000E0C06"/>
    <w:rsid w:val="000E2DB3"/>
    <w:rsid w:val="000E693A"/>
    <w:rsid w:val="000E734E"/>
    <w:rsid w:val="000E7C28"/>
    <w:rsid w:val="000F096C"/>
    <w:rsid w:val="000F0F1B"/>
    <w:rsid w:val="000F227B"/>
    <w:rsid w:val="000F28F3"/>
    <w:rsid w:val="000F4BF0"/>
    <w:rsid w:val="000F57C6"/>
    <w:rsid w:val="000F6130"/>
    <w:rsid w:val="000F7526"/>
    <w:rsid w:val="0010209F"/>
    <w:rsid w:val="001069C3"/>
    <w:rsid w:val="00107ADF"/>
    <w:rsid w:val="0011002F"/>
    <w:rsid w:val="001105F3"/>
    <w:rsid w:val="00111461"/>
    <w:rsid w:val="00113859"/>
    <w:rsid w:val="001140BF"/>
    <w:rsid w:val="00114E67"/>
    <w:rsid w:val="001175E5"/>
    <w:rsid w:val="001212A1"/>
    <w:rsid w:val="00121910"/>
    <w:rsid w:val="00122820"/>
    <w:rsid w:val="00123E1C"/>
    <w:rsid w:val="0012738B"/>
    <w:rsid w:val="001278A4"/>
    <w:rsid w:val="0013258C"/>
    <w:rsid w:val="00132689"/>
    <w:rsid w:val="00133BA8"/>
    <w:rsid w:val="001349C4"/>
    <w:rsid w:val="001349E4"/>
    <w:rsid w:val="00134CE8"/>
    <w:rsid w:val="001353C8"/>
    <w:rsid w:val="001415A5"/>
    <w:rsid w:val="00143C8B"/>
    <w:rsid w:val="001442E6"/>
    <w:rsid w:val="001462F0"/>
    <w:rsid w:val="00151A9D"/>
    <w:rsid w:val="001541F3"/>
    <w:rsid w:val="00154D79"/>
    <w:rsid w:val="001560A0"/>
    <w:rsid w:val="0015651D"/>
    <w:rsid w:val="00156D99"/>
    <w:rsid w:val="00160295"/>
    <w:rsid w:val="00161414"/>
    <w:rsid w:val="00161E3D"/>
    <w:rsid w:val="00162973"/>
    <w:rsid w:val="00164811"/>
    <w:rsid w:val="00173EC9"/>
    <w:rsid w:val="00175A1F"/>
    <w:rsid w:val="00180C78"/>
    <w:rsid w:val="001825E8"/>
    <w:rsid w:val="00182DCF"/>
    <w:rsid w:val="0018438C"/>
    <w:rsid w:val="00185B5A"/>
    <w:rsid w:val="00192DA4"/>
    <w:rsid w:val="001935C5"/>
    <w:rsid w:val="00194B4A"/>
    <w:rsid w:val="001979CA"/>
    <w:rsid w:val="001A3A8C"/>
    <w:rsid w:val="001A3FE2"/>
    <w:rsid w:val="001A57A6"/>
    <w:rsid w:val="001A646E"/>
    <w:rsid w:val="001A6D24"/>
    <w:rsid w:val="001B1465"/>
    <w:rsid w:val="001B6B56"/>
    <w:rsid w:val="001C2AB7"/>
    <w:rsid w:val="001C3056"/>
    <w:rsid w:val="001C30C5"/>
    <w:rsid w:val="001C3107"/>
    <w:rsid w:val="001C356E"/>
    <w:rsid w:val="001C4AD1"/>
    <w:rsid w:val="001C5219"/>
    <w:rsid w:val="001C6C41"/>
    <w:rsid w:val="001C79EB"/>
    <w:rsid w:val="001D71C8"/>
    <w:rsid w:val="001E1981"/>
    <w:rsid w:val="001E715C"/>
    <w:rsid w:val="001F22DF"/>
    <w:rsid w:val="001F6F72"/>
    <w:rsid w:val="002016A4"/>
    <w:rsid w:val="00202BCC"/>
    <w:rsid w:val="002056D5"/>
    <w:rsid w:val="002108B7"/>
    <w:rsid w:val="00211FA1"/>
    <w:rsid w:val="00211FAE"/>
    <w:rsid w:val="002121DB"/>
    <w:rsid w:val="00212B98"/>
    <w:rsid w:val="00213E5C"/>
    <w:rsid w:val="0021432F"/>
    <w:rsid w:val="002144CB"/>
    <w:rsid w:val="002148F1"/>
    <w:rsid w:val="00215DE6"/>
    <w:rsid w:val="002162B6"/>
    <w:rsid w:val="00216776"/>
    <w:rsid w:val="00217C21"/>
    <w:rsid w:val="00221373"/>
    <w:rsid w:val="002247B0"/>
    <w:rsid w:val="002260BA"/>
    <w:rsid w:val="00227E12"/>
    <w:rsid w:val="0023050D"/>
    <w:rsid w:val="00231C21"/>
    <w:rsid w:val="00232560"/>
    <w:rsid w:val="002345F6"/>
    <w:rsid w:val="00234767"/>
    <w:rsid w:val="00237547"/>
    <w:rsid w:val="002401CC"/>
    <w:rsid w:val="00240B36"/>
    <w:rsid w:val="00242CA2"/>
    <w:rsid w:val="00244ED6"/>
    <w:rsid w:val="00245C4F"/>
    <w:rsid w:val="002465A1"/>
    <w:rsid w:val="00247BF8"/>
    <w:rsid w:val="002524D6"/>
    <w:rsid w:val="00252F4C"/>
    <w:rsid w:val="002538DF"/>
    <w:rsid w:val="002555BF"/>
    <w:rsid w:val="00263F02"/>
    <w:rsid w:val="00271140"/>
    <w:rsid w:val="002715CF"/>
    <w:rsid w:val="00272952"/>
    <w:rsid w:val="002738B8"/>
    <w:rsid w:val="002740C8"/>
    <w:rsid w:val="0027527A"/>
    <w:rsid w:val="00275A14"/>
    <w:rsid w:val="00276309"/>
    <w:rsid w:val="002771EE"/>
    <w:rsid w:val="00280930"/>
    <w:rsid w:val="00281E5F"/>
    <w:rsid w:val="002839DE"/>
    <w:rsid w:val="00284647"/>
    <w:rsid w:val="00284725"/>
    <w:rsid w:val="0028752A"/>
    <w:rsid w:val="00290B6E"/>
    <w:rsid w:val="0029267A"/>
    <w:rsid w:val="002927F6"/>
    <w:rsid w:val="00297202"/>
    <w:rsid w:val="00297929"/>
    <w:rsid w:val="00297D2B"/>
    <w:rsid w:val="002A09B4"/>
    <w:rsid w:val="002A2A24"/>
    <w:rsid w:val="002A2F9C"/>
    <w:rsid w:val="002A32A7"/>
    <w:rsid w:val="002B1232"/>
    <w:rsid w:val="002B3C12"/>
    <w:rsid w:val="002B4C5F"/>
    <w:rsid w:val="002B4D51"/>
    <w:rsid w:val="002B53A0"/>
    <w:rsid w:val="002B5D6F"/>
    <w:rsid w:val="002B721E"/>
    <w:rsid w:val="002B72E5"/>
    <w:rsid w:val="002B74E1"/>
    <w:rsid w:val="002C023D"/>
    <w:rsid w:val="002C1166"/>
    <w:rsid w:val="002C1CF3"/>
    <w:rsid w:val="002C3D52"/>
    <w:rsid w:val="002C7098"/>
    <w:rsid w:val="002C75E4"/>
    <w:rsid w:val="002D023B"/>
    <w:rsid w:val="002D0CAD"/>
    <w:rsid w:val="002D139A"/>
    <w:rsid w:val="002D1856"/>
    <w:rsid w:val="002D3C74"/>
    <w:rsid w:val="002D66F8"/>
    <w:rsid w:val="002D6F81"/>
    <w:rsid w:val="002D7757"/>
    <w:rsid w:val="002E0AFA"/>
    <w:rsid w:val="002E38EC"/>
    <w:rsid w:val="002E514C"/>
    <w:rsid w:val="002E742A"/>
    <w:rsid w:val="002F01EE"/>
    <w:rsid w:val="002F176D"/>
    <w:rsid w:val="002F23C8"/>
    <w:rsid w:val="002F258D"/>
    <w:rsid w:val="002F3D8E"/>
    <w:rsid w:val="002F4CDB"/>
    <w:rsid w:val="002F5084"/>
    <w:rsid w:val="002F61A4"/>
    <w:rsid w:val="002F7213"/>
    <w:rsid w:val="00300441"/>
    <w:rsid w:val="00300D6D"/>
    <w:rsid w:val="00301A87"/>
    <w:rsid w:val="003022C5"/>
    <w:rsid w:val="003028A5"/>
    <w:rsid w:val="0030372A"/>
    <w:rsid w:val="003050D9"/>
    <w:rsid w:val="00307F7D"/>
    <w:rsid w:val="00310EEF"/>
    <w:rsid w:val="00316DAC"/>
    <w:rsid w:val="00317242"/>
    <w:rsid w:val="00317D7A"/>
    <w:rsid w:val="00323174"/>
    <w:rsid w:val="00324018"/>
    <w:rsid w:val="00324099"/>
    <w:rsid w:val="00330FC7"/>
    <w:rsid w:val="00331AA1"/>
    <w:rsid w:val="00332BD8"/>
    <w:rsid w:val="00333E0B"/>
    <w:rsid w:val="0033404A"/>
    <w:rsid w:val="003420A1"/>
    <w:rsid w:val="0034399F"/>
    <w:rsid w:val="00344D6C"/>
    <w:rsid w:val="00346584"/>
    <w:rsid w:val="00350F58"/>
    <w:rsid w:val="0035127B"/>
    <w:rsid w:val="00351C41"/>
    <w:rsid w:val="00352015"/>
    <w:rsid w:val="00352954"/>
    <w:rsid w:val="00354FB8"/>
    <w:rsid w:val="0035513B"/>
    <w:rsid w:val="00355455"/>
    <w:rsid w:val="00356F5F"/>
    <w:rsid w:val="00357743"/>
    <w:rsid w:val="00360352"/>
    <w:rsid w:val="003632AD"/>
    <w:rsid w:val="00364CB3"/>
    <w:rsid w:val="003659B3"/>
    <w:rsid w:val="00372AA2"/>
    <w:rsid w:val="00372EBE"/>
    <w:rsid w:val="003730CD"/>
    <w:rsid w:val="00375073"/>
    <w:rsid w:val="00375E6F"/>
    <w:rsid w:val="00377CEF"/>
    <w:rsid w:val="0038022F"/>
    <w:rsid w:val="003819E1"/>
    <w:rsid w:val="00381AAB"/>
    <w:rsid w:val="003856A9"/>
    <w:rsid w:val="00385A55"/>
    <w:rsid w:val="00390B00"/>
    <w:rsid w:val="00392B39"/>
    <w:rsid w:val="00393237"/>
    <w:rsid w:val="00393DF6"/>
    <w:rsid w:val="003942F9"/>
    <w:rsid w:val="00396194"/>
    <w:rsid w:val="00397C35"/>
    <w:rsid w:val="003A127F"/>
    <w:rsid w:val="003A1515"/>
    <w:rsid w:val="003A4717"/>
    <w:rsid w:val="003A471F"/>
    <w:rsid w:val="003A688D"/>
    <w:rsid w:val="003B331B"/>
    <w:rsid w:val="003C4CA8"/>
    <w:rsid w:val="003C68D8"/>
    <w:rsid w:val="003C6FA7"/>
    <w:rsid w:val="003C78E0"/>
    <w:rsid w:val="003D0646"/>
    <w:rsid w:val="003D1999"/>
    <w:rsid w:val="003D3728"/>
    <w:rsid w:val="003D38B9"/>
    <w:rsid w:val="003D5AE1"/>
    <w:rsid w:val="003D5FD8"/>
    <w:rsid w:val="003E0738"/>
    <w:rsid w:val="003E1702"/>
    <w:rsid w:val="003E2789"/>
    <w:rsid w:val="003E4B11"/>
    <w:rsid w:val="003E4BE2"/>
    <w:rsid w:val="003F0244"/>
    <w:rsid w:val="003F38F5"/>
    <w:rsid w:val="00400CCC"/>
    <w:rsid w:val="00402ECF"/>
    <w:rsid w:val="0040450D"/>
    <w:rsid w:val="004066BB"/>
    <w:rsid w:val="004073F3"/>
    <w:rsid w:val="0041072C"/>
    <w:rsid w:val="0041073A"/>
    <w:rsid w:val="00410A0F"/>
    <w:rsid w:val="00412718"/>
    <w:rsid w:val="00413FB1"/>
    <w:rsid w:val="0041543D"/>
    <w:rsid w:val="00416F8D"/>
    <w:rsid w:val="00417449"/>
    <w:rsid w:val="00417859"/>
    <w:rsid w:val="00421057"/>
    <w:rsid w:val="00421802"/>
    <w:rsid w:val="00424AC0"/>
    <w:rsid w:val="00430314"/>
    <w:rsid w:val="0043150A"/>
    <w:rsid w:val="00431E0E"/>
    <w:rsid w:val="00433D45"/>
    <w:rsid w:val="0043421C"/>
    <w:rsid w:val="004359D0"/>
    <w:rsid w:val="0044024C"/>
    <w:rsid w:val="0044120D"/>
    <w:rsid w:val="00445CFF"/>
    <w:rsid w:val="00447A56"/>
    <w:rsid w:val="00450648"/>
    <w:rsid w:val="00450C2E"/>
    <w:rsid w:val="0045229D"/>
    <w:rsid w:val="004537E1"/>
    <w:rsid w:val="00453AD7"/>
    <w:rsid w:val="00454F84"/>
    <w:rsid w:val="0045701F"/>
    <w:rsid w:val="00457576"/>
    <w:rsid w:val="00460594"/>
    <w:rsid w:val="004669F4"/>
    <w:rsid w:val="00467CAC"/>
    <w:rsid w:val="00470123"/>
    <w:rsid w:val="00475FC5"/>
    <w:rsid w:val="00476FA5"/>
    <w:rsid w:val="00477EE1"/>
    <w:rsid w:val="00477F44"/>
    <w:rsid w:val="00481BC2"/>
    <w:rsid w:val="00482C87"/>
    <w:rsid w:val="00484135"/>
    <w:rsid w:val="00484AB0"/>
    <w:rsid w:val="00493EF8"/>
    <w:rsid w:val="00494184"/>
    <w:rsid w:val="004968DC"/>
    <w:rsid w:val="00496AE5"/>
    <w:rsid w:val="00497242"/>
    <w:rsid w:val="00497578"/>
    <w:rsid w:val="00497793"/>
    <w:rsid w:val="004A1136"/>
    <w:rsid w:val="004A16A2"/>
    <w:rsid w:val="004A2B3C"/>
    <w:rsid w:val="004A40E3"/>
    <w:rsid w:val="004A4184"/>
    <w:rsid w:val="004B0F61"/>
    <w:rsid w:val="004B4500"/>
    <w:rsid w:val="004B62F4"/>
    <w:rsid w:val="004B6E0E"/>
    <w:rsid w:val="004B70C4"/>
    <w:rsid w:val="004C2C9A"/>
    <w:rsid w:val="004C3DB2"/>
    <w:rsid w:val="004D04A3"/>
    <w:rsid w:val="004D074A"/>
    <w:rsid w:val="004D15CA"/>
    <w:rsid w:val="004D2ED3"/>
    <w:rsid w:val="004D6F43"/>
    <w:rsid w:val="004E05E9"/>
    <w:rsid w:val="004E66F6"/>
    <w:rsid w:val="004E72DB"/>
    <w:rsid w:val="004F193A"/>
    <w:rsid w:val="004F5C38"/>
    <w:rsid w:val="004F5EB2"/>
    <w:rsid w:val="004F615C"/>
    <w:rsid w:val="004F7933"/>
    <w:rsid w:val="00505F65"/>
    <w:rsid w:val="0050669C"/>
    <w:rsid w:val="00506F6A"/>
    <w:rsid w:val="0051183B"/>
    <w:rsid w:val="005128B4"/>
    <w:rsid w:val="0051311A"/>
    <w:rsid w:val="00513879"/>
    <w:rsid w:val="005174F6"/>
    <w:rsid w:val="005203F2"/>
    <w:rsid w:val="00520D43"/>
    <w:rsid w:val="005216DB"/>
    <w:rsid w:val="0052274C"/>
    <w:rsid w:val="00523B01"/>
    <w:rsid w:val="00524C6F"/>
    <w:rsid w:val="0053038D"/>
    <w:rsid w:val="005319B5"/>
    <w:rsid w:val="00532B4E"/>
    <w:rsid w:val="005333BF"/>
    <w:rsid w:val="00542A55"/>
    <w:rsid w:val="005439C2"/>
    <w:rsid w:val="00546F30"/>
    <w:rsid w:val="00550662"/>
    <w:rsid w:val="00551D92"/>
    <w:rsid w:val="0055270E"/>
    <w:rsid w:val="00553E0D"/>
    <w:rsid w:val="00557155"/>
    <w:rsid w:val="00563F05"/>
    <w:rsid w:val="0056490C"/>
    <w:rsid w:val="0056544F"/>
    <w:rsid w:val="00565542"/>
    <w:rsid w:val="0056596A"/>
    <w:rsid w:val="00573F82"/>
    <w:rsid w:val="005747BA"/>
    <w:rsid w:val="00576C3F"/>
    <w:rsid w:val="0058242C"/>
    <w:rsid w:val="00584408"/>
    <w:rsid w:val="0058448D"/>
    <w:rsid w:val="005852A2"/>
    <w:rsid w:val="00585D88"/>
    <w:rsid w:val="00585FD1"/>
    <w:rsid w:val="00590279"/>
    <w:rsid w:val="00590979"/>
    <w:rsid w:val="005912B7"/>
    <w:rsid w:val="00594AE1"/>
    <w:rsid w:val="00595519"/>
    <w:rsid w:val="005A0E27"/>
    <w:rsid w:val="005A1105"/>
    <w:rsid w:val="005A4FC3"/>
    <w:rsid w:val="005A6C5A"/>
    <w:rsid w:val="005A6DAD"/>
    <w:rsid w:val="005A77E5"/>
    <w:rsid w:val="005B0182"/>
    <w:rsid w:val="005B314E"/>
    <w:rsid w:val="005B3151"/>
    <w:rsid w:val="005B3229"/>
    <w:rsid w:val="005B4C9B"/>
    <w:rsid w:val="005B6629"/>
    <w:rsid w:val="005C1A5A"/>
    <w:rsid w:val="005C6C0B"/>
    <w:rsid w:val="005D06EC"/>
    <w:rsid w:val="005D09C6"/>
    <w:rsid w:val="005D1FBB"/>
    <w:rsid w:val="005D2667"/>
    <w:rsid w:val="005D5898"/>
    <w:rsid w:val="005D5B8C"/>
    <w:rsid w:val="005E05DB"/>
    <w:rsid w:val="005E1AC8"/>
    <w:rsid w:val="005E1BC0"/>
    <w:rsid w:val="005E2E51"/>
    <w:rsid w:val="005E3276"/>
    <w:rsid w:val="005E4146"/>
    <w:rsid w:val="005E4A9D"/>
    <w:rsid w:val="005E522F"/>
    <w:rsid w:val="005E73BC"/>
    <w:rsid w:val="005E789A"/>
    <w:rsid w:val="005F76A9"/>
    <w:rsid w:val="005F7974"/>
    <w:rsid w:val="0060067B"/>
    <w:rsid w:val="006022DD"/>
    <w:rsid w:val="00602658"/>
    <w:rsid w:val="006051FB"/>
    <w:rsid w:val="00605478"/>
    <w:rsid w:val="0061019B"/>
    <w:rsid w:val="006113D3"/>
    <w:rsid w:val="00611E28"/>
    <w:rsid w:val="00615D98"/>
    <w:rsid w:val="00617A20"/>
    <w:rsid w:val="00620F5C"/>
    <w:rsid w:val="006231FA"/>
    <w:rsid w:val="00626A6F"/>
    <w:rsid w:val="00630E3E"/>
    <w:rsid w:val="006314D3"/>
    <w:rsid w:val="00634B76"/>
    <w:rsid w:val="00634C6F"/>
    <w:rsid w:val="006363B9"/>
    <w:rsid w:val="006363EA"/>
    <w:rsid w:val="00641B14"/>
    <w:rsid w:val="006432A8"/>
    <w:rsid w:val="0064351B"/>
    <w:rsid w:val="0064374A"/>
    <w:rsid w:val="00650FF6"/>
    <w:rsid w:val="006517FD"/>
    <w:rsid w:val="00654F20"/>
    <w:rsid w:val="0065740F"/>
    <w:rsid w:val="0065747D"/>
    <w:rsid w:val="006621DC"/>
    <w:rsid w:val="00662381"/>
    <w:rsid w:val="00662EE1"/>
    <w:rsid w:val="006651B3"/>
    <w:rsid w:val="006659C5"/>
    <w:rsid w:val="00666176"/>
    <w:rsid w:val="0066644F"/>
    <w:rsid w:val="00671A1E"/>
    <w:rsid w:val="00671E19"/>
    <w:rsid w:val="00672091"/>
    <w:rsid w:val="00673209"/>
    <w:rsid w:val="006745CF"/>
    <w:rsid w:val="00677E5E"/>
    <w:rsid w:val="0068350E"/>
    <w:rsid w:val="00687228"/>
    <w:rsid w:val="0069339C"/>
    <w:rsid w:val="006938BA"/>
    <w:rsid w:val="00693F10"/>
    <w:rsid w:val="00696238"/>
    <w:rsid w:val="00696C58"/>
    <w:rsid w:val="006A1EBD"/>
    <w:rsid w:val="006A3C26"/>
    <w:rsid w:val="006A64B4"/>
    <w:rsid w:val="006B0F2C"/>
    <w:rsid w:val="006B1492"/>
    <w:rsid w:val="006B23C4"/>
    <w:rsid w:val="006B45B5"/>
    <w:rsid w:val="006B4CD0"/>
    <w:rsid w:val="006B5181"/>
    <w:rsid w:val="006B7ADB"/>
    <w:rsid w:val="006B7F06"/>
    <w:rsid w:val="006C3D25"/>
    <w:rsid w:val="006C4DE9"/>
    <w:rsid w:val="006C655C"/>
    <w:rsid w:val="006C69FB"/>
    <w:rsid w:val="006C7051"/>
    <w:rsid w:val="006D17DC"/>
    <w:rsid w:val="006D185D"/>
    <w:rsid w:val="006D25D8"/>
    <w:rsid w:val="006D5AC3"/>
    <w:rsid w:val="006E0F46"/>
    <w:rsid w:val="006E349F"/>
    <w:rsid w:val="006F081B"/>
    <w:rsid w:val="006F439A"/>
    <w:rsid w:val="006F45BF"/>
    <w:rsid w:val="006F6068"/>
    <w:rsid w:val="007005E5"/>
    <w:rsid w:val="0070274E"/>
    <w:rsid w:val="00704458"/>
    <w:rsid w:val="00704480"/>
    <w:rsid w:val="00705722"/>
    <w:rsid w:val="00705A48"/>
    <w:rsid w:val="00705D53"/>
    <w:rsid w:val="00710646"/>
    <w:rsid w:val="0071116E"/>
    <w:rsid w:val="00711C01"/>
    <w:rsid w:val="007130AA"/>
    <w:rsid w:val="00715AAD"/>
    <w:rsid w:val="00717431"/>
    <w:rsid w:val="00720910"/>
    <w:rsid w:val="00720EBE"/>
    <w:rsid w:val="00722CD4"/>
    <w:rsid w:val="00731A87"/>
    <w:rsid w:val="00732C10"/>
    <w:rsid w:val="007332F0"/>
    <w:rsid w:val="0073363B"/>
    <w:rsid w:val="00734289"/>
    <w:rsid w:val="007359A4"/>
    <w:rsid w:val="00736B6C"/>
    <w:rsid w:val="007370A3"/>
    <w:rsid w:val="007426B7"/>
    <w:rsid w:val="0074286F"/>
    <w:rsid w:val="00743DCA"/>
    <w:rsid w:val="00746B01"/>
    <w:rsid w:val="0074736E"/>
    <w:rsid w:val="00747E8E"/>
    <w:rsid w:val="00751814"/>
    <w:rsid w:val="00752196"/>
    <w:rsid w:val="0075273E"/>
    <w:rsid w:val="00752FC3"/>
    <w:rsid w:val="007542DC"/>
    <w:rsid w:val="00754CBD"/>
    <w:rsid w:val="007568AF"/>
    <w:rsid w:val="00757285"/>
    <w:rsid w:val="00757740"/>
    <w:rsid w:val="007600C1"/>
    <w:rsid w:val="00761C2E"/>
    <w:rsid w:val="007665A8"/>
    <w:rsid w:val="0076781B"/>
    <w:rsid w:val="00773EB5"/>
    <w:rsid w:val="0077528F"/>
    <w:rsid w:val="007755B6"/>
    <w:rsid w:val="00781B30"/>
    <w:rsid w:val="0078282E"/>
    <w:rsid w:val="00783D8B"/>
    <w:rsid w:val="007923D1"/>
    <w:rsid w:val="007927D7"/>
    <w:rsid w:val="00792F10"/>
    <w:rsid w:val="00795098"/>
    <w:rsid w:val="007A2370"/>
    <w:rsid w:val="007A3580"/>
    <w:rsid w:val="007A3CDB"/>
    <w:rsid w:val="007A541E"/>
    <w:rsid w:val="007B07AD"/>
    <w:rsid w:val="007B0A05"/>
    <w:rsid w:val="007B1041"/>
    <w:rsid w:val="007B2400"/>
    <w:rsid w:val="007B4EF3"/>
    <w:rsid w:val="007B5945"/>
    <w:rsid w:val="007B5D9A"/>
    <w:rsid w:val="007B73F4"/>
    <w:rsid w:val="007B7B9F"/>
    <w:rsid w:val="007C1F16"/>
    <w:rsid w:val="007C324B"/>
    <w:rsid w:val="007C4384"/>
    <w:rsid w:val="007C569B"/>
    <w:rsid w:val="007C64A5"/>
    <w:rsid w:val="007D19E2"/>
    <w:rsid w:val="007D331D"/>
    <w:rsid w:val="007D6229"/>
    <w:rsid w:val="007D6612"/>
    <w:rsid w:val="007E33E6"/>
    <w:rsid w:val="007E3993"/>
    <w:rsid w:val="007E7E4F"/>
    <w:rsid w:val="007F3103"/>
    <w:rsid w:val="007F511E"/>
    <w:rsid w:val="007F647F"/>
    <w:rsid w:val="007F6C26"/>
    <w:rsid w:val="007F742B"/>
    <w:rsid w:val="00801EEE"/>
    <w:rsid w:val="0080403C"/>
    <w:rsid w:val="00807A5A"/>
    <w:rsid w:val="008106FE"/>
    <w:rsid w:val="00812D8A"/>
    <w:rsid w:val="008163BA"/>
    <w:rsid w:val="008166D9"/>
    <w:rsid w:val="00823DA2"/>
    <w:rsid w:val="00824C30"/>
    <w:rsid w:val="0082519C"/>
    <w:rsid w:val="008310A1"/>
    <w:rsid w:val="008310A5"/>
    <w:rsid w:val="00833FC8"/>
    <w:rsid w:val="00835D88"/>
    <w:rsid w:val="00836A85"/>
    <w:rsid w:val="00844607"/>
    <w:rsid w:val="008447A1"/>
    <w:rsid w:val="0084616E"/>
    <w:rsid w:val="00847FED"/>
    <w:rsid w:val="008500A2"/>
    <w:rsid w:val="008505A2"/>
    <w:rsid w:val="008526B6"/>
    <w:rsid w:val="00852EAF"/>
    <w:rsid w:val="00856BC9"/>
    <w:rsid w:val="008570E2"/>
    <w:rsid w:val="008600C0"/>
    <w:rsid w:val="00860BC0"/>
    <w:rsid w:val="0086127C"/>
    <w:rsid w:val="00864686"/>
    <w:rsid w:val="008674E7"/>
    <w:rsid w:val="00867BEB"/>
    <w:rsid w:val="00867CE0"/>
    <w:rsid w:val="00871EF6"/>
    <w:rsid w:val="00872BB3"/>
    <w:rsid w:val="00872D38"/>
    <w:rsid w:val="00874703"/>
    <w:rsid w:val="00874811"/>
    <w:rsid w:val="008808B1"/>
    <w:rsid w:val="00881B76"/>
    <w:rsid w:val="00882214"/>
    <w:rsid w:val="0088238F"/>
    <w:rsid w:val="008848DA"/>
    <w:rsid w:val="00885BAF"/>
    <w:rsid w:val="00885FD3"/>
    <w:rsid w:val="008945CA"/>
    <w:rsid w:val="008A0498"/>
    <w:rsid w:val="008A0A5D"/>
    <w:rsid w:val="008A2F5D"/>
    <w:rsid w:val="008B080D"/>
    <w:rsid w:val="008B1045"/>
    <w:rsid w:val="008B21E6"/>
    <w:rsid w:val="008B2A5A"/>
    <w:rsid w:val="008B4466"/>
    <w:rsid w:val="008C0625"/>
    <w:rsid w:val="008C0B18"/>
    <w:rsid w:val="008C1746"/>
    <w:rsid w:val="008C2791"/>
    <w:rsid w:val="008C2DFC"/>
    <w:rsid w:val="008C323B"/>
    <w:rsid w:val="008C3932"/>
    <w:rsid w:val="008C4308"/>
    <w:rsid w:val="008C4C12"/>
    <w:rsid w:val="008C50F5"/>
    <w:rsid w:val="008C71B2"/>
    <w:rsid w:val="008D0821"/>
    <w:rsid w:val="008D2627"/>
    <w:rsid w:val="008D2C12"/>
    <w:rsid w:val="008D3B0C"/>
    <w:rsid w:val="008D5FBC"/>
    <w:rsid w:val="008D6BE5"/>
    <w:rsid w:val="008D72E6"/>
    <w:rsid w:val="008D79A1"/>
    <w:rsid w:val="008E0D6A"/>
    <w:rsid w:val="008E0E5B"/>
    <w:rsid w:val="008E1C12"/>
    <w:rsid w:val="008E21A5"/>
    <w:rsid w:val="008E2F66"/>
    <w:rsid w:val="008E3E79"/>
    <w:rsid w:val="008E55BE"/>
    <w:rsid w:val="008F18A6"/>
    <w:rsid w:val="008F43AE"/>
    <w:rsid w:val="008F446F"/>
    <w:rsid w:val="008F5B76"/>
    <w:rsid w:val="00904CC5"/>
    <w:rsid w:val="00905FBF"/>
    <w:rsid w:val="00906AB8"/>
    <w:rsid w:val="00912943"/>
    <w:rsid w:val="00912F54"/>
    <w:rsid w:val="00914980"/>
    <w:rsid w:val="00920E94"/>
    <w:rsid w:val="00921630"/>
    <w:rsid w:val="00921CA7"/>
    <w:rsid w:val="00922BAE"/>
    <w:rsid w:val="00925D05"/>
    <w:rsid w:val="00925F07"/>
    <w:rsid w:val="00926691"/>
    <w:rsid w:val="0093029D"/>
    <w:rsid w:val="00933313"/>
    <w:rsid w:val="00940366"/>
    <w:rsid w:val="00940FC8"/>
    <w:rsid w:val="00941742"/>
    <w:rsid w:val="00942F76"/>
    <w:rsid w:val="0094483C"/>
    <w:rsid w:val="00945FE4"/>
    <w:rsid w:val="00947B41"/>
    <w:rsid w:val="009501ED"/>
    <w:rsid w:val="0095379A"/>
    <w:rsid w:val="00954098"/>
    <w:rsid w:val="009571E4"/>
    <w:rsid w:val="00961267"/>
    <w:rsid w:val="00965A50"/>
    <w:rsid w:val="009707AC"/>
    <w:rsid w:val="00972A63"/>
    <w:rsid w:val="009733A8"/>
    <w:rsid w:val="009764A0"/>
    <w:rsid w:val="0097776D"/>
    <w:rsid w:val="009800E4"/>
    <w:rsid w:val="0098047C"/>
    <w:rsid w:val="00982D8E"/>
    <w:rsid w:val="009851E2"/>
    <w:rsid w:val="00986E3C"/>
    <w:rsid w:val="0098721B"/>
    <w:rsid w:val="0098729E"/>
    <w:rsid w:val="00991948"/>
    <w:rsid w:val="00991C8C"/>
    <w:rsid w:val="00993369"/>
    <w:rsid w:val="00993ADE"/>
    <w:rsid w:val="00993D84"/>
    <w:rsid w:val="009950FE"/>
    <w:rsid w:val="00995383"/>
    <w:rsid w:val="0099594F"/>
    <w:rsid w:val="00996DDD"/>
    <w:rsid w:val="00997105"/>
    <w:rsid w:val="00997DE0"/>
    <w:rsid w:val="009A1536"/>
    <w:rsid w:val="009A1F5F"/>
    <w:rsid w:val="009A207A"/>
    <w:rsid w:val="009A24D8"/>
    <w:rsid w:val="009A41B8"/>
    <w:rsid w:val="009A4BE3"/>
    <w:rsid w:val="009A686C"/>
    <w:rsid w:val="009A7353"/>
    <w:rsid w:val="009A77E0"/>
    <w:rsid w:val="009A7DE7"/>
    <w:rsid w:val="009B0BEA"/>
    <w:rsid w:val="009B3D44"/>
    <w:rsid w:val="009C05C8"/>
    <w:rsid w:val="009C128D"/>
    <w:rsid w:val="009C6AB0"/>
    <w:rsid w:val="009D532F"/>
    <w:rsid w:val="009D6BE8"/>
    <w:rsid w:val="009D7213"/>
    <w:rsid w:val="009D7966"/>
    <w:rsid w:val="009E0457"/>
    <w:rsid w:val="009E054C"/>
    <w:rsid w:val="009E13CE"/>
    <w:rsid w:val="009E4EDC"/>
    <w:rsid w:val="009E5D3A"/>
    <w:rsid w:val="009E7557"/>
    <w:rsid w:val="009F0952"/>
    <w:rsid w:val="009F1627"/>
    <w:rsid w:val="009F2D93"/>
    <w:rsid w:val="009F5422"/>
    <w:rsid w:val="009F76C3"/>
    <w:rsid w:val="00A00170"/>
    <w:rsid w:val="00A069E7"/>
    <w:rsid w:val="00A06A25"/>
    <w:rsid w:val="00A11289"/>
    <w:rsid w:val="00A155A0"/>
    <w:rsid w:val="00A2767E"/>
    <w:rsid w:val="00A35629"/>
    <w:rsid w:val="00A359A6"/>
    <w:rsid w:val="00A35F15"/>
    <w:rsid w:val="00A36E1C"/>
    <w:rsid w:val="00A40436"/>
    <w:rsid w:val="00A40E63"/>
    <w:rsid w:val="00A422C9"/>
    <w:rsid w:val="00A436D4"/>
    <w:rsid w:val="00A449BF"/>
    <w:rsid w:val="00A46210"/>
    <w:rsid w:val="00A54DC0"/>
    <w:rsid w:val="00A55596"/>
    <w:rsid w:val="00A57E2E"/>
    <w:rsid w:val="00A60F87"/>
    <w:rsid w:val="00A6128E"/>
    <w:rsid w:val="00A61C82"/>
    <w:rsid w:val="00A62A7B"/>
    <w:rsid w:val="00A65197"/>
    <w:rsid w:val="00A653D5"/>
    <w:rsid w:val="00A66535"/>
    <w:rsid w:val="00A70F81"/>
    <w:rsid w:val="00A724D4"/>
    <w:rsid w:val="00A72550"/>
    <w:rsid w:val="00A7297F"/>
    <w:rsid w:val="00A73DDE"/>
    <w:rsid w:val="00A754DD"/>
    <w:rsid w:val="00A80BAE"/>
    <w:rsid w:val="00A810F5"/>
    <w:rsid w:val="00A85A11"/>
    <w:rsid w:val="00A85B43"/>
    <w:rsid w:val="00A86949"/>
    <w:rsid w:val="00A9110F"/>
    <w:rsid w:val="00A92957"/>
    <w:rsid w:val="00A93F73"/>
    <w:rsid w:val="00A94988"/>
    <w:rsid w:val="00A9730F"/>
    <w:rsid w:val="00AA00DD"/>
    <w:rsid w:val="00AA223A"/>
    <w:rsid w:val="00AA3C7B"/>
    <w:rsid w:val="00AA4D8D"/>
    <w:rsid w:val="00AA5161"/>
    <w:rsid w:val="00AA575A"/>
    <w:rsid w:val="00AB0254"/>
    <w:rsid w:val="00AB0EE6"/>
    <w:rsid w:val="00AB14CD"/>
    <w:rsid w:val="00AB16D4"/>
    <w:rsid w:val="00AB223D"/>
    <w:rsid w:val="00AB552B"/>
    <w:rsid w:val="00AB61D0"/>
    <w:rsid w:val="00AC164D"/>
    <w:rsid w:val="00AC3744"/>
    <w:rsid w:val="00AC4913"/>
    <w:rsid w:val="00AC5576"/>
    <w:rsid w:val="00AC5A68"/>
    <w:rsid w:val="00AC62C0"/>
    <w:rsid w:val="00AD0BF0"/>
    <w:rsid w:val="00AD277B"/>
    <w:rsid w:val="00AD4A92"/>
    <w:rsid w:val="00AD4ADC"/>
    <w:rsid w:val="00AD6F5B"/>
    <w:rsid w:val="00AE0A16"/>
    <w:rsid w:val="00AE2B2D"/>
    <w:rsid w:val="00AE3973"/>
    <w:rsid w:val="00AE406A"/>
    <w:rsid w:val="00AE49EC"/>
    <w:rsid w:val="00AE7385"/>
    <w:rsid w:val="00AE7976"/>
    <w:rsid w:val="00AF01FB"/>
    <w:rsid w:val="00AF1697"/>
    <w:rsid w:val="00AF2069"/>
    <w:rsid w:val="00AF5413"/>
    <w:rsid w:val="00AF6F74"/>
    <w:rsid w:val="00B02095"/>
    <w:rsid w:val="00B024A2"/>
    <w:rsid w:val="00B036A9"/>
    <w:rsid w:val="00B04065"/>
    <w:rsid w:val="00B07310"/>
    <w:rsid w:val="00B0765C"/>
    <w:rsid w:val="00B07C05"/>
    <w:rsid w:val="00B1358B"/>
    <w:rsid w:val="00B13EF8"/>
    <w:rsid w:val="00B140D3"/>
    <w:rsid w:val="00B15824"/>
    <w:rsid w:val="00B17375"/>
    <w:rsid w:val="00B205A1"/>
    <w:rsid w:val="00B218AA"/>
    <w:rsid w:val="00B30A9A"/>
    <w:rsid w:val="00B31513"/>
    <w:rsid w:val="00B31D56"/>
    <w:rsid w:val="00B31FA1"/>
    <w:rsid w:val="00B342A8"/>
    <w:rsid w:val="00B34F75"/>
    <w:rsid w:val="00B40E18"/>
    <w:rsid w:val="00B50355"/>
    <w:rsid w:val="00B51A6C"/>
    <w:rsid w:val="00B51B65"/>
    <w:rsid w:val="00B54773"/>
    <w:rsid w:val="00B569E9"/>
    <w:rsid w:val="00B56BAF"/>
    <w:rsid w:val="00B57409"/>
    <w:rsid w:val="00B60598"/>
    <w:rsid w:val="00B61117"/>
    <w:rsid w:val="00B64A8A"/>
    <w:rsid w:val="00B64D99"/>
    <w:rsid w:val="00B64E4D"/>
    <w:rsid w:val="00B67208"/>
    <w:rsid w:val="00B71610"/>
    <w:rsid w:val="00B742F8"/>
    <w:rsid w:val="00B76307"/>
    <w:rsid w:val="00B80AE6"/>
    <w:rsid w:val="00B81A4B"/>
    <w:rsid w:val="00B8520E"/>
    <w:rsid w:val="00B866BB"/>
    <w:rsid w:val="00B90FCA"/>
    <w:rsid w:val="00B9189A"/>
    <w:rsid w:val="00B91F31"/>
    <w:rsid w:val="00B96F59"/>
    <w:rsid w:val="00BA13DD"/>
    <w:rsid w:val="00BA2479"/>
    <w:rsid w:val="00BA515D"/>
    <w:rsid w:val="00BA594F"/>
    <w:rsid w:val="00BA719A"/>
    <w:rsid w:val="00BA7290"/>
    <w:rsid w:val="00BB0AE5"/>
    <w:rsid w:val="00BB1AFB"/>
    <w:rsid w:val="00BB2FF3"/>
    <w:rsid w:val="00BB319B"/>
    <w:rsid w:val="00BB4EED"/>
    <w:rsid w:val="00BB730F"/>
    <w:rsid w:val="00BC091E"/>
    <w:rsid w:val="00BC23A6"/>
    <w:rsid w:val="00BC51BF"/>
    <w:rsid w:val="00BC72D9"/>
    <w:rsid w:val="00BC73A5"/>
    <w:rsid w:val="00BD2379"/>
    <w:rsid w:val="00BD3303"/>
    <w:rsid w:val="00BE0EFB"/>
    <w:rsid w:val="00BE1034"/>
    <w:rsid w:val="00BE20B4"/>
    <w:rsid w:val="00BE2FFB"/>
    <w:rsid w:val="00BE43FC"/>
    <w:rsid w:val="00BE69B3"/>
    <w:rsid w:val="00BF0CE1"/>
    <w:rsid w:val="00BF0EAB"/>
    <w:rsid w:val="00BF51FC"/>
    <w:rsid w:val="00BF5F56"/>
    <w:rsid w:val="00C02829"/>
    <w:rsid w:val="00C04802"/>
    <w:rsid w:val="00C0600D"/>
    <w:rsid w:val="00C066C6"/>
    <w:rsid w:val="00C073D6"/>
    <w:rsid w:val="00C11D62"/>
    <w:rsid w:val="00C123A3"/>
    <w:rsid w:val="00C148B1"/>
    <w:rsid w:val="00C14B1E"/>
    <w:rsid w:val="00C21AC9"/>
    <w:rsid w:val="00C21D98"/>
    <w:rsid w:val="00C2241F"/>
    <w:rsid w:val="00C3157F"/>
    <w:rsid w:val="00C33158"/>
    <w:rsid w:val="00C33448"/>
    <w:rsid w:val="00C3510E"/>
    <w:rsid w:val="00C3546B"/>
    <w:rsid w:val="00C35E30"/>
    <w:rsid w:val="00C365B9"/>
    <w:rsid w:val="00C36C2C"/>
    <w:rsid w:val="00C4042D"/>
    <w:rsid w:val="00C40B93"/>
    <w:rsid w:val="00C41768"/>
    <w:rsid w:val="00C4445B"/>
    <w:rsid w:val="00C4756D"/>
    <w:rsid w:val="00C47CB5"/>
    <w:rsid w:val="00C51C7F"/>
    <w:rsid w:val="00C52A22"/>
    <w:rsid w:val="00C52A29"/>
    <w:rsid w:val="00C52B65"/>
    <w:rsid w:val="00C548E5"/>
    <w:rsid w:val="00C55BEC"/>
    <w:rsid w:val="00C61920"/>
    <w:rsid w:val="00C642AE"/>
    <w:rsid w:val="00C6799E"/>
    <w:rsid w:val="00C67FB1"/>
    <w:rsid w:val="00C722B9"/>
    <w:rsid w:val="00C7241D"/>
    <w:rsid w:val="00C72DCC"/>
    <w:rsid w:val="00C74D4F"/>
    <w:rsid w:val="00C7609D"/>
    <w:rsid w:val="00C77C58"/>
    <w:rsid w:val="00C8023D"/>
    <w:rsid w:val="00C80DEA"/>
    <w:rsid w:val="00C8155E"/>
    <w:rsid w:val="00C83D84"/>
    <w:rsid w:val="00C852AF"/>
    <w:rsid w:val="00C86F16"/>
    <w:rsid w:val="00C935AC"/>
    <w:rsid w:val="00C93B1F"/>
    <w:rsid w:val="00C94B0E"/>
    <w:rsid w:val="00C9590C"/>
    <w:rsid w:val="00C967A2"/>
    <w:rsid w:val="00CA1754"/>
    <w:rsid w:val="00CA2F37"/>
    <w:rsid w:val="00CA39BD"/>
    <w:rsid w:val="00CA466C"/>
    <w:rsid w:val="00CA4773"/>
    <w:rsid w:val="00CA70E8"/>
    <w:rsid w:val="00CA7E7C"/>
    <w:rsid w:val="00CB0CD7"/>
    <w:rsid w:val="00CB224B"/>
    <w:rsid w:val="00CB3D9A"/>
    <w:rsid w:val="00CB6AA7"/>
    <w:rsid w:val="00CB7663"/>
    <w:rsid w:val="00CB76D6"/>
    <w:rsid w:val="00CC034E"/>
    <w:rsid w:val="00CC6FEB"/>
    <w:rsid w:val="00CC7EFD"/>
    <w:rsid w:val="00CD0C12"/>
    <w:rsid w:val="00CD1381"/>
    <w:rsid w:val="00CD1834"/>
    <w:rsid w:val="00CD2AFF"/>
    <w:rsid w:val="00CD4DCC"/>
    <w:rsid w:val="00CE01BA"/>
    <w:rsid w:val="00CE1948"/>
    <w:rsid w:val="00CE22BE"/>
    <w:rsid w:val="00CE3AD6"/>
    <w:rsid w:val="00CE3FFC"/>
    <w:rsid w:val="00CE5775"/>
    <w:rsid w:val="00CE5AE9"/>
    <w:rsid w:val="00CE77FF"/>
    <w:rsid w:val="00CF3A9C"/>
    <w:rsid w:val="00CF4312"/>
    <w:rsid w:val="00CF5666"/>
    <w:rsid w:val="00D00886"/>
    <w:rsid w:val="00D034C8"/>
    <w:rsid w:val="00D043B5"/>
    <w:rsid w:val="00D046E6"/>
    <w:rsid w:val="00D05B83"/>
    <w:rsid w:val="00D05BB5"/>
    <w:rsid w:val="00D063B4"/>
    <w:rsid w:val="00D113CE"/>
    <w:rsid w:val="00D13A8D"/>
    <w:rsid w:val="00D13C3C"/>
    <w:rsid w:val="00D15FE9"/>
    <w:rsid w:val="00D204D0"/>
    <w:rsid w:val="00D2202D"/>
    <w:rsid w:val="00D22559"/>
    <w:rsid w:val="00D22CAF"/>
    <w:rsid w:val="00D22E3E"/>
    <w:rsid w:val="00D241CE"/>
    <w:rsid w:val="00D301F5"/>
    <w:rsid w:val="00D30F74"/>
    <w:rsid w:val="00D30F95"/>
    <w:rsid w:val="00D311F1"/>
    <w:rsid w:val="00D316FE"/>
    <w:rsid w:val="00D34D37"/>
    <w:rsid w:val="00D360ED"/>
    <w:rsid w:val="00D42BC8"/>
    <w:rsid w:val="00D460BF"/>
    <w:rsid w:val="00D52482"/>
    <w:rsid w:val="00D524E4"/>
    <w:rsid w:val="00D5421C"/>
    <w:rsid w:val="00D5647D"/>
    <w:rsid w:val="00D6198A"/>
    <w:rsid w:val="00D6501B"/>
    <w:rsid w:val="00D702D1"/>
    <w:rsid w:val="00D71848"/>
    <w:rsid w:val="00D7332E"/>
    <w:rsid w:val="00D75508"/>
    <w:rsid w:val="00D76289"/>
    <w:rsid w:val="00D76C6E"/>
    <w:rsid w:val="00D77106"/>
    <w:rsid w:val="00D80A0E"/>
    <w:rsid w:val="00D80B6C"/>
    <w:rsid w:val="00D8274B"/>
    <w:rsid w:val="00D82D62"/>
    <w:rsid w:val="00D856C1"/>
    <w:rsid w:val="00D86198"/>
    <w:rsid w:val="00D8680D"/>
    <w:rsid w:val="00D87128"/>
    <w:rsid w:val="00D91846"/>
    <w:rsid w:val="00D9250E"/>
    <w:rsid w:val="00D95A55"/>
    <w:rsid w:val="00DA302C"/>
    <w:rsid w:val="00DA37B0"/>
    <w:rsid w:val="00DA4FA2"/>
    <w:rsid w:val="00DA5BDC"/>
    <w:rsid w:val="00DA63FC"/>
    <w:rsid w:val="00DA7FA7"/>
    <w:rsid w:val="00DB4485"/>
    <w:rsid w:val="00DB4D10"/>
    <w:rsid w:val="00DB6AE0"/>
    <w:rsid w:val="00DC2F4B"/>
    <w:rsid w:val="00DC433E"/>
    <w:rsid w:val="00DC6206"/>
    <w:rsid w:val="00DC735D"/>
    <w:rsid w:val="00DC7FBF"/>
    <w:rsid w:val="00DD3297"/>
    <w:rsid w:val="00DD33EF"/>
    <w:rsid w:val="00DD3886"/>
    <w:rsid w:val="00DD3E08"/>
    <w:rsid w:val="00DD49E2"/>
    <w:rsid w:val="00DD4BDE"/>
    <w:rsid w:val="00DD7CE4"/>
    <w:rsid w:val="00DE3C16"/>
    <w:rsid w:val="00DE4A1C"/>
    <w:rsid w:val="00DE5587"/>
    <w:rsid w:val="00DF09FA"/>
    <w:rsid w:val="00DF0A6D"/>
    <w:rsid w:val="00DF1FA0"/>
    <w:rsid w:val="00DF2A7C"/>
    <w:rsid w:val="00DF31CB"/>
    <w:rsid w:val="00DF4C04"/>
    <w:rsid w:val="00DF5F2E"/>
    <w:rsid w:val="00DF7B02"/>
    <w:rsid w:val="00E0092C"/>
    <w:rsid w:val="00E03730"/>
    <w:rsid w:val="00E05FAD"/>
    <w:rsid w:val="00E0673E"/>
    <w:rsid w:val="00E10C8F"/>
    <w:rsid w:val="00E10E29"/>
    <w:rsid w:val="00E130BA"/>
    <w:rsid w:val="00E13436"/>
    <w:rsid w:val="00E144B7"/>
    <w:rsid w:val="00E144B8"/>
    <w:rsid w:val="00E1585B"/>
    <w:rsid w:val="00E173C3"/>
    <w:rsid w:val="00E17F03"/>
    <w:rsid w:val="00E20BA6"/>
    <w:rsid w:val="00E21F81"/>
    <w:rsid w:val="00E2374B"/>
    <w:rsid w:val="00E269E2"/>
    <w:rsid w:val="00E27148"/>
    <w:rsid w:val="00E2734C"/>
    <w:rsid w:val="00E3096A"/>
    <w:rsid w:val="00E31588"/>
    <w:rsid w:val="00E33B9C"/>
    <w:rsid w:val="00E33E49"/>
    <w:rsid w:val="00E34F3B"/>
    <w:rsid w:val="00E35A36"/>
    <w:rsid w:val="00E41ABC"/>
    <w:rsid w:val="00E45132"/>
    <w:rsid w:val="00E463E4"/>
    <w:rsid w:val="00E52B6C"/>
    <w:rsid w:val="00E52FEE"/>
    <w:rsid w:val="00E536C4"/>
    <w:rsid w:val="00E5427D"/>
    <w:rsid w:val="00E5711B"/>
    <w:rsid w:val="00E603B0"/>
    <w:rsid w:val="00E60E0F"/>
    <w:rsid w:val="00E6250D"/>
    <w:rsid w:val="00E627BD"/>
    <w:rsid w:val="00E637CF"/>
    <w:rsid w:val="00E6474E"/>
    <w:rsid w:val="00E6559C"/>
    <w:rsid w:val="00E65C3D"/>
    <w:rsid w:val="00E66971"/>
    <w:rsid w:val="00E6718E"/>
    <w:rsid w:val="00E673BD"/>
    <w:rsid w:val="00E70B13"/>
    <w:rsid w:val="00E70C31"/>
    <w:rsid w:val="00E7258F"/>
    <w:rsid w:val="00E73B71"/>
    <w:rsid w:val="00E75100"/>
    <w:rsid w:val="00E7591D"/>
    <w:rsid w:val="00E76BAF"/>
    <w:rsid w:val="00E77772"/>
    <w:rsid w:val="00E8044B"/>
    <w:rsid w:val="00E82494"/>
    <w:rsid w:val="00E82D4F"/>
    <w:rsid w:val="00E83DF7"/>
    <w:rsid w:val="00E846D2"/>
    <w:rsid w:val="00E84BB7"/>
    <w:rsid w:val="00E87386"/>
    <w:rsid w:val="00E87722"/>
    <w:rsid w:val="00E919DE"/>
    <w:rsid w:val="00E925D2"/>
    <w:rsid w:val="00E93D76"/>
    <w:rsid w:val="00E94FE7"/>
    <w:rsid w:val="00E977AA"/>
    <w:rsid w:val="00E97DBA"/>
    <w:rsid w:val="00EA2C0C"/>
    <w:rsid w:val="00EA65C5"/>
    <w:rsid w:val="00EA7F04"/>
    <w:rsid w:val="00EB01CE"/>
    <w:rsid w:val="00EB130D"/>
    <w:rsid w:val="00EB2805"/>
    <w:rsid w:val="00EB487A"/>
    <w:rsid w:val="00EC0101"/>
    <w:rsid w:val="00EC285E"/>
    <w:rsid w:val="00EC3634"/>
    <w:rsid w:val="00EC5949"/>
    <w:rsid w:val="00EC5C6C"/>
    <w:rsid w:val="00EC6D93"/>
    <w:rsid w:val="00ED029A"/>
    <w:rsid w:val="00ED159B"/>
    <w:rsid w:val="00ED29E0"/>
    <w:rsid w:val="00ED4EDB"/>
    <w:rsid w:val="00ED5A23"/>
    <w:rsid w:val="00EE05FA"/>
    <w:rsid w:val="00EE086E"/>
    <w:rsid w:val="00EE09B5"/>
    <w:rsid w:val="00EE1647"/>
    <w:rsid w:val="00EE56DB"/>
    <w:rsid w:val="00EE638D"/>
    <w:rsid w:val="00EE6A5B"/>
    <w:rsid w:val="00EF06E1"/>
    <w:rsid w:val="00EF1AC9"/>
    <w:rsid w:val="00EF28CB"/>
    <w:rsid w:val="00EF2B6F"/>
    <w:rsid w:val="00EF35BD"/>
    <w:rsid w:val="00EF44D0"/>
    <w:rsid w:val="00EF5459"/>
    <w:rsid w:val="00F02372"/>
    <w:rsid w:val="00F02860"/>
    <w:rsid w:val="00F02902"/>
    <w:rsid w:val="00F0421E"/>
    <w:rsid w:val="00F04B92"/>
    <w:rsid w:val="00F04E7D"/>
    <w:rsid w:val="00F05935"/>
    <w:rsid w:val="00F05C69"/>
    <w:rsid w:val="00F06E5C"/>
    <w:rsid w:val="00F07EF3"/>
    <w:rsid w:val="00F11E75"/>
    <w:rsid w:val="00F11EA5"/>
    <w:rsid w:val="00F15310"/>
    <w:rsid w:val="00F16746"/>
    <w:rsid w:val="00F1693A"/>
    <w:rsid w:val="00F2403F"/>
    <w:rsid w:val="00F24C96"/>
    <w:rsid w:val="00F25E8A"/>
    <w:rsid w:val="00F30AFA"/>
    <w:rsid w:val="00F310AD"/>
    <w:rsid w:val="00F35AC6"/>
    <w:rsid w:val="00F35C45"/>
    <w:rsid w:val="00F35E89"/>
    <w:rsid w:val="00F36634"/>
    <w:rsid w:val="00F4240F"/>
    <w:rsid w:val="00F46E85"/>
    <w:rsid w:val="00F52AC9"/>
    <w:rsid w:val="00F539A6"/>
    <w:rsid w:val="00F56DD2"/>
    <w:rsid w:val="00F57EEE"/>
    <w:rsid w:val="00F63915"/>
    <w:rsid w:val="00F64A89"/>
    <w:rsid w:val="00F64EB4"/>
    <w:rsid w:val="00F66387"/>
    <w:rsid w:val="00F67B79"/>
    <w:rsid w:val="00F71698"/>
    <w:rsid w:val="00F77C23"/>
    <w:rsid w:val="00F80FBB"/>
    <w:rsid w:val="00F81B77"/>
    <w:rsid w:val="00F90111"/>
    <w:rsid w:val="00F90DC7"/>
    <w:rsid w:val="00F91906"/>
    <w:rsid w:val="00F92254"/>
    <w:rsid w:val="00F928EF"/>
    <w:rsid w:val="00F92F4E"/>
    <w:rsid w:val="00F93A2A"/>
    <w:rsid w:val="00F9473A"/>
    <w:rsid w:val="00F957DC"/>
    <w:rsid w:val="00F970D8"/>
    <w:rsid w:val="00FA01DC"/>
    <w:rsid w:val="00FA1883"/>
    <w:rsid w:val="00FA22DF"/>
    <w:rsid w:val="00FA5DFF"/>
    <w:rsid w:val="00FB1616"/>
    <w:rsid w:val="00FB1C9F"/>
    <w:rsid w:val="00FB1D4C"/>
    <w:rsid w:val="00FB3221"/>
    <w:rsid w:val="00FB4DB8"/>
    <w:rsid w:val="00FB5166"/>
    <w:rsid w:val="00FB6A2F"/>
    <w:rsid w:val="00FB6F9D"/>
    <w:rsid w:val="00FB75D8"/>
    <w:rsid w:val="00FC05F5"/>
    <w:rsid w:val="00FC334B"/>
    <w:rsid w:val="00FC382C"/>
    <w:rsid w:val="00FD7F98"/>
    <w:rsid w:val="00FE55DA"/>
    <w:rsid w:val="00FE78A4"/>
    <w:rsid w:val="00FF25E7"/>
    <w:rsid w:val="00FF42B8"/>
    <w:rsid w:val="00FF47C8"/>
    <w:rsid w:val="00FF50F0"/>
    <w:rsid w:val="00FF6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C23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3577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357743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Hyperlink">
    <w:name w:val="Hyperlink"/>
    <w:basedOn w:val="DefaultParagraphFont"/>
    <w:uiPriority w:val="99"/>
    <w:rsid w:val="006B23C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3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7Zp_Ix87d3Y&amp;t=3s" TargetMode="External"/><Relationship Id="rId4" Type="http://schemas.openxmlformats.org/officeDocument/2006/relationships/hyperlink" Target="https://www.xn--d1abkefqip0a2f.xn--p1ai/index.php/proekty/konferentsiya-po-formirovaniyu-detskogo-informatsionnogo-prostranstva-setevich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72</Words>
  <Characters>417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О Едином уроке по безопасности в сети "Интернет"</dc:title>
  <dc:subject/>
  <dc:creator>Home</dc:creator>
  <cp:keywords/>
  <dc:description/>
  <cp:lastModifiedBy>User</cp:lastModifiedBy>
  <cp:revision>2</cp:revision>
  <cp:lastPrinted>2019-11-27T08:56:00Z</cp:lastPrinted>
  <dcterms:created xsi:type="dcterms:W3CDTF">2022-09-18T09:58:00Z</dcterms:created>
  <dcterms:modified xsi:type="dcterms:W3CDTF">2022-09-18T09:58:00Z</dcterms:modified>
</cp:coreProperties>
</file>