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D54" w:rsidRPr="00303612" w:rsidRDefault="00D34D54" w:rsidP="00303612">
      <w:pPr>
        <w:jc w:val="center"/>
        <w:rPr>
          <w:rFonts w:ascii="Times New Roman" w:hAnsi="Times New Roman"/>
          <w:sz w:val="24"/>
          <w:szCs w:val="24"/>
        </w:rPr>
      </w:pPr>
      <w:r w:rsidRPr="00303612">
        <w:rPr>
          <w:rFonts w:ascii="Times New Roman" w:hAnsi="Times New Roman"/>
          <w:sz w:val="24"/>
          <w:szCs w:val="24"/>
        </w:rPr>
        <w:t>Информация о педагогах, реализующих Образовательную программу дошкольного образования</w:t>
      </w:r>
    </w:p>
    <w:p w:rsidR="00D34D54" w:rsidRDefault="00D34D54"/>
    <w:tbl>
      <w:tblPr>
        <w:tblW w:w="15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08"/>
        <w:gridCol w:w="1275"/>
        <w:gridCol w:w="1276"/>
        <w:gridCol w:w="2274"/>
        <w:gridCol w:w="1078"/>
        <w:gridCol w:w="1078"/>
        <w:gridCol w:w="3982"/>
        <w:gridCol w:w="1560"/>
        <w:gridCol w:w="1368"/>
      </w:tblGrid>
      <w:tr w:rsidR="00D34D54" w:rsidRPr="00FA519B" w:rsidTr="003B22FB">
        <w:trPr>
          <w:trHeight w:val="1338"/>
        </w:trPr>
        <w:tc>
          <w:tcPr>
            <w:tcW w:w="190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 xml:space="preserve">ФИО педагога </w:t>
            </w:r>
          </w:p>
        </w:tc>
        <w:tc>
          <w:tcPr>
            <w:tcW w:w="1275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276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Преподаваемы е дисциплины</w:t>
            </w:r>
          </w:p>
        </w:tc>
        <w:tc>
          <w:tcPr>
            <w:tcW w:w="2274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Уровень профессионального образования, квалификация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Ученое звание</w:t>
            </w:r>
          </w:p>
        </w:tc>
        <w:tc>
          <w:tcPr>
            <w:tcW w:w="3982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 xml:space="preserve">Сведения о повышении квалификации (за последние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FA519B">
                <w:rPr>
                  <w:rFonts w:ascii="Times New Roman" w:hAnsi="Times New Roman"/>
                  <w:sz w:val="24"/>
                  <w:szCs w:val="24"/>
                </w:rPr>
                <w:t>3 г</w:t>
              </w:r>
            </w:smartTag>
            <w:r w:rsidRPr="00FA519B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Сведения о переподготовке</w:t>
            </w:r>
          </w:p>
        </w:tc>
        <w:tc>
          <w:tcPr>
            <w:tcW w:w="136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Сведение о продолжительности опыта работы</w:t>
            </w:r>
          </w:p>
        </w:tc>
      </w:tr>
      <w:tr w:rsidR="00D34D54" w:rsidRPr="00FA519B" w:rsidTr="003B22FB">
        <w:trPr>
          <w:trHeight w:val="1338"/>
        </w:trPr>
        <w:tc>
          <w:tcPr>
            <w:tcW w:w="1908" w:type="dxa"/>
            <w:vAlign w:val="center"/>
          </w:tcPr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 xml:space="preserve">Абубакирова 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 xml:space="preserve">Юлия 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Флюровна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:rsidR="00D34D54" w:rsidRDefault="00D34D54" w:rsidP="00FA5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Средне-профессиональное Салаватский педагогический колледж</w:t>
            </w:r>
            <w:r w:rsidRPr="00B20B55">
              <w:rPr>
                <w:rFonts w:ascii="Times New Roman" w:hAnsi="Times New Roman"/>
              </w:rPr>
              <w:t>, 2002г, учитель английского языка</w:t>
            </w:r>
          </w:p>
          <w:p w:rsidR="00D34D54" w:rsidRDefault="00D34D54" w:rsidP="00FA51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:rsidR="00D34D54" w:rsidRDefault="00D34D54" w:rsidP="00FA519B">
            <w:pPr>
              <w:spacing w:after="0" w:line="240" w:lineRule="auto"/>
              <w:rPr>
                <w:rStyle w:val="main-grid-cell-content"/>
                <w:rFonts w:ascii="Times New Roman" w:hAnsi="Times New Roman"/>
              </w:rPr>
            </w:pPr>
            <w:r w:rsidRPr="00596B5B">
              <w:rPr>
                <w:rStyle w:val="main-grid-cell-content"/>
                <w:rFonts w:ascii="Times New Roman" w:hAnsi="Times New Roman"/>
              </w:rPr>
              <w:t>1. "Внедрение ФОП ДО", 2023г. ООО "Луч знаний"</w:t>
            </w:r>
            <w:r w:rsidRPr="00596B5B">
              <w:rPr>
                <w:rFonts w:ascii="Times New Roman" w:hAnsi="Times New Roman"/>
              </w:rPr>
              <w:br/>
            </w:r>
            <w:r w:rsidRPr="00596B5B">
              <w:rPr>
                <w:rStyle w:val="main-grid-cell-content"/>
                <w:rFonts w:ascii="Times New Roman" w:hAnsi="Times New Roman"/>
              </w:rPr>
              <w:t>2. "Применение ИКТ в ДО", 2023г. УУНиТ</w:t>
            </w:r>
            <w:r w:rsidRPr="00596B5B">
              <w:rPr>
                <w:rFonts w:ascii="Times New Roman" w:hAnsi="Times New Roman"/>
              </w:rPr>
              <w:br/>
            </w:r>
            <w:r w:rsidRPr="00596B5B">
              <w:rPr>
                <w:rStyle w:val="main-grid-cell-content"/>
                <w:rFonts w:ascii="Times New Roman" w:hAnsi="Times New Roman"/>
              </w:rPr>
              <w:t>3. "Первая помощь обучающимся", 2023г. УУНиТ.</w:t>
            </w:r>
          </w:p>
          <w:p w:rsidR="00D34D54" w:rsidRPr="00E34817" w:rsidRDefault="00D34D54" w:rsidP="00E348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ain-grid-cell-content"/>
                <w:rFonts w:ascii="Times New Roman" w:hAnsi="Times New Roman"/>
              </w:rPr>
              <w:t xml:space="preserve">4. </w:t>
            </w:r>
            <w:r w:rsidRPr="00FA519B">
              <w:rPr>
                <w:rFonts w:ascii="Times New Roman" w:hAnsi="Times New Roman"/>
                <w:sz w:val="24"/>
                <w:szCs w:val="24"/>
              </w:rPr>
              <w:t>12.10.2024г. ООО "Высшая школа делового администрирования" г. Екатеринбург "Соблюдение требований ФАОП ДО в образовательной организации для детей дошкольного возраста с ОВЗ", 36ч.</w:t>
            </w:r>
          </w:p>
        </w:tc>
        <w:tc>
          <w:tcPr>
            <w:tcW w:w="1560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34D54" w:rsidRPr="00FA519B" w:rsidTr="003B22FB">
        <w:trPr>
          <w:trHeight w:val="1338"/>
        </w:trPr>
        <w:tc>
          <w:tcPr>
            <w:tcW w:w="1908" w:type="dxa"/>
            <w:vAlign w:val="center"/>
          </w:tcPr>
          <w:p w:rsidR="00D34D54" w:rsidRPr="00641E23" w:rsidRDefault="00D34D54" w:rsidP="00C36B8E">
            <w:pPr>
              <w:rPr>
                <w:rFonts w:ascii="Times New Roman" w:hAnsi="Times New Roman"/>
              </w:rPr>
            </w:pPr>
            <w:r w:rsidRPr="00641E23">
              <w:rPr>
                <w:rFonts w:ascii="Times New Roman" w:hAnsi="Times New Roman"/>
              </w:rPr>
              <w:t>Байгутлина Римма Фаритовна</w:t>
            </w:r>
          </w:p>
          <w:p w:rsidR="00D34D54" w:rsidRPr="00641E23" w:rsidRDefault="00D34D54" w:rsidP="00C36B8E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276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:rsidR="00D34D54" w:rsidRDefault="00D34D54" w:rsidP="00FA5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 </w:t>
            </w:r>
          </w:p>
          <w:p w:rsidR="00D34D54" w:rsidRDefault="00D34D54" w:rsidP="00FA51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Московский государственный гуманитарный университет ми.</w:t>
            </w:r>
            <w:r w:rsidRPr="00641E23">
              <w:rPr>
                <w:rFonts w:ascii="Times New Roman" w:hAnsi="Times New Roman"/>
              </w:rPr>
              <w:t>Шолохова    2009г, учитель-логопед</w:t>
            </w:r>
          </w:p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</w:tcPr>
          <w:p w:rsidR="00D34D54" w:rsidRPr="00FF2442" w:rsidRDefault="00D34D54" w:rsidP="00FA51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442">
              <w:rPr>
                <w:rStyle w:val="main-grid-cell-content"/>
                <w:rFonts w:ascii="Times New Roman" w:hAnsi="Times New Roman"/>
              </w:rPr>
              <w:t>1. "Внедрение ФОП ДО", 2023г. ООО "Луч знаний"</w:t>
            </w:r>
            <w:r w:rsidRPr="00FF2442">
              <w:rPr>
                <w:rFonts w:ascii="Times New Roman" w:hAnsi="Times New Roman"/>
              </w:rPr>
              <w:br/>
            </w:r>
            <w:r w:rsidRPr="00FF2442">
              <w:rPr>
                <w:rStyle w:val="main-grid-cell-content"/>
                <w:rFonts w:ascii="Times New Roman" w:hAnsi="Times New Roman"/>
              </w:rPr>
              <w:t>2. "Применение ИКТ в ДО", 2023г. УУНиТ</w:t>
            </w:r>
            <w:r w:rsidRPr="00FF2442">
              <w:rPr>
                <w:rFonts w:ascii="Times New Roman" w:hAnsi="Times New Roman"/>
              </w:rPr>
              <w:br/>
            </w:r>
            <w:r w:rsidRPr="00FF2442">
              <w:rPr>
                <w:rStyle w:val="main-grid-cell-content"/>
                <w:rFonts w:ascii="Times New Roman" w:hAnsi="Times New Roman"/>
              </w:rPr>
              <w:t>3. "Первая помощь обучающимся", 2023г. УУНиТ</w:t>
            </w:r>
            <w:r w:rsidRPr="00FF2442">
              <w:rPr>
                <w:rStyle w:val="main-grid-cell-content"/>
                <w:rFonts w:ascii="Helvetica" w:hAnsi="Helvetica" w:cs="Helvetica"/>
                <w:sz w:val="27"/>
                <w:szCs w:val="27"/>
              </w:rPr>
              <w:t>.</w:t>
            </w:r>
            <w:r w:rsidRPr="00FF2442">
              <w:rPr>
                <w:rFonts w:ascii="Helvetica" w:hAnsi="Helvetica" w:cs="Helvetica"/>
                <w:sz w:val="27"/>
                <w:szCs w:val="27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A519B">
              <w:rPr>
                <w:rFonts w:ascii="Times New Roman" w:hAnsi="Times New Roman"/>
                <w:sz w:val="24"/>
                <w:szCs w:val="24"/>
              </w:rPr>
              <w:t>. ИРО РБ г. Уфа «Психолого – педагогическое сопровождение детей раннего и дошкольного возраста с ОВЗ и с инвалидностью в условиях ФГОС ДО », 72ч.</w:t>
            </w:r>
          </w:p>
        </w:tc>
        <w:tc>
          <w:tcPr>
            <w:tcW w:w="1560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D34D54" w:rsidRPr="00FA519B" w:rsidTr="003B22FB">
        <w:trPr>
          <w:trHeight w:val="1338"/>
        </w:trPr>
        <w:tc>
          <w:tcPr>
            <w:tcW w:w="1908" w:type="dxa"/>
            <w:vAlign w:val="center"/>
          </w:tcPr>
          <w:p w:rsidR="00D34D54" w:rsidRPr="00641E23" w:rsidRDefault="00D34D54" w:rsidP="003B22FB">
            <w:pPr>
              <w:spacing w:after="0"/>
              <w:rPr>
                <w:rFonts w:ascii="Times New Roman" w:hAnsi="Times New Roman"/>
              </w:rPr>
            </w:pPr>
            <w:r w:rsidRPr="00641E23">
              <w:rPr>
                <w:rFonts w:ascii="Times New Roman" w:hAnsi="Times New Roman"/>
              </w:rPr>
              <w:t>Богданова Елена Васильевна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муз.рук</w:t>
            </w:r>
          </w:p>
        </w:tc>
        <w:tc>
          <w:tcPr>
            <w:tcW w:w="1276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:rsidR="00D34D54" w:rsidRPr="00641E23" w:rsidRDefault="00D34D54" w:rsidP="0034443F">
            <w:pPr>
              <w:spacing w:after="0" w:line="240" w:lineRule="auto"/>
              <w:rPr>
                <w:rFonts w:ascii="Times New Roman" w:hAnsi="Times New Roman"/>
              </w:rPr>
            </w:pPr>
            <w:r w:rsidRPr="00641E23">
              <w:rPr>
                <w:rFonts w:ascii="Times New Roman" w:hAnsi="Times New Roman"/>
              </w:rPr>
              <w:t>Незак. Высшее Учитель  истории</w:t>
            </w:r>
          </w:p>
          <w:p w:rsidR="00D34D54" w:rsidRDefault="00D34D54" w:rsidP="0034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4D54" w:rsidRPr="00FA519B" w:rsidRDefault="00D34D54" w:rsidP="0034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</w:tcPr>
          <w:p w:rsidR="00D34D54" w:rsidRPr="00FF2442" w:rsidRDefault="00D34D54" w:rsidP="00FA519B">
            <w:pPr>
              <w:spacing w:line="240" w:lineRule="auto"/>
              <w:rPr>
                <w:rFonts w:ascii="Times New Roman" w:hAnsi="Times New Roman"/>
              </w:rPr>
            </w:pPr>
            <w:r w:rsidRPr="00FF2442">
              <w:rPr>
                <w:rStyle w:val="main-grid-cell-content"/>
                <w:rFonts w:ascii="Times New Roman" w:hAnsi="Times New Roman"/>
              </w:rPr>
              <w:t>1. "Внедрение ФОП ДО", 2024г. АНО учебный центр "Центр образовательных услуг"</w:t>
            </w:r>
            <w:r w:rsidRPr="00FF2442">
              <w:rPr>
                <w:rFonts w:ascii="Times New Roman" w:hAnsi="Times New Roman"/>
              </w:rPr>
              <w:br/>
            </w:r>
            <w:r w:rsidRPr="00FF2442">
              <w:rPr>
                <w:rStyle w:val="main-grid-cell-content"/>
                <w:rFonts w:ascii="Times New Roman" w:hAnsi="Times New Roman"/>
              </w:rPr>
              <w:t>2. "Применение ИКТ в ДО", 2024г. УУНиТ</w:t>
            </w:r>
          </w:p>
        </w:tc>
        <w:tc>
          <w:tcPr>
            <w:tcW w:w="1560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E23">
              <w:rPr>
                <w:rFonts w:ascii="Times New Roman" w:hAnsi="Times New Roman"/>
              </w:rPr>
              <w:t xml:space="preserve">АНО ДПО «СИПО», 2018г. </w:t>
            </w:r>
          </w:p>
        </w:tc>
        <w:tc>
          <w:tcPr>
            <w:tcW w:w="136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D34D54" w:rsidRPr="00FA519B" w:rsidTr="003B22FB">
        <w:trPr>
          <w:trHeight w:val="1338"/>
        </w:trPr>
        <w:tc>
          <w:tcPr>
            <w:tcW w:w="1908" w:type="dxa"/>
            <w:vAlign w:val="center"/>
          </w:tcPr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Имангулова Лилия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Ворошиловна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D34D54" w:rsidRPr="00FA519B" w:rsidRDefault="00D34D54" w:rsidP="00C36B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:rsidR="00D34D54" w:rsidRDefault="00D34D54" w:rsidP="00C36B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Высшее. г.Уфа Башкирский государственный педагогический университет</w:t>
            </w:r>
            <w:r w:rsidRPr="00B20B55">
              <w:rPr>
                <w:rFonts w:ascii="Times New Roman" w:hAnsi="Times New Roman"/>
              </w:rPr>
              <w:t>, 2003г. Учитель татарского языка и литературы</w:t>
            </w:r>
          </w:p>
          <w:p w:rsidR="00D34D54" w:rsidRDefault="00D34D54" w:rsidP="00C36B8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4D54" w:rsidRPr="00B20B55" w:rsidRDefault="00D34D54" w:rsidP="00C36B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:rsidR="00D34D54" w:rsidRPr="00FF2442" w:rsidRDefault="00D34D54" w:rsidP="00FA519B">
            <w:pPr>
              <w:spacing w:after="0" w:line="240" w:lineRule="auto"/>
              <w:rPr>
                <w:rFonts w:ascii="Times New Roman" w:hAnsi="Times New Roman"/>
              </w:rPr>
            </w:pPr>
            <w:r w:rsidRPr="00FF2442">
              <w:rPr>
                <w:rStyle w:val="main-grid-cell-content"/>
                <w:rFonts w:ascii="Times New Roman" w:hAnsi="Times New Roman"/>
              </w:rPr>
              <w:t>1. "Внедрение ФОП ДО", 2023г. ФГБОУ ВО "УлГПУ им.И.Н.Ульянова"</w:t>
            </w:r>
            <w:r w:rsidRPr="00FF2442">
              <w:rPr>
                <w:rFonts w:ascii="Times New Roman" w:hAnsi="Times New Roman"/>
              </w:rPr>
              <w:br/>
            </w:r>
            <w:r w:rsidRPr="00FF2442">
              <w:rPr>
                <w:rStyle w:val="main-grid-cell-content"/>
                <w:rFonts w:ascii="Times New Roman" w:hAnsi="Times New Roman"/>
              </w:rPr>
              <w:t>2. "Применение ИКТ в ДО", 2023г. УУНиТ</w:t>
            </w:r>
            <w:r w:rsidRPr="00FF2442">
              <w:rPr>
                <w:rFonts w:ascii="Times New Roman" w:hAnsi="Times New Roman"/>
              </w:rPr>
              <w:br/>
            </w:r>
            <w:r w:rsidRPr="00FF2442">
              <w:rPr>
                <w:rStyle w:val="main-grid-cell-content"/>
                <w:rFonts w:ascii="Times New Roman" w:hAnsi="Times New Roman"/>
              </w:rPr>
              <w:t>3. "Первая помощь обучающимся", 2023г. УУНиТ.</w:t>
            </w:r>
          </w:p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A519B">
              <w:rPr>
                <w:rFonts w:ascii="Times New Roman" w:hAnsi="Times New Roman"/>
                <w:sz w:val="24"/>
                <w:szCs w:val="24"/>
              </w:rPr>
              <w:t>. ИРО РБ г. Уфа «Психолого – педагогическое сопровождение детей раннего и дошкольного возраста с ОВЗ и с инвалидностью в условиях ФГОС ДО », 72ч.</w:t>
            </w:r>
            <w:r>
              <w:rPr>
                <w:rFonts w:ascii="Times New Roman" w:hAnsi="Times New Roman"/>
                <w:sz w:val="24"/>
                <w:szCs w:val="24"/>
              </w:rPr>
              <w:t>,2025г</w:t>
            </w:r>
          </w:p>
        </w:tc>
        <w:tc>
          <w:tcPr>
            <w:tcW w:w="1560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D34D54" w:rsidRPr="00FA519B" w:rsidTr="003B22FB">
        <w:trPr>
          <w:trHeight w:val="1338"/>
        </w:trPr>
        <w:tc>
          <w:tcPr>
            <w:tcW w:w="1908" w:type="dxa"/>
            <w:vAlign w:val="center"/>
          </w:tcPr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Исхакова Резеда Фаритовна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D34D54" w:rsidRPr="00FA519B" w:rsidRDefault="00D34D54" w:rsidP="00C36B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:rsidR="00D34D54" w:rsidRDefault="00D34D54" w:rsidP="00C36B8E">
            <w:pPr>
              <w:spacing w:after="0" w:line="240" w:lineRule="auto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ФГБОУ ВПО БГПУ им.М.Акмуллы, 2016, воспитатель ДОУ.</w:t>
            </w:r>
          </w:p>
          <w:p w:rsidR="00D34D54" w:rsidRPr="00B20B55" w:rsidRDefault="00D34D54" w:rsidP="00C36B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:rsidR="00D34D54" w:rsidRPr="006102F6" w:rsidRDefault="00D34D54" w:rsidP="00FA519B">
            <w:pPr>
              <w:pStyle w:val="NormalWeb"/>
              <w:spacing w:before="0" w:beforeAutospacing="0" w:after="0" w:afterAutospacing="0"/>
              <w:ind w:right="240"/>
            </w:pPr>
            <w:r w:rsidRPr="006102F6">
              <w:t>1. 13.10.2023г.ФГБОУВО «Ульяновский государственный педагогический университет им.И.Н. Ульянова» г. Ульяновск «Совершенствование компетенций педагогиче6ских работников организаций, реализующих программы ДО в условиях ФГОС ДО И ФОП ДО», 72ч.</w:t>
            </w:r>
          </w:p>
          <w:p w:rsidR="00D34D54" w:rsidRPr="00FF2442" w:rsidRDefault="00D34D54" w:rsidP="00FA519B">
            <w:pPr>
              <w:spacing w:after="0" w:line="240" w:lineRule="auto"/>
              <w:rPr>
                <w:rFonts w:ascii="Times New Roman" w:hAnsi="Times New Roman"/>
              </w:rPr>
            </w:pPr>
            <w:r w:rsidRPr="00FF2442">
              <w:rPr>
                <w:rStyle w:val="main-grid-cell-content"/>
                <w:rFonts w:ascii="Times New Roman" w:hAnsi="Times New Roman"/>
              </w:rPr>
              <w:t>2. "Применение ИКТ в ДО", 2023г. УУНиТ</w:t>
            </w:r>
            <w:r w:rsidRPr="00FF2442">
              <w:rPr>
                <w:rFonts w:ascii="Times New Roman" w:hAnsi="Times New Roman"/>
              </w:rPr>
              <w:br/>
            </w:r>
            <w:r w:rsidRPr="00FF2442">
              <w:rPr>
                <w:rStyle w:val="main-grid-cell-content"/>
                <w:rFonts w:ascii="Times New Roman" w:hAnsi="Times New Roman"/>
              </w:rPr>
              <w:t>3. "Первая помощь обучающимся", 2023г. УУНиТ.</w:t>
            </w:r>
          </w:p>
        </w:tc>
        <w:tc>
          <w:tcPr>
            <w:tcW w:w="1560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34D54" w:rsidRPr="00FA519B" w:rsidTr="003B22FB">
        <w:trPr>
          <w:trHeight w:val="1338"/>
        </w:trPr>
        <w:tc>
          <w:tcPr>
            <w:tcW w:w="1908" w:type="dxa"/>
            <w:vAlign w:val="center"/>
          </w:tcPr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 xml:space="preserve">Катраш 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 xml:space="preserve">Тамара 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Александровна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D34D54" w:rsidRPr="00FA519B" w:rsidRDefault="00D34D54" w:rsidP="00C36B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:rsidR="00D34D54" w:rsidRDefault="00D34D54" w:rsidP="00C36B8E">
            <w:pPr>
              <w:spacing w:after="0" w:line="240" w:lineRule="auto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Высшее, Восточ.инстит 2005г. Психолог</w:t>
            </w:r>
          </w:p>
          <w:p w:rsidR="00D34D54" w:rsidRDefault="00D34D54" w:rsidP="00C36B8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4D54" w:rsidRPr="00B20B55" w:rsidRDefault="00D34D54" w:rsidP="00C36B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:rsidR="00D34D54" w:rsidRDefault="00D34D54" w:rsidP="00FA51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442">
              <w:rPr>
                <w:rStyle w:val="main-grid-cell-content"/>
                <w:rFonts w:ascii="Times New Roman" w:hAnsi="Times New Roman"/>
              </w:rPr>
              <w:t>2. "Применение ИКТ в ДО", 2023г. УУНиТ</w:t>
            </w:r>
            <w:r w:rsidRPr="00FF2442">
              <w:rPr>
                <w:rFonts w:ascii="Times New Roman" w:hAnsi="Times New Roman"/>
              </w:rPr>
              <w:br/>
            </w:r>
            <w:r w:rsidRPr="00FF2442">
              <w:rPr>
                <w:rStyle w:val="main-grid-cell-content"/>
                <w:rFonts w:ascii="Times New Roman" w:hAnsi="Times New Roman"/>
              </w:rPr>
              <w:t>3. "Первая помощь обучающимся", 2023г. УУНиТ.</w:t>
            </w:r>
          </w:p>
          <w:p w:rsidR="00D34D54" w:rsidRPr="00E34817" w:rsidRDefault="00D34D54" w:rsidP="00E348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4</w:t>
            </w:r>
            <w:r w:rsidRPr="00E34817">
              <w:rPr>
                <w:rFonts w:ascii="Times New Roman" w:hAnsi="Times New Roman"/>
              </w:rPr>
              <w:t>. 12.10.2024г. ООО "Высшая школа делового администрирования" г. Екатеринбург "Соблюдение требований ФАОП ДО в образовательной организации для детей дошкольного возраста с ОВЗ", 36ч.</w:t>
            </w:r>
          </w:p>
        </w:tc>
        <w:tc>
          <w:tcPr>
            <w:tcW w:w="1560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tbl>
            <w:tblPr>
              <w:tblW w:w="0" w:type="auto"/>
              <w:tblInd w:w="240" w:type="dxa"/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20"/>
            </w:tblGrid>
            <w:tr w:rsidR="00D34D54" w:rsidRPr="00FA519B" w:rsidTr="00F43205">
              <w:tc>
                <w:tcPr>
                  <w:tcW w:w="6" w:type="dxa"/>
                  <w:vAlign w:val="center"/>
                </w:tcPr>
                <w:p w:rsidR="00D34D54" w:rsidRPr="00FA519B" w:rsidRDefault="00D34D54" w:rsidP="003712AB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34D54" w:rsidRPr="00FA519B" w:rsidTr="003B22FB">
        <w:trPr>
          <w:trHeight w:val="1338"/>
        </w:trPr>
        <w:tc>
          <w:tcPr>
            <w:tcW w:w="1908" w:type="dxa"/>
            <w:vAlign w:val="center"/>
          </w:tcPr>
          <w:p w:rsidR="00D34D54" w:rsidRPr="00641E23" w:rsidRDefault="00D34D54" w:rsidP="003B22FB">
            <w:pPr>
              <w:rPr>
                <w:rFonts w:ascii="Times New Roman" w:hAnsi="Times New Roman"/>
              </w:rPr>
            </w:pPr>
            <w:r w:rsidRPr="00641E23">
              <w:rPr>
                <w:rFonts w:ascii="Times New Roman" w:hAnsi="Times New Roman"/>
              </w:rPr>
              <w:t>Линд Ольга Викторовна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D34D54" w:rsidRPr="00FA519B" w:rsidRDefault="00D34D54" w:rsidP="00FA519B">
            <w:pPr>
              <w:spacing w:after="0" w:line="240" w:lineRule="auto"/>
              <w:rPr>
                <w:rStyle w:val="main-grid-cell-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in-grid-cell-content"/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276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:rsidR="00D34D54" w:rsidRPr="00641E23" w:rsidRDefault="00D34D54" w:rsidP="0034443F">
            <w:pPr>
              <w:spacing w:after="0"/>
              <w:ind w:right="113"/>
              <w:rPr>
                <w:rFonts w:ascii="Times New Roman" w:hAnsi="Times New Roman"/>
              </w:rPr>
            </w:pPr>
            <w:r w:rsidRPr="00641E23">
              <w:rPr>
                <w:rFonts w:ascii="Times New Roman" w:hAnsi="Times New Roman"/>
              </w:rPr>
              <w:t>Высшее ЧГПУ 2004г</w:t>
            </w:r>
          </w:p>
          <w:p w:rsidR="00D34D54" w:rsidRPr="00641E23" w:rsidRDefault="00D34D54" w:rsidP="0034443F">
            <w:pPr>
              <w:spacing w:after="0"/>
              <w:ind w:right="113"/>
              <w:rPr>
                <w:rFonts w:ascii="Times New Roman" w:hAnsi="Times New Roman"/>
              </w:rPr>
            </w:pPr>
            <w:r w:rsidRPr="00641E23">
              <w:rPr>
                <w:rFonts w:ascii="Times New Roman" w:hAnsi="Times New Roman"/>
              </w:rPr>
              <w:t>Педагог-психолог,</w:t>
            </w:r>
          </w:p>
          <w:p w:rsidR="00D34D54" w:rsidRDefault="00D34D54" w:rsidP="0034443F">
            <w:pPr>
              <w:spacing w:after="0" w:line="240" w:lineRule="auto"/>
              <w:rPr>
                <w:rFonts w:ascii="Times New Roman" w:hAnsi="Times New Roman"/>
              </w:rPr>
            </w:pPr>
            <w:r w:rsidRPr="00641E23">
              <w:rPr>
                <w:rFonts w:ascii="Times New Roman" w:hAnsi="Times New Roman"/>
              </w:rPr>
              <w:t>Учитель-логопед</w:t>
            </w:r>
          </w:p>
          <w:p w:rsidR="00D34D54" w:rsidRDefault="00D34D54" w:rsidP="003444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4D54" w:rsidRPr="00FA519B" w:rsidRDefault="00D34D54" w:rsidP="0034443F">
            <w:pPr>
              <w:spacing w:after="0" w:line="240" w:lineRule="auto"/>
              <w:rPr>
                <w:rStyle w:val="main-grid-cell-content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</w:tcPr>
          <w:p w:rsidR="00D34D54" w:rsidRPr="00FA519B" w:rsidRDefault="00D34D54" w:rsidP="00FA51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442">
              <w:rPr>
                <w:rStyle w:val="main-grid-cell-content"/>
                <w:rFonts w:ascii="Times New Roman" w:hAnsi="Times New Roman"/>
              </w:rPr>
              <w:t>1. "Внедрение ФОП ДО", 2023г. ООО "Луч знаний"</w:t>
            </w:r>
            <w:r w:rsidRPr="00FF2442">
              <w:rPr>
                <w:rFonts w:ascii="Times New Roman" w:hAnsi="Times New Roman"/>
              </w:rPr>
              <w:br/>
            </w:r>
            <w:r w:rsidRPr="00FF2442">
              <w:rPr>
                <w:rStyle w:val="main-grid-cell-content"/>
                <w:rFonts w:ascii="Times New Roman" w:hAnsi="Times New Roman"/>
              </w:rPr>
              <w:t>2. "Применение ИКТ в ДО", 2023г. УУНиТ</w:t>
            </w:r>
            <w:r w:rsidRPr="00FF2442">
              <w:rPr>
                <w:rFonts w:ascii="Times New Roman" w:hAnsi="Times New Roman"/>
              </w:rPr>
              <w:br/>
            </w:r>
            <w:r w:rsidRPr="00FF2442">
              <w:rPr>
                <w:rStyle w:val="main-grid-cell-content"/>
                <w:rFonts w:ascii="Times New Roman" w:hAnsi="Times New Roman"/>
              </w:rPr>
              <w:t>3. "Первая помощь обучающимся", 2023г. УУНиТ</w:t>
            </w:r>
            <w:r w:rsidRPr="00FF2442">
              <w:rPr>
                <w:rStyle w:val="main-grid-cell-content"/>
                <w:rFonts w:ascii="Helvetica" w:hAnsi="Helvetica" w:cs="Helvetica"/>
                <w:sz w:val="27"/>
                <w:szCs w:val="27"/>
              </w:rPr>
              <w:t>.</w:t>
            </w:r>
            <w:r w:rsidRPr="00FF2442">
              <w:rPr>
                <w:rFonts w:ascii="Helvetica" w:hAnsi="Helvetica" w:cs="Helvetica"/>
                <w:sz w:val="27"/>
                <w:szCs w:val="27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A519B">
              <w:rPr>
                <w:rFonts w:ascii="Times New Roman" w:hAnsi="Times New Roman"/>
                <w:sz w:val="24"/>
                <w:szCs w:val="24"/>
              </w:rPr>
              <w:t>. ИРО РБ г. Уфа «Психолого – педагогическое сопровождение детей раннего и дошкольного возраста с ОВЗ и с инвалидностью в условиях ФГОС ДО », 72ч.</w:t>
            </w:r>
          </w:p>
        </w:tc>
        <w:tc>
          <w:tcPr>
            <w:tcW w:w="1560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D34D54" w:rsidRPr="00FA519B" w:rsidRDefault="00D34D54" w:rsidP="003712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D34D54" w:rsidRPr="00FA519B" w:rsidTr="003B22FB">
        <w:trPr>
          <w:trHeight w:val="1338"/>
        </w:trPr>
        <w:tc>
          <w:tcPr>
            <w:tcW w:w="1908" w:type="dxa"/>
            <w:vAlign w:val="center"/>
          </w:tcPr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Малкина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Елена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Евгеньевна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D34D54" w:rsidRPr="00FA519B" w:rsidRDefault="00D34D54" w:rsidP="00C36B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ОП ДОО</w:t>
            </w:r>
          </w:p>
        </w:tc>
        <w:tc>
          <w:tcPr>
            <w:tcW w:w="2274" w:type="dxa"/>
          </w:tcPr>
          <w:p w:rsidR="00D34D54" w:rsidRDefault="00D34D54" w:rsidP="00C36B8E">
            <w:pPr>
              <w:spacing w:after="0" w:line="240" w:lineRule="auto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Высшее, Уральск. ФК, 1997, препод. Физ.культуры</w:t>
            </w:r>
          </w:p>
          <w:p w:rsidR="00D34D54" w:rsidRDefault="00D34D54" w:rsidP="00C36B8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4D54" w:rsidRPr="00B20B55" w:rsidRDefault="00D34D54" w:rsidP="00C36B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31.08.2024</w:t>
            </w:r>
            <w:r w:rsidRPr="00FA519B">
              <w:rPr>
                <w:rFonts w:ascii="Times New Roman" w:hAnsi="Times New Roman"/>
                <w:sz w:val="24"/>
                <w:szCs w:val="24"/>
              </w:rPr>
              <w:t xml:space="preserve">г., ООО «Высшая школа делового администрирования» </w:t>
            </w:r>
          </w:p>
          <w:p w:rsidR="00D34D54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г. Екатеринбург «Содержание и технологии деятельности педагога ДОО в соответствии с ФОП ДО и ФОАП ДО», 72ч.</w:t>
            </w:r>
          </w:p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442">
              <w:rPr>
                <w:rStyle w:val="main-grid-cell-content"/>
                <w:rFonts w:ascii="Times New Roman" w:hAnsi="Times New Roman"/>
              </w:rPr>
              <w:t>2. "Применение ИКТ в ДО", 2023г. УУНиТ</w:t>
            </w:r>
            <w:r w:rsidRPr="00FF2442">
              <w:rPr>
                <w:rFonts w:ascii="Times New Roman" w:hAnsi="Times New Roman"/>
              </w:rPr>
              <w:br/>
            </w:r>
            <w:r w:rsidRPr="00FF2442">
              <w:rPr>
                <w:rStyle w:val="main-grid-cell-content"/>
                <w:rFonts w:ascii="Times New Roman" w:hAnsi="Times New Roman"/>
              </w:rPr>
              <w:t>3. "Первая помощь обучающимся", 2023г. УУНиТ</w:t>
            </w:r>
            <w:r w:rsidRPr="00FF2442">
              <w:rPr>
                <w:rStyle w:val="main-grid-cell-content"/>
                <w:rFonts w:ascii="Helvetica" w:hAnsi="Helvetica" w:cs="Helvetica"/>
                <w:sz w:val="27"/>
                <w:szCs w:val="27"/>
              </w:rPr>
              <w:t>.</w:t>
            </w:r>
          </w:p>
        </w:tc>
        <w:tc>
          <w:tcPr>
            <w:tcW w:w="1560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34D54" w:rsidRPr="00FA519B" w:rsidTr="003B22FB">
        <w:trPr>
          <w:trHeight w:val="1338"/>
        </w:trPr>
        <w:tc>
          <w:tcPr>
            <w:tcW w:w="1908" w:type="dxa"/>
            <w:vAlign w:val="center"/>
          </w:tcPr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Мамеева Усние Решатовна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D34D54" w:rsidRPr="00FA519B" w:rsidRDefault="00D34D54" w:rsidP="00C36B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ОП ДОО</w:t>
            </w:r>
          </w:p>
        </w:tc>
        <w:tc>
          <w:tcPr>
            <w:tcW w:w="2274" w:type="dxa"/>
          </w:tcPr>
          <w:p w:rsidR="00D34D54" w:rsidRPr="00B20B55" w:rsidRDefault="00D34D54" w:rsidP="00C36B8E">
            <w:pPr>
              <w:spacing w:after="0"/>
              <w:ind w:right="113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 xml:space="preserve">Ср-спец. Бекабадское медучилище,1993 </w:t>
            </w:r>
          </w:p>
          <w:p w:rsidR="00D34D54" w:rsidRPr="00B20B55" w:rsidRDefault="00D34D54" w:rsidP="00C36B8E">
            <w:pPr>
              <w:spacing w:after="0" w:line="240" w:lineRule="auto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Фельдшер</w:t>
            </w:r>
          </w:p>
          <w:p w:rsidR="00D34D54" w:rsidRPr="00B20B55" w:rsidRDefault="00D34D54" w:rsidP="00C36B8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4D54" w:rsidRPr="00B20B55" w:rsidRDefault="00D34D54" w:rsidP="00C36B8E">
            <w:pPr>
              <w:spacing w:after="0" w:line="240" w:lineRule="auto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:rsidR="00D34D54" w:rsidRDefault="00D34D54" w:rsidP="00FA519B">
            <w:pPr>
              <w:spacing w:line="240" w:lineRule="auto"/>
              <w:rPr>
                <w:rStyle w:val="main-grid-cell-content"/>
                <w:rFonts w:ascii="Helvetica" w:hAnsi="Helvetica" w:cs="Helvetica"/>
                <w:sz w:val="27"/>
                <w:szCs w:val="27"/>
              </w:rPr>
            </w:pPr>
            <w:r>
              <w:rPr>
                <w:rStyle w:val="main-grid-cell-content"/>
                <w:rFonts w:ascii="Times New Roman" w:hAnsi="Times New Roman"/>
              </w:rPr>
              <w:t>1</w:t>
            </w:r>
            <w:r w:rsidRPr="00FF2442">
              <w:rPr>
                <w:rStyle w:val="main-grid-cell-content"/>
                <w:rFonts w:ascii="Times New Roman" w:hAnsi="Times New Roman"/>
              </w:rPr>
              <w:t>. "Применение ИКТ в ДО", 2023г. УУНиТ</w:t>
            </w:r>
            <w:r w:rsidRPr="00FF2442">
              <w:rPr>
                <w:rFonts w:ascii="Times New Roman" w:hAnsi="Times New Roman"/>
              </w:rPr>
              <w:br/>
            </w:r>
            <w:r>
              <w:rPr>
                <w:rStyle w:val="main-grid-cell-content"/>
                <w:rFonts w:ascii="Times New Roman" w:hAnsi="Times New Roman"/>
              </w:rPr>
              <w:t>2</w:t>
            </w:r>
            <w:r w:rsidRPr="00FF2442">
              <w:rPr>
                <w:rStyle w:val="main-grid-cell-content"/>
                <w:rFonts w:ascii="Times New Roman" w:hAnsi="Times New Roman"/>
              </w:rPr>
              <w:t>. "Первая помощь обучающимся", 2023г. УУНиТ</w:t>
            </w:r>
            <w:r w:rsidRPr="00FF2442">
              <w:rPr>
                <w:rStyle w:val="main-grid-cell-content"/>
                <w:rFonts w:ascii="Helvetica" w:hAnsi="Helvetica" w:cs="Helvetica"/>
                <w:sz w:val="27"/>
                <w:szCs w:val="27"/>
              </w:rPr>
              <w:t>.</w:t>
            </w:r>
          </w:p>
          <w:p w:rsidR="00D34D54" w:rsidRPr="00FA519B" w:rsidRDefault="00D34D54" w:rsidP="00006A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FA519B">
              <w:rPr>
                <w:rFonts w:ascii="Times New Roman" w:hAnsi="Times New Roman"/>
                <w:sz w:val="24"/>
                <w:szCs w:val="24"/>
              </w:rPr>
              <w:t>08.06.2023г., ООО «Учебный комбинат «Профкадры» г. Москва</w:t>
            </w:r>
          </w:p>
          <w:p w:rsidR="00D34D54" w:rsidRPr="00FA519B" w:rsidRDefault="00D34D54" w:rsidP="00FA51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«Профкадры.Игромастер: организация совместной и самостоятельной деятельности дошкольников при реализации ФГОС», 144ч.</w:t>
            </w:r>
          </w:p>
        </w:tc>
        <w:tc>
          <w:tcPr>
            <w:tcW w:w="1560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-</w:t>
            </w:r>
            <w:r w:rsidRPr="00B20B55">
              <w:rPr>
                <w:rFonts w:ascii="Times New Roman" w:hAnsi="Times New Roman"/>
              </w:rPr>
              <w:t xml:space="preserve"> МБУ ДО «Учебный центр профессионального обучения» г.Уфа,  педагог дошкольного образования, 2019г.</w:t>
            </w:r>
          </w:p>
        </w:tc>
        <w:tc>
          <w:tcPr>
            <w:tcW w:w="136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D34D54" w:rsidRPr="00FA519B" w:rsidTr="003B22FB">
        <w:trPr>
          <w:trHeight w:val="1338"/>
        </w:trPr>
        <w:tc>
          <w:tcPr>
            <w:tcW w:w="1908" w:type="dxa"/>
            <w:vAlign w:val="center"/>
          </w:tcPr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 xml:space="preserve">Минигулова Райса 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Минигалиевна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D34D54" w:rsidRPr="00FA519B" w:rsidRDefault="00D34D54" w:rsidP="00C36B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:rsidR="00D34D54" w:rsidRDefault="00D34D54" w:rsidP="00C36B8E">
            <w:pPr>
              <w:spacing w:after="0" w:line="240" w:lineRule="auto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 xml:space="preserve">Высшее. СГПИ,1994г, </w:t>
            </w:r>
          </w:p>
          <w:p w:rsidR="00D34D54" w:rsidRDefault="00D34D54" w:rsidP="00C36B8E">
            <w:pPr>
              <w:spacing w:after="0" w:line="240" w:lineRule="auto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учитель начальных классов</w:t>
            </w:r>
          </w:p>
          <w:p w:rsidR="00D34D54" w:rsidRDefault="00D34D54" w:rsidP="00C36B8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4D54" w:rsidRPr="00B20B55" w:rsidRDefault="00D34D54" w:rsidP="00C36B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:rsidR="00D34D54" w:rsidRDefault="00D34D54" w:rsidP="00C36B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ain-grid-cell-content"/>
                <w:rFonts w:ascii="Times New Roman" w:hAnsi="Times New Roman"/>
              </w:rPr>
              <w:t>1</w:t>
            </w:r>
            <w:r w:rsidRPr="00FF2442">
              <w:rPr>
                <w:rStyle w:val="main-grid-cell-content"/>
                <w:rFonts w:ascii="Times New Roman" w:hAnsi="Times New Roman"/>
              </w:rPr>
              <w:t>. "Применение ИКТ в ДО", 2023г. УУНиТ</w:t>
            </w:r>
            <w:r w:rsidRPr="00FF2442">
              <w:rPr>
                <w:rFonts w:ascii="Times New Roman" w:hAnsi="Times New Roman"/>
              </w:rPr>
              <w:br/>
            </w:r>
            <w:r>
              <w:rPr>
                <w:rStyle w:val="main-grid-cell-content"/>
                <w:rFonts w:ascii="Times New Roman" w:hAnsi="Times New Roman"/>
              </w:rPr>
              <w:t>2</w:t>
            </w:r>
            <w:r w:rsidRPr="00FF2442">
              <w:rPr>
                <w:rStyle w:val="main-grid-cell-content"/>
                <w:rFonts w:ascii="Times New Roman" w:hAnsi="Times New Roman"/>
              </w:rPr>
              <w:t>. "Первая помощь обучающимся", 2023г. УУНиТ.</w:t>
            </w:r>
          </w:p>
          <w:p w:rsidR="00D34D54" w:rsidRPr="00006A7F" w:rsidRDefault="00D34D54" w:rsidP="00006A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  <w:r w:rsidRPr="00006A7F">
              <w:rPr>
                <w:rFonts w:ascii="Times New Roman" w:hAnsi="Times New Roman"/>
              </w:rPr>
              <w:t>. 12.10.2024г. ООО "Высшая школа делового администрирования" г. Екатеринбург "Соблюдение требований ФАОП ДО в образовательной организации для детей дошкольного возраста с ОВЗ", 36ч.</w:t>
            </w:r>
          </w:p>
        </w:tc>
        <w:tc>
          <w:tcPr>
            <w:tcW w:w="1560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D34D54" w:rsidRPr="00FA519B" w:rsidTr="003B22FB">
        <w:trPr>
          <w:trHeight w:val="1338"/>
        </w:trPr>
        <w:tc>
          <w:tcPr>
            <w:tcW w:w="1908" w:type="dxa"/>
            <w:vAlign w:val="center"/>
          </w:tcPr>
          <w:p w:rsidR="00D34D54" w:rsidRPr="003B22FB" w:rsidRDefault="00D34D54" w:rsidP="003B22FB">
            <w:pPr>
              <w:rPr>
                <w:rFonts w:ascii="Times New Roman" w:hAnsi="Times New Roman"/>
              </w:rPr>
            </w:pPr>
            <w:r w:rsidRPr="003B22FB">
              <w:rPr>
                <w:rFonts w:ascii="Times New Roman" w:hAnsi="Times New Roman"/>
              </w:rPr>
              <w:t>Молотова Ольга Александровна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ФИЗО</w:t>
            </w:r>
          </w:p>
        </w:tc>
        <w:tc>
          <w:tcPr>
            <w:tcW w:w="1276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D34D54" w:rsidRDefault="00D34D54" w:rsidP="00FA519B">
            <w:pPr>
              <w:spacing w:after="0" w:line="240" w:lineRule="auto"/>
              <w:rPr>
                <w:rFonts w:ascii="Times New Roman" w:hAnsi="Times New Roman"/>
              </w:rPr>
            </w:pPr>
            <w:r w:rsidRPr="0034443F">
              <w:rPr>
                <w:rFonts w:ascii="Times New Roman" w:hAnsi="Times New Roman"/>
              </w:rPr>
              <w:t>Средн.сп.  пед.колл. Г.Уфа   2008 Воспитатель в      ДОУ</w:t>
            </w:r>
          </w:p>
          <w:p w:rsidR="00D34D54" w:rsidRDefault="00D34D54" w:rsidP="00FA51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4D54" w:rsidRPr="0034443F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</w:tcPr>
          <w:p w:rsidR="00D34D54" w:rsidRDefault="00D34D54" w:rsidP="00006A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ain-grid-cell-content"/>
                <w:rFonts w:ascii="Times New Roman" w:hAnsi="Times New Roman"/>
              </w:rPr>
              <w:t>1</w:t>
            </w:r>
            <w:r w:rsidRPr="00FF2442">
              <w:rPr>
                <w:rStyle w:val="main-grid-cell-content"/>
                <w:rFonts w:ascii="Times New Roman" w:hAnsi="Times New Roman"/>
              </w:rPr>
              <w:t>. "Применение ИКТ в ДО", 2023г. УУНиТ</w:t>
            </w:r>
            <w:r w:rsidRPr="00FF2442">
              <w:rPr>
                <w:rFonts w:ascii="Times New Roman" w:hAnsi="Times New Roman"/>
              </w:rPr>
              <w:br/>
            </w:r>
            <w:r>
              <w:rPr>
                <w:rStyle w:val="main-grid-cell-content"/>
                <w:rFonts w:ascii="Times New Roman" w:hAnsi="Times New Roman"/>
              </w:rPr>
              <w:t>2</w:t>
            </w:r>
            <w:r w:rsidRPr="00FF2442">
              <w:rPr>
                <w:rStyle w:val="main-grid-cell-content"/>
                <w:rFonts w:ascii="Times New Roman" w:hAnsi="Times New Roman"/>
              </w:rPr>
              <w:t>. "Первая помощь обучающимся", 2023г. УУНиТ.</w:t>
            </w:r>
          </w:p>
          <w:p w:rsidR="00D34D54" w:rsidRDefault="00D34D54" w:rsidP="00FA51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ООО «Высшая школа делового администрирования» г.Екатеринбург</w:t>
            </w:r>
          </w:p>
          <w:p w:rsidR="00D34D54" w:rsidRPr="00FA519B" w:rsidRDefault="00D34D54" w:rsidP="00FA51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«Применение здоровьесберегающих технологий в деятельности инструктора по физкультуре в условиях реализации ФГОС ДО», 2024г.</w:t>
            </w:r>
          </w:p>
        </w:tc>
        <w:tc>
          <w:tcPr>
            <w:tcW w:w="1560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D34D54" w:rsidRPr="00FA519B" w:rsidTr="003B22FB">
        <w:trPr>
          <w:trHeight w:val="1338"/>
        </w:trPr>
        <w:tc>
          <w:tcPr>
            <w:tcW w:w="1908" w:type="dxa"/>
            <w:vAlign w:val="center"/>
          </w:tcPr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Мухарамова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Ильнара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Ильясовна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D34D54" w:rsidRPr="00FA519B" w:rsidRDefault="00D34D54" w:rsidP="00C36B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:rsidR="00D34D54" w:rsidRDefault="00D34D54" w:rsidP="00FA519B">
            <w:pPr>
              <w:spacing w:after="0" w:line="240" w:lineRule="auto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 xml:space="preserve">Высшее, ЧГПУ, 2011г., </w:t>
            </w:r>
          </w:p>
          <w:p w:rsidR="00D34D54" w:rsidRDefault="00D34D54" w:rsidP="00FA519B">
            <w:pPr>
              <w:spacing w:after="0" w:line="240" w:lineRule="auto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воспитатель в ДОУ</w:t>
            </w:r>
          </w:p>
          <w:p w:rsidR="00D34D54" w:rsidRDefault="00D34D54" w:rsidP="00FA51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:rsidR="00D34D54" w:rsidRDefault="00D34D54" w:rsidP="00006A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ain-grid-cell-content"/>
                <w:rFonts w:ascii="Times New Roman" w:hAnsi="Times New Roman"/>
              </w:rPr>
              <w:t>1</w:t>
            </w:r>
            <w:r w:rsidRPr="00FF2442">
              <w:rPr>
                <w:rStyle w:val="main-grid-cell-content"/>
                <w:rFonts w:ascii="Times New Roman" w:hAnsi="Times New Roman"/>
              </w:rPr>
              <w:t>. "Применение ИКТ в ДО", 2023г. УУНиТ</w:t>
            </w:r>
            <w:r w:rsidRPr="00FF2442">
              <w:rPr>
                <w:rFonts w:ascii="Times New Roman" w:hAnsi="Times New Roman"/>
              </w:rPr>
              <w:br/>
            </w:r>
            <w:r>
              <w:rPr>
                <w:rStyle w:val="main-grid-cell-content"/>
                <w:rFonts w:ascii="Times New Roman" w:hAnsi="Times New Roman"/>
              </w:rPr>
              <w:t>2</w:t>
            </w:r>
            <w:r w:rsidRPr="00FF2442">
              <w:rPr>
                <w:rStyle w:val="main-grid-cell-content"/>
                <w:rFonts w:ascii="Times New Roman" w:hAnsi="Times New Roman"/>
              </w:rPr>
              <w:t>. "Первая помощь обучающимся", 2023г. УУНиТ</w:t>
            </w:r>
          </w:p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A519B">
              <w:rPr>
                <w:rFonts w:ascii="Times New Roman" w:hAnsi="Times New Roman"/>
                <w:sz w:val="24"/>
                <w:szCs w:val="24"/>
              </w:rPr>
              <w:t>.27.04.2024г.,  ГАОУ ДПО ИРО РБ г.Уфа «Психолого – педагогическое сопровождение детей раннего и  дошкольного возраста в условиях реализации ФГОС ДО и ФОП ДО», 72ч.</w:t>
            </w:r>
          </w:p>
        </w:tc>
        <w:tc>
          <w:tcPr>
            <w:tcW w:w="1560" w:type="dxa"/>
          </w:tcPr>
          <w:p w:rsidR="00D34D54" w:rsidRPr="00FA519B" w:rsidRDefault="00D34D54" w:rsidP="00FF2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34D54" w:rsidRPr="00FA519B" w:rsidTr="003B22FB">
        <w:trPr>
          <w:trHeight w:val="1338"/>
        </w:trPr>
        <w:tc>
          <w:tcPr>
            <w:tcW w:w="1908" w:type="dxa"/>
            <w:vAlign w:val="center"/>
          </w:tcPr>
          <w:p w:rsidR="00D34D54" w:rsidRPr="00641E23" w:rsidRDefault="00D34D54" w:rsidP="003B22FB">
            <w:pPr>
              <w:spacing w:after="0"/>
              <w:rPr>
                <w:rFonts w:ascii="Times New Roman" w:hAnsi="Times New Roman"/>
              </w:rPr>
            </w:pPr>
            <w:r w:rsidRPr="00641E23">
              <w:rPr>
                <w:rFonts w:ascii="Times New Roman" w:hAnsi="Times New Roman"/>
              </w:rPr>
              <w:t>Никитина Ирина Геннадьевна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муз.рук</w:t>
            </w:r>
          </w:p>
        </w:tc>
        <w:tc>
          <w:tcPr>
            <w:tcW w:w="1276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:rsidR="00D34D54" w:rsidRDefault="00D34D54" w:rsidP="00FA519B">
            <w:pPr>
              <w:spacing w:after="0" w:line="240" w:lineRule="auto"/>
              <w:rPr>
                <w:rFonts w:ascii="Times New Roman" w:hAnsi="Times New Roman"/>
              </w:rPr>
            </w:pPr>
            <w:r w:rsidRPr="00641E23">
              <w:rPr>
                <w:rFonts w:ascii="Times New Roman" w:hAnsi="Times New Roman"/>
              </w:rPr>
              <w:t xml:space="preserve">Ср-спец. Салаватское муз.училище, </w:t>
            </w:r>
            <w:smartTag w:uri="urn:schemas-microsoft-com:office:smarttags" w:element="metricconverter">
              <w:smartTagPr>
                <w:attr w:name="ProductID" w:val="1984 г"/>
              </w:smartTagPr>
              <w:r w:rsidRPr="00641E23">
                <w:rPr>
                  <w:rFonts w:ascii="Times New Roman" w:hAnsi="Times New Roman"/>
                </w:rPr>
                <w:t>1984 г</w:t>
              </w:r>
            </w:smartTag>
            <w:r w:rsidRPr="00641E23">
              <w:rPr>
                <w:rFonts w:ascii="Times New Roman" w:hAnsi="Times New Roman"/>
              </w:rPr>
              <w:t>. Преподаватель сольфеджио в ДМШ; учитель музыки в СОШ; хородирижер</w:t>
            </w:r>
          </w:p>
          <w:p w:rsidR="00D34D54" w:rsidRDefault="00D34D54" w:rsidP="00FA51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</w:tcPr>
          <w:p w:rsidR="00D34D54" w:rsidRPr="00006A7F" w:rsidRDefault="00D34D54" w:rsidP="00FA519B">
            <w:pPr>
              <w:spacing w:after="0" w:line="240" w:lineRule="auto"/>
              <w:rPr>
                <w:rFonts w:ascii="Times New Roman" w:hAnsi="Times New Roman"/>
              </w:rPr>
            </w:pPr>
            <w:r w:rsidRPr="00006A7F">
              <w:rPr>
                <w:rStyle w:val="main-grid-cell-content"/>
                <w:rFonts w:ascii="Times New Roman" w:hAnsi="Times New Roman"/>
              </w:rPr>
              <w:t>1. "Внедрение ФОП ДО", 2023г. ООО "Луч знаний"</w:t>
            </w:r>
            <w:r w:rsidRPr="00006A7F">
              <w:rPr>
                <w:rFonts w:ascii="Times New Roman" w:hAnsi="Times New Roman"/>
              </w:rPr>
              <w:br/>
            </w:r>
            <w:r w:rsidRPr="00006A7F">
              <w:rPr>
                <w:rStyle w:val="main-grid-cell-content"/>
                <w:rFonts w:ascii="Times New Roman" w:hAnsi="Times New Roman"/>
              </w:rPr>
              <w:t>2. "Применение ИКТ в ДО", 2023г. УУНиТ</w:t>
            </w:r>
            <w:r w:rsidRPr="00006A7F">
              <w:rPr>
                <w:rFonts w:ascii="Times New Roman" w:hAnsi="Times New Roman"/>
              </w:rPr>
              <w:br/>
            </w:r>
            <w:r w:rsidRPr="00006A7F">
              <w:rPr>
                <w:rStyle w:val="main-grid-cell-content"/>
                <w:rFonts w:ascii="Times New Roman" w:hAnsi="Times New Roman"/>
              </w:rPr>
              <w:t>3. "Первая помощь обучающимся", 2023г. УУНиТ</w:t>
            </w:r>
          </w:p>
        </w:tc>
        <w:tc>
          <w:tcPr>
            <w:tcW w:w="1560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D34D54" w:rsidRPr="00FA519B" w:rsidTr="003B22FB">
        <w:trPr>
          <w:trHeight w:val="1338"/>
        </w:trPr>
        <w:tc>
          <w:tcPr>
            <w:tcW w:w="1908" w:type="dxa"/>
            <w:vAlign w:val="center"/>
          </w:tcPr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Соловьева Таисия Евгеньевна</w:t>
            </w:r>
          </w:p>
          <w:p w:rsidR="00D34D54" w:rsidRPr="00B20B55" w:rsidRDefault="00D34D54" w:rsidP="00C36B8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D34D54" w:rsidRPr="00FA519B" w:rsidRDefault="00D34D54" w:rsidP="00C36B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:rsidR="00D34D54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 xml:space="preserve">ГАПОУ Салаватский колледж образования и профессиональных технологий </w:t>
            </w:r>
          </w:p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:rsidR="00D34D54" w:rsidRPr="00006A7F" w:rsidRDefault="00D34D54" w:rsidP="00FA519B">
            <w:pPr>
              <w:spacing w:after="0" w:line="240" w:lineRule="auto"/>
              <w:rPr>
                <w:rFonts w:ascii="Times New Roman" w:hAnsi="Times New Roman"/>
              </w:rPr>
            </w:pPr>
            <w:r w:rsidRPr="00006A7F">
              <w:rPr>
                <w:rStyle w:val="main-grid-cell-content"/>
                <w:rFonts w:ascii="Times New Roman" w:hAnsi="Times New Roman"/>
              </w:rPr>
              <w:t>1.ООО "Центр развития компетенций Аттестатика"</w:t>
            </w:r>
            <w:r>
              <w:rPr>
                <w:rStyle w:val="main-grid-cell-content"/>
                <w:rFonts w:ascii="Times New Roman" w:hAnsi="Times New Roman"/>
              </w:rPr>
              <w:t>, 2024г</w:t>
            </w:r>
            <w:r w:rsidRPr="00006A7F">
              <w:rPr>
                <w:rFonts w:ascii="Times New Roman" w:hAnsi="Times New Roman"/>
              </w:rPr>
              <w:br/>
            </w:r>
            <w:r w:rsidRPr="00006A7F">
              <w:rPr>
                <w:rStyle w:val="main-grid-cell-content"/>
                <w:rFonts w:ascii="Times New Roman" w:hAnsi="Times New Roman"/>
              </w:rPr>
              <w:t>"Оказание первой помощи в образовательной организации"</w:t>
            </w:r>
            <w:r w:rsidRPr="00006A7F">
              <w:rPr>
                <w:rFonts w:ascii="Times New Roman" w:hAnsi="Times New Roman"/>
              </w:rPr>
              <w:br/>
            </w:r>
            <w:r w:rsidRPr="00006A7F">
              <w:rPr>
                <w:rStyle w:val="main-grid-cell-content"/>
                <w:rFonts w:ascii="Times New Roman" w:hAnsi="Times New Roman"/>
              </w:rPr>
              <w:t>2. ООО "Центр развития компетенций Аттестатика"</w:t>
            </w:r>
            <w:r w:rsidRPr="00006A7F">
              <w:rPr>
                <w:rFonts w:ascii="Times New Roman" w:hAnsi="Times New Roman"/>
              </w:rPr>
              <w:br/>
            </w:r>
            <w:r w:rsidRPr="00006A7F">
              <w:rPr>
                <w:rStyle w:val="main-grid-cell-content"/>
                <w:rFonts w:ascii="Times New Roman" w:hAnsi="Times New Roman"/>
              </w:rPr>
              <w:t>"ИКТ технологии "</w:t>
            </w:r>
            <w:r>
              <w:rPr>
                <w:rStyle w:val="main-grid-cell-content"/>
                <w:rFonts w:ascii="Times New Roman" w:hAnsi="Times New Roman"/>
              </w:rPr>
              <w:t>, 2024г.</w:t>
            </w:r>
          </w:p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A519B">
              <w:rPr>
                <w:rFonts w:ascii="Times New Roman" w:hAnsi="Times New Roman"/>
                <w:sz w:val="24"/>
                <w:szCs w:val="24"/>
              </w:rPr>
              <w:t>. 20.11.2025г. ГАУ ДПО ИРО РБ г. Уфа «Обеспечение корркционно – развивающей работы в ДОО в условиях реализации ФОП ДО», 72ч.</w:t>
            </w:r>
          </w:p>
        </w:tc>
        <w:tc>
          <w:tcPr>
            <w:tcW w:w="1560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34D54" w:rsidRPr="00FA519B" w:rsidTr="003B22FB">
        <w:trPr>
          <w:trHeight w:val="1338"/>
        </w:trPr>
        <w:tc>
          <w:tcPr>
            <w:tcW w:w="190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Султанова Юлия Юрьевна</w:t>
            </w:r>
          </w:p>
        </w:tc>
        <w:tc>
          <w:tcPr>
            <w:tcW w:w="1275" w:type="dxa"/>
          </w:tcPr>
          <w:p w:rsidR="00D34D54" w:rsidRPr="00FA519B" w:rsidRDefault="00D34D54" w:rsidP="00C36B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:rsidR="00D34D54" w:rsidRPr="00596B5B" w:rsidRDefault="00D34D54" w:rsidP="00FA519B">
            <w:pPr>
              <w:spacing w:after="0" w:line="240" w:lineRule="auto"/>
              <w:rPr>
                <w:rFonts w:ascii="Times New Roman" w:hAnsi="Times New Roman"/>
              </w:rPr>
            </w:pPr>
            <w:r w:rsidRPr="00596B5B">
              <w:rPr>
                <w:rStyle w:val="main-grid-cell-content"/>
                <w:rFonts w:ascii="Times New Roman" w:hAnsi="Times New Roman"/>
              </w:rPr>
              <w:t>Высшее. </w:t>
            </w:r>
            <w:r w:rsidRPr="00596B5B">
              <w:rPr>
                <w:rFonts w:ascii="Times New Roman" w:hAnsi="Times New Roman"/>
              </w:rPr>
              <w:br/>
            </w:r>
            <w:r w:rsidRPr="00596B5B">
              <w:rPr>
                <w:rStyle w:val="main-grid-cell-content"/>
                <w:rFonts w:ascii="Times New Roman" w:hAnsi="Times New Roman"/>
              </w:rPr>
              <w:t>ГОУ ВПО "БГПУ им.М.Акмуллы"</w:t>
            </w:r>
            <w:r w:rsidRPr="00596B5B">
              <w:rPr>
                <w:rFonts w:ascii="Times New Roman" w:hAnsi="Times New Roman"/>
              </w:rPr>
              <w:br/>
            </w:r>
            <w:r w:rsidRPr="00596B5B">
              <w:rPr>
                <w:rStyle w:val="main-grid-cell-content"/>
                <w:rFonts w:ascii="Times New Roman" w:hAnsi="Times New Roman"/>
              </w:rPr>
              <w:t>Профессиональное обучение</w:t>
            </w:r>
            <w:r w:rsidRPr="00596B5B">
              <w:rPr>
                <w:rFonts w:ascii="Times New Roman" w:hAnsi="Times New Roman"/>
              </w:rPr>
              <w:br/>
            </w:r>
            <w:r w:rsidRPr="00596B5B">
              <w:rPr>
                <w:rFonts w:ascii="Times New Roman" w:hAnsi="Times New Roman"/>
              </w:rPr>
              <w:br/>
            </w:r>
            <w:r w:rsidRPr="00596B5B">
              <w:rPr>
                <w:rStyle w:val="main-grid-cell-content"/>
                <w:rFonts w:ascii="Times New Roman" w:hAnsi="Times New Roman"/>
              </w:rPr>
              <w:t>Педагог профессионального обучения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:rsidR="00D34D54" w:rsidRPr="00FA519B" w:rsidRDefault="00D34D54" w:rsidP="00FA51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1.19.04.2025</w:t>
            </w:r>
            <w:r w:rsidRPr="00FA519B">
              <w:rPr>
                <w:rFonts w:ascii="Times New Roman" w:hAnsi="Times New Roman"/>
                <w:sz w:val="24"/>
                <w:szCs w:val="24"/>
              </w:rPr>
              <w:t>г. ООО«Высшая школа делового администрирования»</w:t>
            </w:r>
          </w:p>
          <w:p w:rsidR="00D34D54" w:rsidRPr="00FA519B" w:rsidRDefault="00D34D54" w:rsidP="00FA51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г. Екатеринбург«Художественно – эстетическое развитие дошкольников в условиях реализации ФГОС ДО», 16ч.</w:t>
            </w:r>
          </w:p>
          <w:p w:rsidR="00D34D54" w:rsidRPr="00FA519B" w:rsidRDefault="00D34D54" w:rsidP="00FA51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2. 27.07.2025</w:t>
            </w:r>
            <w:r w:rsidRPr="00FA519B">
              <w:rPr>
                <w:rFonts w:ascii="Times New Roman" w:hAnsi="Times New Roman"/>
                <w:sz w:val="24"/>
                <w:szCs w:val="24"/>
              </w:rPr>
              <w:t>г. ООО «Высшая школа делового администрирования»</w:t>
            </w:r>
          </w:p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г. Екатеринбург «Содержание и технологии деятельности педагога дошкольной образовательной организации в соответствии с ФОП ДО и ФОАП ДО», 72ч.</w:t>
            </w:r>
          </w:p>
        </w:tc>
        <w:tc>
          <w:tcPr>
            <w:tcW w:w="1560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34D54" w:rsidRPr="00FA519B" w:rsidTr="003B22FB">
        <w:trPr>
          <w:trHeight w:val="1338"/>
        </w:trPr>
        <w:tc>
          <w:tcPr>
            <w:tcW w:w="1908" w:type="dxa"/>
          </w:tcPr>
          <w:p w:rsidR="00D34D54" w:rsidRPr="00B20B55" w:rsidRDefault="00D34D54" w:rsidP="003B22FB">
            <w:pPr>
              <w:spacing w:after="0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Ханнанова</w:t>
            </w:r>
          </w:p>
          <w:p w:rsidR="00D34D54" w:rsidRPr="00B20B55" w:rsidRDefault="00D34D54" w:rsidP="003B22FB">
            <w:pPr>
              <w:spacing w:after="0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Ляйсан</w:t>
            </w:r>
          </w:p>
          <w:p w:rsidR="00D34D54" w:rsidRPr="00B20B55" w:rsidRDefault="00D34D54" w:rsidP="003B22FB">
            <w:pPr>
              <w:spacing w:after="0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Зуфаровна</w:t>
            </w:r>
          </w:p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34D54" w:rsidRPr="00FA519B" w:rsidRDefault="00D34D54" w:rsidP="00C36B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ОПДОО</w:t>
            </w:r>
          </w:p>
        </w:tc>
        <w:tc>
          <w:tcPr>
            <w:tcW w:w="2274" w:type="dxa"/>
          </w:tcPr>
          <w:p w:rsidR="00D34D54" w:rsidRDefault="00D34D54" w:rsidP="0034443F">
            <w:pPr>
              <w:spacing w:after="0"/>
              <w:ind w:right="113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Средн.спец.</w:t>
            </w:r>
          </w:p>
          <w:p w:rsidR="00D34D54" w:rsidRPr="00B20B55" w:rsidRDefault="00D34D54" w:rsidP="0034443F">
            <w:pPr>
              <w:spacing w:after="0"/>
              <w:ind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Салаватский педагогический колледж</w:t>
            </w:r>
          </w:p>
          <w:p w:rsidR="00D34D54" w:rsidRDefault="00D34D54" w:rsidP="0034443F">
            <w:pPr>
              <w:spacing w:after="0" w:line="240" w:lineRule="auto"/>
              <w:rPr>
                <w:rFonts w:ascii="Times New Roman" w:hAnsi="Times New Roman"/>
              </w:rPr>
            </w:pPr>
            <w:r w:rsidRPr="00B20B55">
              <w:rPr>
                <w:rFonts w:ascii="Times New Roman" w:hAnsi="Times New Roman"/>
              </w:rPr>
              <w:t>Учитель на</w:t>
            </w:r>
            <w:r>
              <w:rPr>
                <w:rFonts w:ascii="Times New Roman" w:hAnsi="Times New Roman"/>
              </w:rPr>
              <w:t>чальных классов</w:t>
            </w:r>
          </w:p>
          <w:p w:rsidR="00D34D54" w:rsidRDefault="00D34D54" w:rsidP="003444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4D54" w:rsidRPr="00FA519B" w:rsidRDefault="00D34D54" w:rsidP="0034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107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3982" w:type="dxa"/>
          </w:tcPr>
          <w:p w:rsidR="00D34D54" w:rsidRPr="00FA519B" w:rsidRDefault="00D34D54" w:rsidP="00E348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1.19.04.2025</w:t>
            </w:r>
            <w:r w:rsidRPr="00FA519B">
              <w:rPr>
                <w:rFonts w:ascii="Times New Roman" w:hAnsi="Times New Roman"/>
                <w:sz w:val="24"/>
                <w:szCs w:val="24"/>
              </w:rPr>
              <w:t>г. ООО«Высшая 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кола делового администрирования           </w:t>
            </w:r>
            <w:r w:rsidRPr="00FA519B">
              <w:rPr>
                <w:rFonts w:ascii="Times New Roman" w:hAnsi="Times New Roman"/>
                <w:sz w:val="24"/>
                <w:szCs w:val="24"/>
              </w:rPr>
              <w:t>г. Екатеринбург«Художественно – эстетическое развитие дошкольников в условиях реализации ФГОС ДО», 16ч.</w:t>
            </w:r>
          </w:p>
          <w:p w:rsidR="00D34D54" w:rsidRPr="00FA519B" w:rsidRDefault="00D34D54" w:rsidP="00E348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2. 27.07.2025</w:t>
            </w:r>
            <w:r w:rsidRPr="00FA519B">
              <w:rPr>
                <w:rFonts w:ascii="Times New Roman" w:hAnsi="Times New Roman"/>
                <w:sz w:val="24"/>
                <w:szCs w:val="24"/>
              </w:rPr>
              <w:t>г. ООО «Высшая школа делового администрирования»</w:t>
            </w:r>
          </w:p>
          <w:p w:rsidR="00D34D54" w:rsidRPr="00FA519B" w:rsidRDefault="00D34D54" w:rsidP="00E34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г. Екатеринбург «Содержание и технологии деятельности педагога дошкольной образовательной организации в соответствии с ФОП ДО и ФОАП ДО», 72ч.</w:t>
            </w:r>
          </w:p>
        </w:tc>
        <w:tc>
          <w:tcPr>
            <w:tcW w:w="1560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519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D34D54" w:rsidRPr="00FA519B" w:rsidRDefault="00D34D54" w:rsidP="00FA5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:rsidR="00D34D54" w:rsidRPr="003712AB" w:rsidRDefault="00D34D54" w:rsidP="003712AB">
      <w:pPr>
        <w:spacing w:line="240" w:lineRule="auto"/>
        <w:rPr>
          <w:rFonts w:cs="Calibri"/>
          <w:sz w:val="24"/>
          <w:szCs w:val="24"/>
        </w:rPr>
      </w:pPr>
      <w:r w:rsidRPr="003712AB">
        <w:rPr>
          <w:rFonts w:cs="Calibri"/>
          <w:sz w:val="24"/>
          <w:szCs w:val="24"/>
        </w:rPr>
        <w:t xml:space="preserve"> </w:t>
      </w:r>
    </w:p>
    <w:p w:rsidR="00D34D54" w:rsidRPr="003712AB" w:rsidRDefault="00D34D54" w:rsidP="003712AB">
      <w:pPr>
        <w:spacing w:line="240" w:lineRule="auto"/>
        <w:rPr>
          <w:rFonts w:cs="Calibri"/>
          <w:sz w:val="24"/>
          <w:szCs w:val="24"/>
        </w:rPr>
      </w:pPr>
    </w:p>
    <w:p w:rsidR="00D34D54" w:rsidRPr="00005D10" w:rsidRDefault="00D34D54" w:rsidP="00005D10">
      <w:pPr>
        <w:rPr>
          <w:vanish/>
        </w:rPr>
      </w:pPr>
    </w:p>
    <w:p w:rsidR="00D34D54" w:rsidRPr="00005D10" w:rsidRDefault="00D34D54" w:rsidP="00005D10">
      <w:pPr>
        <w:rPr>
          <w:vanish/>
        </w:rPr>
      </w:pPr>
    </w:p>
    <w:sectPr w:rsidR="00D34D54" w:rsidRPr="00005D10" w:rsidSect="009373B4">
      <w:pgSz w:w="16838" w:h="11906" w:orient="landscape"/>
      <w:pgMar w:top="567" w:right="510" w:bottom="51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3B12"/>
    <w:rsid w:val="00005D10"/>
    <w:rsid w:val="00006A7F"/>
    <w:rsid w:val="000C52FD"/>
    <w:rsid w:val="001A2B82"/>
    <w:rsid w:val="00303612"/>
    <w:rsid w:val="0034443F"/>
    <w:rsid w:val="00366A6F"/>
    <w:rsid w:val="003712AB"/>
    <w:rsid w:val="003B22FB"/>
    <w:rsid w:val="00411E95"/>
    <w:rsid w:val="00596B5B"/>
    <w:rsid w:val="005C42D7"/>
    <w:rsid w:val="006102F6"/>
    <w:rsid w:val="00641E23"/>
    <w:rsid w:val="0075671E"/>
    <w:rsid w:val="008213A9"/>
    <w:rsid w:val="00917DBD"/>
    <w:rsid w:val="009373B4"/>
    <w:rsid w:val="009D3276"/>
    <w:rsid w:val="00B20B55"/>
    <w:rsid w:val="00B81D07"/>
    <w:rsid w:val="00C36B8E"/>
    <w:rsid w:val="00D34D54"/>
    <w:rsid w:val="00E34817"/>
    <w:rsid w:val="00E47855"/>
    <w:rsid w:val="00E82155"/>
    <w:rsid w:val="00F03B12"/>
    <w:rsid w:val="00F43205"/>
    <w:rsid w:val="00F45ED7"/>
    <w:rsid w:val="00FA519B"/>
    <w:rsid w:val="00FF2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411E95"/>
    <w:pPr>
      <w:spacing w:after="160" w:line="259" w:lineRule="auto"/>
    </w:pPr>
    <w:rPr>
      <w:kern w:val="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03B12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03B12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03B12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03B12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03B12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03B12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03B12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03B12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03B12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03B12"/>
    <w:rPr>
      <w:rFonts w:ascii="Calibri Light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03B12"/>
    <w:rPr>
      <w:rFonts w:ascii="Calibri Light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03B12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03B12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03B12"/>
    <w:rPr>
      <w:rFonts w:eastAsia="Times New Roman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03B12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03B12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03B12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03B12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99"/>
    <w:qFormat/>
    <w:rsid w:val="00F03B12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F03B12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F03B12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03B12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F03B12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sid w:val="00F03B12"/>
    <w:rPr>
      <w:rFonts w:cs="Times New Roman"/>
      <w:i/>
      <w:iCs/>
      <w:color w:val="404040"/>
    </w:rPr>
  </w:style>
  <w:style w:type="paragraph" w:styleId="ListParagraph">
    <w:name w:val="List Paragraph"/>
    <w:basedOn w:val="Normal"/>
    <w:uiPriority w:val="99"/>
    <w:qFormat/>
    <w:rsid w:val="00F03B12"/>
    <w:pPr>
      <w:ind w:left="720"/>
      <w:contextualSpacing/>
    </w:pPr>
  </w:style>
  <w:style w:type="character" w:styleId="IntenseEmphasis">
    <w:name w:val="Intense Emphasis"/>
    <w:basedOn w:val="DefaultParagraphFont"/>
    <w:uiPriority w:val="99"/>
    <w:qFormat/>
    <w:rsid w:val="00F03B12"/>
    <w:rPr>
      <w:rFonts w:cs="Times New Roman"/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03B12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03B12"/>
    <w:rPr>
      <w:rFonts w:cs="Times New Roman"/>
      <w:i/>
      <w:iCs/>
      <w:color w:val="2F5496"/>
    </w:rPr>
  </w:style>
  <w:style w:type="character" w:styleId="IntenseReference">
    <w:name w:val="Intense Reference"/>
    <w:basedOn w:val="DefaultParagraphFont"/>
    <w:uiPriority w:val="99"/>
    <w:qFormat/>
    <w:rsid w:val="00F03B12"/>
    <w:rPr>
      <w:rFonts w:cs="Times New Roman"/>
      <w:b/>
      <w:bCs/>
      <w:smallCaps/>
      <w:color w:val="2F5496"/>
      <w:spacing w:val="5"/>
    </w:rPr>
  </w:style>
  <w:style w:type="character" w:styleId="Hyperlink">
    <w:name w:val="Hyperlink"/>
    <w:basedOn w:val="DefaultParagraphFont"/>
    <w:uiPriority w:val="99"/>
    <w:rsid w:val="00303612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303612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30361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005D1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005D10"/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main-grid-cell-content">
    <w:name w:val="main-grid-cell-content"/>
    <w:basedOn w:val="DefaultParagraphFont"/>
    <w:uiPriority w:val="99"/>
    <w:rsid w:val="008213A9"/>
    <w:rPr>
      <w:rFonts w:cs="Times New Roman"/>
    </w:rPr>
  </w:style>
  <w:style w:type="paragraph" w:styleId="NormalWeb">
    <w:name w:val="Normal (Web)"/>
    <w:basedOn w:val="Normal"/>
    <w:uiPriority w:val="99"/>
    <w:semiHidden/>
    <w:rsid w:val="008213A9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314</TotalTime>
  <Pages>6</Pages>
  <Words>1066</Words>
  <Characters>6080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2026-02-20T03:10:00Z</dcterms:created>
  <dcterms:modified xsi:type="dcterms:W3CDTF">2026-03-10T08:34:00Z</dcterms:modified>
</cp:coreProperties>
</file>