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1E0"/>
      </w:tblPr>
      <w:tblGrid>
        <w:gridCol w:w="530"/>
        <w:gridCol w:w="355"/>
        <w:gridCol w:w="355"/>
        <w:gridCol w:w="360"/>
        <w:gridCol w:w="357"/>
        <w:gridCol w:w="360"/>
        <w:gridCol w:w="360"/>
        <w:gridCol w:w="357"/>
        <w:gridCol w:w="360"/>
        <w:gridCol w:w="360"/>
        <w:gridCol w:w="360"/>
        <w:gridCol w:w="105"/>
        <w:gridCol w:w="252"/>
        <w:gridCol w:w="451"/>
        <w:gridCol w:w="456"/>
        <w:gridCol w:w="454"/>
        <w:gridCol w:w="454"/>
        <w:gridCol w:w="451"/>
        <w:gridCol w:w="451"/>
        <w:gridCol w:w="451"/>
        <w:gridCol w:w="451"/>
        <w:gridCol w:w="451"/>
        <w:gridCol w:w="451"/>
        <w:gridCol w:w="451"/>
        <w:gridCol w:w="365"/>
        <w:gridCol w:w="365"/>
      </w:tblGrid>
      <w:tr w:rsidR="00401CCA" w:rsidRPr="00AB75D0" w:rsidTr="000D6F1B">
        <w:trPr>
          <w:cantSplit/>
          <w:trHeight w:val="1100"/>
        </w:trPr>
        <w:tc>
          <w:tcPr>
            <w:tcW w:w="4219" w:type="dxa"/>
            <w:gridSpan w:val="12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14"/>
          </w:tcPr>
          <w:p w:rsidR="00401CCA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МОБУ СОШ с. Дмитриевка</w:t>
            </w:r>
          </w:p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Валиеву А.Р.</w:t>
            </w:r>
          </w:p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01CCA" w:rsidRPr="00AB75D0" w:rsidTr="000D6F1B">
        <w:trPr>
          <w:gridAfter w:val="12"/>
          <w:wAfter w:w="5251" w:type="dxa"/>
          <w:trHeight w:val="872"/>
        </w:trPr>
        <w:tc>
          <w:tcPr>
            <w:tcW w:w="4922" w:type="dxa"/>
            <w:gridSpan w:val="14"/>
          </w:tcPr>
          <w:p w:rsidR="00401CCA" w:rsidRPr="000D58DD" w:rsidRDefault="00401CCA" w:rsidP="006E2DB7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0D58DD">
              <w:rPr>
                <w:b/>
                <w:sz w:val="28"/>
                <w:szCs w:val="28"/>
              </w:rPr>
              <w:t>Заявление об участии в ГИА</w:t>
            </w:r>
          </w:p>
        </w:tc>
      </w:tr>
      <w:tr w:rsidR="00401CCA" w:rsidRPr="00AB75D0" w:rsidTr="000D6F1B">
        <w:trPr>
          <w:trHeight w:hRule="exact" w:val="373"/>
        </w:trPr>
        <w:tc>
          <w:tcPr>
            <w:tcW w:w="530" w:type="dxa"/>
            <w:tcBorders>
              <w:right w:val="single" w:sz="4" w:space="0" w:color="auto"/>
            </w:tcBorders>
          </w:tcPr>
          <w:p w:rsidR="00401CCA" w:rsidRPr="00AB75D0" w:rsidRDefault="00401CCA" w:rsidP="00EF1E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01CCA" w:rsidRPr="00AB75D0" w:rsidRDefault="00401CCA" w:rsidP="00AA32B7">
      <w:pPr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401CCA" w:rsidRPr="00AB75D0" w:rsidTr="00C7702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01CCA" w:rsidRPr="00AB75D0" w:rsidRDefault="00401CCA" w:rsidP="00AA32B7">
      <w:pPr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401CCA" w:rsidRPr="00AB75D0" w:rsidTr="00C7702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44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913"/>
        <w:gridCol w:w="913"/>
        <w:gridCol w:w="850"/>
        <w:gridCol w:w="947"/>
        <w:gridCol w:w="947"/>
        <w:gridCol w:w="850"/>
        <w:gridCol w:w="521"/>
        <w:gridCol w:w="539"/>
        <w:gridCol w:w="721"/>
        <w:gridCol w:w="472"/>
      </w:tblGrid>
      <w:tr w:rsidR="00401CCA" w:rsidRPr="00AB75D0" w:rsidTr="000C1AAF">
        <w:trPr>
          <w:trHeight w:hRule="exact" w:val="340"/>
        </w:trPr>
        <w:tc>
          <w:tcPr>
            <w:tcW w:w="756" w:type="pct"/>
            <w:tcBorders>
              <w:top w:val="nil"/>
              <w:left w:val="nil"/>
              <w:bottom w:val="nil"/>
            </w:tcBorders>
          </w:tcPr>
          <w:p w:rsidR="00401CCA" w:rsidRPr="000D6F1B" w:rsidRDefault="00401CCA" w:rsidP="000D6F1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D6F1B">
              <w:rPr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505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05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70" w:type="pct"/>
            <w:tcBorders>
              <w:top w:val="nil"/>
              <w:bottom w:val="nil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4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4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70" w:type="pct"/>
            <w:tcBorders>
              <w:top w:val="nil"/>
              <w:bottom w:val="nil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28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8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262" w:type="pct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401CCA" w:rsidRPr="00AB75D0" w:rsidRDefault="00401CCA" w:rsidP="00AA32B7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AB75D0">
        <w:rPr>
          <w:i/>
          <w:sz w:val="26"/>
          <w:szCs w:val="26"/>
          <w:vertAlign w:val="superscript"/>
        </w:rPr>
        <w:t>(при наличии)</w:t>
      </w:r>
    </w:p>
    <w:p w:rsidR="00401CCA" w:rsidRDefault="00401CCA" w:rsidP="00C77A0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401CCA" w:rsidRDefault="00401CCA" w:rsidP="00C77A0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401CCA" w:rsidRDefault="00401CCA" w:rsidP="00C77A0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p w:rsidR="00401CCA" w:rsidRPr="00AB75D0" w:rsidRDefault="00401CCA" w:rsidP="00C77A0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01CCA" w:rsidRPr="00AB75D0" w:rsidTr="00C7702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01CCA" w:rsidRDefault="00401CCA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401CCA" w:rsidRPr="00860573" w:rsidRDefault="00401CCA" w:rsidP="00E15DF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860573">
        <w:rPr>
          <w:b/>
          <w:sz w:val="26"/>
          <w:szCs w:val="26"/>
        </w:rPr>
        <w:t>СНИЛС</w:t>
      </w:r>
      <w:r w:rsidRPr="00860573">
        <w:rPr>
          <w:sz w:val="26"/>
          <w:szCs w:val="26"/>
        </w:rPr>
        <w:t xml:space="preserve"> ____________________________________</w:t>
      </w: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01CCA" w:rsidRPr="00AB75D0" w:rsidTr="00DC794B">
        <w:trPr>
          <w:trHeight w:hRule="exact" w:val="340"/>
        </w:trPr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DC794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01CCA" w:rsidRPr="00DC794B" w:rsidRDefault="00401CCA" w:rsidP="00DC794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6"/>
          <w:szCs w:val="26"/>
        </w:rPr>
      </w:pPr>
      <w:r w:rsidRPr="00DC794B">
        <w:rPr>
          <w:b/>
          <w:sz w:val="26"/>
          <w:szCs w:val="26"/>
        </w:rPr>
        <w:t>Контактный телефон</w:t>
      </w:r>
    </w:p>
    <w:p w:rsidR="00401CCA" w:rsidRPr="00DC794B" w:rsidRDefault="00401CCA" w:rsidP="00DC794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trike/>
          <w:sz w:val="16"/>
          <w:szCs w:val="16"/>
        </w:rPr>
      </w:pPr>
    </w:p>
    <w:p w:rsidR="00401CCA" w:rsidRPr="00AB75D0" w:rsidRDefault="00401CCA" w:rsidP="00DC794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AB75D0">
        <w:rPr>
          <w:sz w:val="26"/>
          <w:szCs w:val="26"/>
        </w:rPr>
        <w:t>рошу зарегистрировать меня для участия в </w:t>
      </w:r>
      <w:r>
        <w:rPr>
          <w:sz w:val="26"/>
          <w:szCs w:val="26"/>
        </w:rPr>
        <w:t>ГИА в форме __________</w:t>
      </w:r>
      <w:r w:rsidRPr="000C1AA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(</w:t>
      </w:r>
      <w:r w:rsidRPr="000C1AAF">
        <w:rPr>
          <w:i/>
          <w:sz w:val="26"/>
          <w:szCs w:val="26"/>
        </w:rPr>
        <w:t>ОГЭ/ГВЭ</w:t>
      </w:r>
      <w:r>
        <w:rPr>
          <w:sz w:val="26"/>
          <w:szCs w:val="26"/>
        </w:rPr>
        <w:t xml:space="preserve">) </w:t>
      </w:r>
      <w:r w:rsidRPr="00AB75D0">
        <w:rPr>
          <w:sz w:val="26"/>
          <w:szCs w:val="26"/>
        </w:rPr>
        <w:t xml:space="preserve">по следующим учебным предметам: </w:t>
      </w:r>
    </w:p>
    <w:tbl>
      <w:tblPr>
        <w:tblW w:w="5060" w:type="pct"/>
        <w:jc w:val="center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"/>
        <w:gridCol w:w="4313"/>
        <w:gridCol w:w="1303"/>
        <w:gridCol w:w="2680"/>
        <w:gridCol w:w="1937"/>
      </w:tblGrid>
      <w:tr w:rsidR="00401CCA" w:rsidRPr="00342393" w:rsidTr="008B0FCB">
        <w:trPr>
          <w:gridBefore w:val="1"/>
          <w:wBefore w:w="13" w:type="pct"/>
          <w:trHeight w:val="858"/>
          <w:jc w:val="center"/>
        </w:trPr>
        <w:tc>
          <w:tcPr>
            <w:tcW w:w="2102" w:type="pct"/>
            <w:vAlign w:val="center"/>
          </w:tcPr>
          <w:p w:rsidR="00401CCA" w:rsidRPr="00342393" w:rsidRDefault="00401CCA" w:rsidP="003423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42393">
              <w:rPr>
                <w:b/>
              </w:rPr>
              <w:t>Наименование учебного предмета</w:t>
            </w:r>
          </w:p>
        </w:tc>
        <w:tc>
          <w:tcPr>
            <w:tcW w:w="635" w:type="pct"/>
            <w:vAlign w:val="center"/>
          </w:tcPr>
          <w:p w:rsidR="00401CCA" w:rsidRPr="00342393" w:rsidRDefault="00401CCA" w:rsidP="00A81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42393">
              <w:rPr>
                <w:b/>
              </w:rPr>
              <w:t>Отметка о выборе</w:t>
            </w:r>
            <w:r w:rsidRPr="00ED0C38">
              <w:rPr>
                <w:rStyle w:val="FootnoteReference"/>
                <w:b/>
                <w:sz w:val="24"/>
              </w:rPr>
              <w:footnoteReference w:id="1"/>
            </w:r>
          </w:p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1306" w:type="pct"/>
            <w:vAlign w:val="center"/>
          </w:tcPr>
          <w:p w:rsidR="00401CCA" w:rsidRPr="00342393" w:rsidRDefault="00401CCA" w:rsidP="00F72B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42393">
              <w:rPr>
                <w:b/>
              </w:rPr>
              <w:t xml:space="preserve">Выбор </w:t>
            </w:r>
            <w:r>
              <w:rPr>
                <w:b/>
              </w:rPr>
              <w:t>периода проведения ГИА</w:t>
            </w:r>
            <w:r w:rsidRPr="00ED0C38">
              <w:rPr>
                <w:rStyle w:val="FootnoteReference"/>
                <w:b/>
                <w:sz w:val="24"/>
              </w:rPr>
              <w:footnoteReference w:id="2"/>
            </w:r>
            <w:r w:rsidRPr="00342393">
              <w:rPr>
                <w:b/>
              </w:rPr>
              <w:t xml:space="preserve"> в соответствии с единым расписанием проведения ОГЭ/ГВЭ</w:t>
            </w:r>
          </w:p>
        </w:tc>
        <w:tc>
          <w:tcPr>
            <w:tcW w:w="944" w:type="pct"/>
            <w:vAlign w:val="center"/>
          </w:tcPr>
          <w:p w:rsidR="00401CCA" w:rsidRPr="00342393" w:rsidRDefault="00401CCA" w:rsidP="00F72B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2393">
              <w:rPr>
                <w:b/>
              </w:rPr>
              <w:t xml:space="preserve">Форма сдачи экзамена </w:t>
            </w:r>
            <w:r w:rsidRPr="00342393">
              <w:t>(устная/</w:t>
            </w:r>
          </w:p>
          <w:p w:rsidR="00401CCA" w:rsidRPr="00342393" w:rsidRDefault="00401CCA" w:rsidP="00F72B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42393">
              <w:t>письменная)</w:t>
            </w:r>
            <w:r w:rsidRPr="00342393">
              <w:rPr>
                <w:rStyle w:val="FootnoteReference"/>
                <w:sz w:val="24"/>
              </w:rPr>
              <w:footnoteReference w:id="3"/>
            </w:r>
          </w:p>
        </w:tc>
      </w:tr>
      <w:tr w:rsidR="00401CCA" w:rsidRPr="00342393" w:rsidTr="008B0FCB">
        <w:trPr>
          <w:gridBefore w:val="1"/>
          <w:wBefore w:w="13" w:type="pct"/>
          <w:trHeight w:hRule="exact" w:val="1083"/>
          <w:jc w:val="center"/>
        </w:trPr>
        <w:tc>
          <w:tcPr>
            <w:tcW w:w="2102" w:type="pct"/>
          </w:tcPr>
          <w:p w:rsidR="00401CCA" w:rsidRPr="00342393" w:rsidRDefault="00401CCA" w:rsidP="00F72B4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 xml:space="preserve">Русский язык </w:t>
            </w:r>
          </w:p>
          <w:p w:rsidR="00401CCA" w:rsidRPr="00342393" w:rsidRDefault="00401CCA" w:rsidP="00F72B4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>(</w:t>
            </w:r>
            <w:r>
              <w:rPr>
                <w:i/>
              </w:rPr>
              <w:t xml:space="preserve">сжатое </w:t>
            </w:r>
            <w:r w:rsidRPr="00342393">
              <w:rPr>
                <w:i/>
              </w:rPr>
              <w:t>изложение</w:t>
            </w:r>
            <w:r>
              <w:rPr>
                <w:i/>
              </w:rPr>
              <w:t xml:space="preserve"> с творческим заданием </w:t>
            </w:r>
            <w:r w:rsidRPr="00342393">
              <w:rPr>
                <w:i/>
              </w:rPr>
              <w:t>/</w:t>
            </w:r>
            <w:r>
              <w:rPr>
                <w:i/>
              </w:rPr>
              <w:t xml:space="preserve"> </w:t>
            </w:r>
            <w:r w:rsidRPr="00342393">
              <w:rPr>
                <w:i/>
              </w:rPr>
              <w:t>диктант</w:t>
            </w:r>
            <w:r>
              <w:rPr>
                <w:i/>
              </w:rPr>
              <w:t xml:space="preserve"> / осложнённое списывание</w:t>
            </w:r>
            <w:r w:rsidRPr="00342393">
              <w:rPr>
                <w:i/>
              </w:rPr>
              <w:t>)</w:t>
            </w:r>
            <w:r w:rsidRPr="00342393">
              <w:rPr>
                <w:rStyle w:val="FootnoteReference"/>
                <w:i/>
                <w:sz w:val="24"/>
              </w:rPr>
              <w:footnoteReference w:id="4"/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401CCA" w:rsidRPr="00342393" w:rsidTr="008B0FCB">
        <w:trPr>
          <w:gridBefore w:val="1"/>
          <w:wBefore w:w="13" w:type="pct"/>
          <w:trHeight w:hRule="exact" w:val="270"/>
          <w:jc w:val="center"/>
        </w:trPr>
        <w:tc>
          <w:tcPr>
            <w:tcW w:w="2102" w:type="pct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 xml:space="preserve">Математика 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306" w:type="pct"/>
          </w:tcPr>
          <w:p w:rsidR="00401CCA" w:rsidRPr="00342393" w:rsidRDefault="00401CCA" w:rsidP="00F72B41">
            <w:pPr>
              <w:overflowPunct w:val="0"/>
              <w:autoSpaceDE w:val="0"/>
              <w:autoSpaceDN w:val="0"/>
              <w:adjustRightInd w:val="0"/>
              <w:ind w:left="-256" w:firstLine="823"/>
              <w:jc w:val="both"/>
              <w:textAlignment w:val="baseline"/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401CCA" w:rsidRPr="00342393" w:rsidTr="008B0FCB">
        <w:trPr>
          <w:gridBefore w:val="1"/>
          <w:wBefore w:w="13" w:type="pct"/>
          <w:trHeight w:hRule="exact" w:val="284"/>
          <w:jc w:val="center"/>
        </w:trPr>
        <w:tc>
          <w:tcPr>
            <w:tcW w:w="2102" w:type="pct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>Физика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401CCA" w:rsidRPr="00342393" w:rsidTr="008B0FCB">
        <w:trPr>
          <w:gridBefore w:val="1"/>
          <w:wBefore w:w="13" w:type="pct"/>
          <w:trHeight w:hRule="exact" w:val="284"/>
          <w:jc w:val="center"/>
        </w:trPr>
        <w:tc>
          <w:tcPr>
            <w:tcW w:w="2102" w:type="pct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>Химия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401CCA" w:rsidRPr="00342393" w:rsidTr="008B0FCB">
        <w:trPr>
          <w:gridBefore w:val="1"/>
          <w:wBefore w:w="13" w:type="pct"/>
          <w:trHeight w:hRule="exact" w:val="302"/>
          <w:jc w:val="center"/>
        </w:trPr>
        <w:tc>
          <w:tcPr>
            <w:tcW w:w="2102" w:type="pct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Информатика 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401CCA" w:rsidRPr="00342393" w:rsidTr="008B0FCB">
        <w:trPr>
          <w:gridBefore w:val="1"/>
          <w:wBefore w:w="13" w:type="pct"/>
          <w:trHeight w:hRule="exact" w:val="284"/>
          <w:jc w:val="center"/>
        </w:trPr>
        <w:tc>
          <w:tcPr>
            <w:tcW w:w="2102" w:type="pct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342393">
              <w:rPr>
                <w:spacing w:val="-6"/>
              </w:rPr>
              <w:t>Биология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401CCA" w:rsidRPr="00342393" w:rsidTr="008B0FCB">
        <w:trPr>
          <w:gridBefore w:val="1"/>
          <w:wBefore w:w="13" w:type="pct"/>
          <w:trHeight w:hRule="exact" w:val="284"/>
          <w:jc w:val="center"/>
        </w:trPr>
        <w:tc>
          <w:tcPr>
            <w:tcW w:w="2102" w:type="pct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342393">
              <w:rPr>
                <w:spacing w:val="-6"/>
              </w:rPr>
              <w:t xml:space="preserve">История 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401CCA" w:rsidRPr="00342393" w:rsidTr="008B0FCB">
        <w:trPr>
          <w:gridBefore w:val="1"/>
          <w:wBefore w:w="13" w:type="pct"/>
          <w:trHeight w:hRule="exact" w:val="284"/>
          <w:jc w:val="center"/>
        </w:trPr>
        <w:tc>
          <w:tcPr>
            <w:tcW w:w="2102" w:type="pct"/>
            <w:vAlign w:val="center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>География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401CCA" w:rsidRPr="00342393" w:rsidTr="008B0FCB">
        <w:trPr>
          <w:gridBefore w:val="1"/>
          <w:wBefore w:w="13" w:type="pct"/>
          <w:trHeight w:hRule="exact" w:val="284"/>
          <w:jc w:val="center"/>
        </w:trPr>
        <w:tc>
          <w:tcPr>
            <w:tcW w:w="2102" w:type="pct"/>
            <w:vAlign w:val="center"/>
          </w:tcPr>
          <w:p w:rsidR="00401CCA" w:rsidRPr="00342393" w:rsidRDefault="00401CCA" w:rsidP="00BA733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Обществознание 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401CCA" w:rsidRPr="00342393" w:rsidTr="008B0FCB">
        <w:trPr>
          <w:gridBefore w:val="1"/>
          <w:wBefore w:w="13" w:type="pct"/>
          <w:trHeight w:hRule="exact" w:val="284"/>
          <w:jc w:val="center"/>
        </w:trPr>
        <w:tc>
          <w:tcPr>
            <w:tcW w:w="2102" w:type="pct"/>
            <w:vAlign w:val="center"/>
          </w:tcPr>
          <w:p w:rsidR="00401CCA" w:rsidRPr="00342393" w:rsidRDefault="00401CCA" w:rsidP="00BA733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>Литература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401CCA" w:rsidRPr="00342393" w:rsidTr="008B0FCB">
        <w:trPr>
          <w:gridBefore w:val="1"/>
          <w:wBefore w:w="13" w:type="pct"/>
          <w:trHeight w:hRule="exact" w:val="577"/>
          <w:jc w:val="center"/>
        </w:trPr>
        <w:tc>
          <w:tcPr>
            <w:tcW w:w="2102" w:type="pct"/>
            <w:vAlign w:val="center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Английский язык </w:t>
            </w:r>
          </w:p>
          <w:p w:rsidR="00401CCA" w:rsidRPr="00342393" w:rsidRDefault="00401CCA" w:rsidP="00F72B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(письменная часть и </w:t>
            </w:r>
            <w:r>
              <w:rPr>
                <w:spacing w:val="-6"/>
              </w:rPr>
              <w:t>устная часть</w:t>
            </w:r>
            <w:r w:rsidRPr="00342393">
              <w:rPr>
                <w:rStyle w:val="FootnoteReference"/>
                <w:spacing w:val="-6"/>
                <w:sz w:val="24"/>
              </w:rPr>
              <w:footnoteReference w:id="5"/>
            </w:r>
            <w:r w:rsidRPr="00342393">
              <w:rPr>
                <w:spacing w:val="-6"/>
              </w:rPr>
              <w:t>)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401CCA" w:rsidRPr="00342393" w:rsidTr="008B0FCB">
        <w:trPr>
          <w:trHeight w:hRule="exact" w:val="557"/>
          <w:jc w:val="center"/>
        </w:trPr>
        <w:tc>
          <w:tcPr>
            <w:tcW w:w="2115" w:type="pct"/>
            <w:gridSpan w:val="2"/>
            <w:vAlign w:val="center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>Немецкий язык</w:t>
            </w:r>
          </w:p>
          <w:p w:rsidR="00401CCA" w:rsidRPr="00342393" w:rsidRDefault="00401CCA" w:rsidP="00F72B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(письменная часть и </w:t>
            </w:r>
            <w:r>
              <w:rPr>
                <w:spacing w:val="-6"/>
              </w:rPr>
              <w:t>устная часть</w:t>
            </w:r>
            <w:r w:rsidRPr="00342393">
              <w:rPr>
                <w:spacing w:val="-6"/>
              </w:rPr>
              <w:t>)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401CCA" w:rsidRPr="00342393" w:rsidTr="008B0FCB">
        <w:trPr>
          <w:trHeight w:hRule="exact" w:val="564"/>
          <w:jc w:val="center"/>
        </w:trPr>
        <w:tc>
          <w:tcPr>
            <w:tcW w:w="2115" w:type="pct"/>
            <w:gridSpan w:val="2"/>
            <w:vAlign w:val="center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Французский язык </w:t>
            </w:r>
          </w:p>
          <w:p w:rsidR="00401CCA" w:rsidRPr="00342393" w:rsidRDefault="00401CCA" w:rsidP="00F72B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(письменная часть и </w:t>
            </w:r>
            <w:r>
              <w:rPr>
                <w:spacing w:val="-6"/>
              </w:rPr>
              <w:t>устная часть)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401CCA" w:rsidRPr="00342393" w:rsidTr="008B0FCB">
        <w:trPr>
          <w:trHeight w:hRule="exact" w:val="574"/>
          <w:jc w:val="center"/>
        </w:trPr>
        <w:tc>
          <w:tcPr>
            <w:tcW w:w="2115" w:type="pct"/>
            <w:gridSpan w:val="2"/>
            <w:vAlign w:val="center"/>
          </w:tcPr>
          <w:p w:rsidR="00401CCA" w:rsidRPr="00342393" w:rsidRDefault="00401CCA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Испанский язык </w:t>
            </w:r>
          </w:p>
          <w:p w:rsidR="00401CCA" w:rsidRPr="00342393" w:rsidRDefault="00401CCA" w:rsidP="00F72B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(письменная часть и </w:t>
            </w:r>
            <w:r>
              <w:rPr>
                <w:spacing w:val="-6"/>
              </w:rPr>
              <w:t>устная часть</w:t>
            </w:r>
            <w:r w:rsidRPr="00342393">
              <w:rPr>
                <w:spacing w:val="-6"/>
              </w:rPr>
              <w:t>)</w:t>
            </w:r>
          </w:p>
        </w:tc>
        <w:tc>
          <w:tcPr>
            <w:tcW w:w="635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306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44" w:type="pct"/>
          </w:tcPr>
          <w:p w:rsidR="00401CCA" w:rsidRPr="00342393" w:rsidRDefault="00401CCA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</w:tbl>
    <w:p w:rsidR="00401CCA" w:rsidRPr="00305788" w:rsidRDefault="00401CCA" w:rsidP="00C87E50">
      <w:pPr>
        <w:overflowPunct w:val="0"/>
        <w:autoSpaceDE w:val="0"/>
        <w:autoSpaceDN w:val="0"/>
        <w:adjustRightInd w:val="0"/>
        <w:spacing w:before="480" w:line="276" w:lineRule="auto"/>
        <w:ind w:firstLine="567"/>
        <w:jc w:val="both"/>
        <w:textAlignment w:val="baseline"/>
        <w:rPr>
          <w:sz w:val="26"/>
          <w:szCs w:val="26"/>
          <w:u w:val="single"/>
        </w:rPr>
      </w:pPr>
      <w:r>
        <w:rPr>
          <w:noProof/>
        </w:rPr>
        <w:pict>
          <v:line id="Прямая соединительная линия 10" o:spid="_x0000_s1026" style="position:absolute;left:0;text-align:left;z-index:251660288;visibility:visible;mso-position-horizontal-relative:text;mso-position-vertical-relative:text" from="-39.1pt,14pt" to="52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" strokeweight="1.75pt"/>
        </w:pict>
      </w:r>
      <w:r w:rsidRPr="00305788">
        <w:rPr>
          <w:sz w:val="26"/>
          <w:szCs w:val="26"/>
          <w:u w:val="single"/>
        </w:rPr>
        <w:t>Для участников с ОВЗ, детей-инвалидов и инвалидов:</w:t>
      </w:r>
    </w:p>
    <w:p w:rsidR="00401CCA" w:rsidRPr="00AB75D0" w:rsidRDefault="00401CCA" w:rsidP="000D5185">
      <w:pPr>
        <w:overflowPunct w:val="0"/>
        <w:autoSpaceDE w:val="0"/>
        <w:autoSpaceDN w:val="0"/>
        <w:adjustRightInd w:val="0"/>
        <w:spacing w:before="120" w:after="6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</w:t>
      </w:r>
      <w:r>
        <w:rPr>
          <w:sz w:val="26"/>
          <w:szCs w:val="26"/>
        </w:rPr>
        <w:t xml:space="preserve">организовать проведение экзаменов в </w:t>
      </w:r>
      <w:r w:rsidRPr="00AB75D0">
        <w:rPr>
          <w:sz w:val="26"/>
          <w:szCs w:val="26"/>
        </w:rPr>
        <w:t>условия</w:t>
      </w:r>
      <w:r>
        <w:rPr>
          <w:sz w:val="26"/>
          <w:szCs w:val="26"/>
        </w:rPr>
        <w:t>х</w:t>
      </w:r>
      <w:r w:rsidRPr="00E15DF3">
        <w:rPr>
          <w:rStyle w:val="FootnoteReference"/>
          <w:sz w:val="28"/>
          <w:szCs w:val="28"/>
        </w:rPr>
        <w:footnoteReference w:id="6"/>
      </w:r>
      <w:r>
        <w:rPr>
          <w:sz w:val="26"/>
          <w:szCs w:val="26"/>
        </w:rPr>
        <w:t>, учитывающих состояние моего здоровья, особенности психофизического развития</w:t>
      </w:r>
      <w:r w:rsidRPr="00AB75D0">
        <w:rPr>
          <w:sz w:val="26"/>
          <w:szCs w:val="26"/>
        </w:rPr>
        <w:t xml:space="preserve">, подтверждаемые: </w:t>
      </w:r>
    </w:p>
    <w:p w:rsidR="00401CCA" w:rsidRPr="00AB75D0" w:rsidRDefault="00401CCA" w:rsidP="000D5185">
      <w:pPr>
        <w:overflowPunct w:val="0"/>
        <w:autoSpaceDE w:val="0"/>
        <w:autoSpaceDN w:val="0"/>
        <w:adjustRightInd w:val="0"/>
        <w:spacing w:before="240" w:after="6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6" o:spid="_x0000_s1027" style="position:absolute;left:0;text-align:left;margin-left:.1pt;margin-top:5.85pt;width:16.9pt;height:16.9pt;z-index:-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>
        <w:rPr>
          <w:sz w:val="26"/>
          <w:szCs w:val="26"/>
        </w:rPr>
        <w:t xml:space="preserve">оригиналом или надлежащим образом заверенной </w:t>
      </w:r>
      <w:r w:rsidRPr="00AB75D0">
        <w:rPr>
          <w:sz w:val="26"/>
          <w:szCs w:val="26"/>
        </w:rPr>
        <w:t xml:space="preserve">копией рекомендаций </w:t>
      </w:r>
      <w:r>
        <w:rPr>
          <w:sz w:val="26"/>
          <w:szCs w:val="26"/>
        </w:rPr>
        <w:t>ПМПК;</w:t>
      </w:r>
    </w:p>
    <w:p w:rsidR="00401CCA" w:rsidRPr="00E36B4B" w:rsidRDefault="00401CCA" w:rsidP="000D5185">
      <w:pPr>
        <w:overflowPunct w:val="0"/>
        <w:autoSpaceDE w:val="0"/>
        <w:autoSpaceDN w:val="0"/>
        <w:adjustRightInd w:val="0"/>
        <w:spacing w:before="240" w:after="6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3" o:spid="_x0000_s1028" style="position:absolute;left:0;text-align:left;margin-left:.1pt;margin-top:6.25pt;width:16.85pt;height:16.85pt;z-index:-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Pr="00AB75D0">
        <w:rPr>
          <w:sz w:val="26"/>
          <w:szCs w:val="26"/>
        </w:rPr>
        <w:t xml:space="preserve">оригиналом или </w:t>
      </w:r>
      <w:r>
        <w:rPr>
          <w:sz w:val="26"/>
          <w:szCs w:val="26"/>
        </w:rPr>
        <w:t xml:space="preserve">надлежащим образом заверенной </w:t>
      </w:r>
      <w:r w:rsidRPr="00AB75D0">
        <w:rPr>
          <w:sz w:val="26"/>
          <w:szCs w:val="26"/>
        </w:rPr>
        <w:t xml:space="preserve">копией справки, подтверждающей факт установления инвалидности, выданной </w:t>
      </w:r>
      <w:r>
        <w:rPr>
          <w:sz w:val="26"/>
          <w:szCs w:val="26"/>
        </w:rPr>
        <w:t>ФГУ МСЭ.</w:t>
      </w:r>
    </w:p>
    <w:p w:rsidR="00401CCA" w:rsidRPr="00AB75D0" w:rsidRDefault="00401CCA" w:rsidP="000D5185">
      <w:pP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8" o:spid="_x0000_s1029" style="position:absolute;left:0;text-align:left;margin-left:.6pt;margin-top:45.15pt;width:16.9pt;height:16.9pt;z-index:-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" fillcolor="window" strokecolor="windowText" strokeweight=".25pt">
            <v:path arrowok="t"/>
          </v:rect>
        </w:pict>
      </w:r>
      <w:r w:rsidRPr="00AB75D0">
        <w:rPr>
          <w:i/>
          <w:sz w:val="26"/>
          <w:szCs w:val="26"/>
        </w:rPr>
        <w:t xml:space="preserve">Указать </w:t>
      </w:r>
      <w:r w:rsidRPr="00AA0586">
        <w:rPr>
          <w:i/>
          <w:sz w:val="26"/>
          <w:szCs w:val="26"/>
          <w:u w:val="single"/>
        </w:rPr>
        <w:t>специальные условия</w:t>
      </w:r>
      <w:r w:rsidRPr="00AB75D0">
        <w:rPr>
          <w:i/>
          <w:sz w:val="26"/>
          <w:szCs w:val="26"/>
        </w:rPr>
        <w:t>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</w:t>
      </w:r>
      <w:r>
        <w:rPr>
          <w:i/>
          <w:sz w:val="26"/>
          <w:szCs w:val="26"/>
        </w:rPr>
        <w:t>е</w:t>
      </w:r>
      <w:r w:rsidRPr="00AB75D0">
        <w:rPr>
          <w:i/>
          <w:sz w:val="26"/>
          <w:szCs w:val="26"/>
        </w:rPr>
        <w:t xml:space="preserve"> состояние здоровья, особенности психофизического развития</w:t>
      </w:r>
      <w:r>
        <w:rPr>
          <w:i/>
          <w:sz w:val="26"/>
          <w:szCs w:val="26"/>
        </w:rPr>
        <w:t>:</w:t>
      </w:r>
    </w:p>
    <w:p w:rsidR="00401CCA" w:rsidRPr="00AB75D0" w:rsidRDefault="00401CCA" w:rsidP="000D5185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11" o:spid="_x0000_s1030" style="position:absolute;left:0;text-align:left;margin-left:.15pt;margin-top:21.85pt;width:16.85pt;height:16.85pt;z-index:-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" fillcolor="window" strokecolor="windowText" strokeweight=".25pt">
            <v:path arrowok="t"/>
          </v:rect>
        </w:pict>
      </w:r>
      <w:r>
        <w:rPr>
          <w:sz w:val="26"/>
          <w:szCs w:val="26"/>
        </w:rPr>
        <w:t>Присутствие ассистента.</w:t>
      </w:r>
    </w:p>
    <w:p w:rsidR="00401CCA" w:rsidRDefault="00401CCA" w:rsidP="000D5185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2" o:spid="_x0000_s1031" style="position:absolute;left:0;text-align:left;margin-left:.15pt;margin-top:22.75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" fillcolor="window" strokecolor="windowText" strokeweight=".25pt">
            <v:path arrowok="t"/>
          </v:rect>
        </w:pict>
      </w:r>
      <w:r>
        <w:rPr>
          <w:sz w:val="26"/>
          <w:szCs w:val="26"/>
        </w:rPr>
        <w:t>Увеличение экзаменационных материалов.</w:t>
      </w:r>
    </w:p>
    <w:p w:rsidR="00401CCA" w:rsidRDefault="00401CCA" w:rsidP="000D5185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7" o:spid="_x0000_s1032" style="position:absolute;left:0;text-align:left;margin-left:.6pt;margin-top:20.55pt;width:16.85pt;height:16.85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EbykuDcAAAABgEAAA8AAABkcnMvZG93bnJldi54&#10;bWxMjk1Lw0AURfeC/2F4Qnd2khpsjZkUEQrdhX5QdDfJPJPQzJuQmaapv97nSpeXezn3ZOvJdmLE&#10;wbeOFMTzCARS5UxLtYLjYfO4AuGDJqM7R6jghh7W+f1dplPjrrTDcR9qwRDyqVbQhNCnUvqqQav9&#10;3PVI3H25werAcailGfSV4baTiyh6lla3xA+N7vG9weq8v1gF7mNXfN9Me9qU0vTn4nNbjMtEqdnD&#10;9PYKIuAU/sbwq8/qkLNT6S5kvOg4L3ioIIljEFw/JS8gSgXLZAUyz+R//fwH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RvKS4NwAAAAGAQAADwAAAAAAAAAAAAAAAAD0BAAAZHJzL2Rv&#10;d25yZXYueG1sUEsFBgAAAAAEAAQA8wAAAP0FAAAAAA==&#10;" fillcolor="window" strokecolor="windowText" strokeweight=".25pt">
            <v:path arrowok="t"/>
          </v:rect>
        </w:pict>
      </w:r>
      <w:r>
        <w:rPr>
          <w:sz w:val="26"/>
          <w:szCs w:val="26"/>
        </w:rPr>
        <w:t>Наличие звукоусиливающей аппаратуры в аудитории.</w:t>
      </w:r>
    </w:p>
    <w:p w:rsidR="00401CCA" w:rsidRPr="00AB75D0" w:rsidRDefault="00401CCA" w:rsidP="000D5185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i/>
          <w:sz w:val="26"/>
          <w:szCs w:val="26"/>
        </w:rPr>
      </w:pPr>
      <w:r>
        <w:rPr>
          <w:i/>
          <w:sz w:val="26"/>
          <w:szCs w:val="26"/>
        </w:rPr>
        <w:t>И</w:t>
      </w:r>
      <w:r w:rsidRPr="00AB75D0">
        <w:rPr>
          <w:i/>
          <w:sz w:val="26"/>
          <w:szCs w:val="26"/>
        </w:rPr>
        <w:t xml:space="preserve">ные </w:t>
      </w:r>
      <w:r>
        <w:rPr>
          <w:i/>
          <w:sz w:val="26"/>
          <w:szCs w:val="26"/>
        </w:rPr>
        <w:t>специальные</w:t>
      </w:r>
      <w:r w:rsidRPr="00AB75D0">
        <w:rPr>
          <w:i/>
          <w:sz w:val="26"/>
          <w:szCs w:val="26"/>
        </w:rPr>
        <w:t xml:space="preserve"> условия/материально-техническое оснащение</w:t>
      </w:r>
      <w:r>
        <w:rPr>
          <w:i/>
          <w:sz w:val="26"/>
          <w:szCs w:val="26"/>
        </w:rPr>
        <w:t>:</w:t>
      </w:r>
    </w:p>
    <w:p w:rsidR="00401CCA" w:rsidRDefault="00401CCA" w:rsidP="00E15DF3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01CCA" w:rsidRPr="001A6A4E" w:rsidRDefault="00401CCA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16"/>
          <w:szCs w:val="16"/>
        </w:rPr>
      </w:pPr>
      <w:r>
        <w:rPr>
          <w:noProof/>
        </w:rPr>
        <w:pict>
          <v:line id="Прямая соединительная линия 14" o:spid="_x0000_s1033" style="position:absolute;left:0;text-align:left;z-index:251661312;visibility:visible" from="-39.1pt,10.4pt" to="521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" strokeweight="1.75pt"/>
        </w:pict>
      </w:r>
    </w:p>
    <w:p w:rsidR="00401CCA" w:rsidRPr="00E87020" w:rsidRDefault="00401CCA" w:rsidP="001A6A4E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</w:pPr>
      <w:r w:rsidRPr="00E87020">
        <w:rPr>
          <w:lang w:val="en-US"/>
        </w:rPr>
        <w:t>C</w:t>
      </w:r>
      <w:r w:rsidRPr="00E87020">
        <w:t xml:space="preserve">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</w:t>
      </w:r>
      <w:r>
        <w:t xml:space="preserve">о ведении в аудиториях ППЭ видеозаписи, </w:t>
      </w:r>
      <w:r w:rsidRPr="00E87020">
        <w:t xml:space="preserve">с порядком подачи и рассмотрения апелляции о нарушении Порядка и о несогласии с выставленными баллами, со временем и местом ознакомления с результатами ГИА, ознакомлен (ознакомлена).       </w:t>
      </w:r>
    </w:p>
    <w:p w:rsidR="00401CCA" w:rsidRPr="00AB75D0" w:rsidRDefault="00401CCA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</w:t>
      </w:r>
    </w:p>
    <w:p w:rsidR="00401CCA" w:rsidRPr="00AB75D0" w:rsidRDefault="00401CCA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______________/_______</w:t>
      </w:r>
      <w:r>
        <w:rPr>
          <w:sz w:val="26"/>
          <w:szCs w:val="26"/>
        </w:rPr>
        <w:t>________</w:t>
      </w:r>
      <w:r w:rsidRPr="00AB75D0">
        <w:rPr>
          <w:sz w:val="26"/>
          <w:szCs w:val="26"/>
        </w:rPr>
        <w:t>_______________(Ф.И.О.)</w:t>
      </w:r>
    </w:p>
    <w:p w:rsidR="00401CCA" w:rsidRDefault="00401CCA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p w:rsidR="00401CCA" w:rsidRDefault="00401CCA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401CCA" w:rsidRDefault="00401CCA" w:rsidP="00C87E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несовершеннолетнего участника ГИА </w:t>
      </w:r>
    </w:p>
    <w:p w:rsidR="00401CCA" w:rsidRPr="00AB75D0" w:rsidRDefault="00401CCA" w:rsidP="00C87E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>________</w:t>
      </w:r>
      <w:r>
        <w:rPr>
          <w:sz w:val="26"/>
          <w:szCs w:val="26"/>
        </w:rPr>
        <w:t>_____</w:t>
      </w:r>
      <w:r w:rsidRPr="00AB75D0">
        <w:rPr>
          <w:sz w:val="26"/>
          <w:szCs w:val="26"/>
        </w:rPr>
        <w:t>____/_________________</w:t>
      </w:r>
      <w:r>
        <w:rPr>
          <w:sz w:val="26"/>
          <w:szCs w:val="26"/>
        </w:rPr>
        <w:t>______________________</w:t>
      </w:r>
      <w:r w:rsidRPr="00AB75D0">
        <w:rPr>
          <w:sz w:val="26"/>
          <w:szCs w:val="26"/>
        </w:rPr>
        <w:t>_____(Ф.И.О.)</w:t>
      </w:r>
    </w:p>
    <w:p w:rsidR="00401CCA" w:rsidRDefault="00401CCA" w:rsidP="00C87E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p w:rsidR="00401CCA" w:rsidRPr="00AB75D0" w:rsidRDefault="00401CCA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401CCA" w:rsidRDefault="00401CCA" w:rsidP="00E57AC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16"/>
          <w:szCs w:val="16"/>
        </w:rPr>
      </w:pPr>
    </w:p>
    <w:p w:rsidR="00401CCA" w:rsidRDefault="00401CCA" w:rsidP="00E57ACC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rPr>
          <w:sz w:val="26"/>
          <w:szCs w:val="26"/>
        </w:rPr>
        <w:t xml:space="preserve">Регистрационный номер: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01CCA" w:rsidRPr="00AB75D0" w:rsidTr="001558E3">
        <w:trPr>
          <w:trHeight w:hRule="exact" w:val="340"/>
        </w:trPr>
        <w:tc>
          <w:tcPr>
            <w:tcW w:w="397" w:type="dxa"/>
          </w:tcPr>
          <w:p w:rsidR="00401CCA" w:rsidRPr="00AB75D0" w:rsidRDefault="00401CCA" w:rsidP="001558E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1558E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1558E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1558E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1558E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1558E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1558E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1558E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1558E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1CCA" w:rsidRPr="00AB75D0" w:rsidRDefault="00401CCA" w:rsidP="001558E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01CCA" w:rsidRDefault="00401CCA" w:rsidP="00E57ACC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bookmarkStart w:id="0" w:name="_GoBack"/>
      <w:bookmarkEnd w:id="0"/>
    </w:p>
    <w:sectPr w:rsidR="00401CCA" w:rsidSect="00F53BC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CCA" w:rsidRDefault="00401CCA" w:rsidP="00C77A09">
      <w:r>
        <w:separator/>
      </w:r>
    </w:p>
  </w:endnote>
  <w:endnote w:type="continuationSeparator" w:id="0">
    <w:p w:rsidR="00401CCA" w:rsidRDefault="00401CCA" w:rsidP="00C77A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CCA" w:rsidRDefault="00401CCA" w:rsidP="00C77A09">
      <w:r>
        <w:separator/>
      </w:r>
    </w:p>
  </w:footnote>
  <w:footnote w:type="continuationSeparator" w:id="0">
    <w:p w:rsidR="00401CCA" w:rsidRDefault="00401CCA" w:rsidP="00C77A09">
      <w:r>
        <w:continuationSeparator/>
      </w:r>
    </w:p>
  </w:footnote>
  <w:footnote w:id="1">
    <w:p w:rsidR="00401CCA" w:rsidRDefault="00401CCA" w:rsidP="000D5185">
      <w:pPr>
        <w:pStyle w:val="FootnoteText"/>
        <w:jc w:val="both"/>
      </w:pPr>
      <w:r w:rsidRPr="00ED0C38">
        <w:rPr>
          <w:rStyle w:val="FootnoteReference"/>
          <w:sz w:val="24"/>
          <w:szCs w:val="24"/>
        </w:rPr>
        <w:footnoteRef/>
      </w:r>
      <w:r>
        <w:t xml:space="preserve"> </w:t>
      </w:r>
      <w:r w:rsidRPr="00E34C9C">
        <w:rPr>
          <w:rStyle w:val="fontstyle01"/>
        </w:rPr>
        <w:t xml:space="preserve">Участники ГИА с ОВЗ, участники ГИА – дети инвалиды и инвалиды </w:t>
      </w:r>
      <w:r>
        <w:rPr>
          <w:rStyle w:val="fontstyle01"/>
        </w:rPr>
        <w:t xml:space="preserve">могут сочетать формы ГИА и в </w:t>
      </w:r>
      <w:r w:rsidRPr="00E34C9C">
        <w:rPr>
          <w:rStyle w:val="fontstyle01"/>
        </w:rPr>
        <w:t xml:space="preserve"> случае сочетания форм ГИА (ОГЭ и ГВЭ) </w:t>
      </w:r>
      <w:r>
        <w:rPr>
          <w:rStyle w:val="fontstyle01"/>
        </w:rPr>
        <w:t>к отметке о выборе</w:t>
      </w:r>
      <w:r w:rsidRPr="00E34C9C">
        <w:rPr>
          <w:rStyle w:val="fontstyle01"/>
        </w:rPr>
        <w:t xml:space="preserve"> по каждому учебному предмету</w:t>
      </w:r>
      <w:r w:rsidRPr="00535D6B">
        <w:rPr>
          <w:rStyle w:val="fontstyle01"/>
        </w:rPr>
        <w:t xml:space="preserve"> </w:t>
      </w:r>
      <w:r w:rsidRPr="00E34C9C">
        <w:rPr>
          <w:rStyle w:val="fontstyle01"/>
        </w:rPr>
        <w:t>дополнительно указывают, в какой форме (ОГЭ/ГВЭ) они будут сдавать соответствующий учебный предмет</w:t>
      </w:r>
      <w:r>
        <w:rPr>
          <w:rStyle w:val="fontstyle01"/>
        </w:rPr>
        <w:t>.</w:t>
      </w:r>
    </w:p>
  </w:footnote>
  <w:footnote w:id="2">
    <w:p w:rsidR="00401CCA" w:rsidRDefault="00401CCA" w:rsidP="00AA32B7">
      <w:pPr>
        <w:pStyle w:val="FootnoteText"/>
      </w:pPr>
      <w:r w:rsidRPr="00E34C9C">
        <w:rPr>
          <w:rStyle w:val="FootnoteReference"/>
          <w:szCs w:val="22"/>
        </w:rPr>
        <w:footnoteRef/>
      </w:r>
      <w:r w:rsidRPr="00E34C9C">
        <w:rPr>
          <w:sz w:val="22"/>
          <w:szCs w:val="22"/>
        </w:rPr>
        <w:t xml:space="preserve"> Досрочный, основной, дополнительный период</w:t>
      </w:r>
    </w:p>
  </w:footnote>
  <w:footnote w:id="3">
    <w:p w:rsidR="00401CCA" w:rsidRDefault="00401CCA" w:rsidP="00C77A09">
      <w:pPr>
        <w:pStyle w:val="FootnoteText"/>
      </w:pPr>
      <w:r w:rsidRPr="00E34C9C">
        <w:rPr>
          <w:rStyle w:val="FootnoteReference"/>
          <w:szCs w:val="22"/>
        </w:rPr>
        <w:footnoteRef/>
      </w:r>
      <w:r w:rsidRPr="00E34C9C">
        <w:rPr>
          <w:sz w:val="22"/>
          <w:szCs w:val="22"/>
        </w:rPr>
        <w:t xml:space="preserve"> Для участника ГВЭ</w:t>
      </w:r>
    </w:p>
  </w:footnote>
  <w:footnote w:id="4">
    <w:p w:rsidR="00401CCA" w:rsidRDefault="00401CCA" w:rsidP="00C77A09">
      <w:pPr>
        <w:pStyle w:val="FootnoteText"/>
      </w:pPr>
      <w:r w:rsidRPr="00E34C9C">
        <w:rPr>
          <w:rStyle w:val="FootnoteReference"/>
          <w:szCs w:val="22"/>
        </w:rPr>
        <w:footnoteRef/>
      </w:r>
      <w:r w:rsidRPr="00E34C9C">
        <w:rPr>
          <w:sz w:val="22"/>
          <w:szCs w:val="22"/>
        </w:rPr>
        <w:t xml:space="preserve"> Для участника ГВЭ</w:t>
      </w:r>
    </w:p>
  </w:footnote>
  <w:footnote w:id="5">
    <w:p w:rsidR="00401CCA" w:rsidRDefault="00401CCA" w:rsidP="000D5185">
      <w:pPr>
        <w:pStyle w:val="FootnoteText"/>
        <w:jc w:val="both"/>
      </w:pPr>
      <w:r w:rsidRPr="00E15DF3">
        <w:rPr>
          <w:rStyle w:val="FootnoteReference"/>
          <w:sz w:val="28"/>
          <w:szCs w:val="28"/>
        </w:rPr>
        <w:footnoteRef/>
      </w:r>
      <w:r w:rsidRPr="00E15DF3">
        <w:rPr>
          <w:sz w:val="22"/>
          <w:szCs w:val="22"/>
        </w:rPr>
        <w:t xml:space="preserve"> </w:t>
      </w:r>
      <w:r>
        <w:rPr>
          <w:rStyle w:val="fontstyle01"/>
        </w:rPr>
        <w:t>Здесь и далее устная часть не относится к участникам ГВЭ</w:t>
      </w:r>
      <w:r>
        <w:rPr>
          <w:sz w:val="22"/>
          <w:szCs w:val="22"/>
        </w:rPr>
        <w:t>.</w:t>
      </w:r>
    </w:p>
  </w:footnote>
  <w:footnote w:id="6">
    <w:p w:rsidR="00401CCA" w:rsidRDefault="00401CCA" w:rsidP="000D5185">
      <w:pPr>
        <w:pStyle w:val="FootnoteText"/>
        <w:ind w:left="142" w:hanging="142"/>
        <w:jc w:val="both"/>
      </w:pPr>
      <w:r w:rsidRPr="00E15DF3">
        <w:rPr>
          <w:rStyle w:val="FootnoteReference"/>
          <w:sz w:val="28"/>
          <w:szCs w:val="28"/>
        </w:rPr>
        <w:footnoteRef/>
      </w:r>
      <w:r w:rsidRPr="00E15DF3">
        <w:rPr>
          <w:sz w:val="22"/>
          <w:szCs w:val="22"/>
        </w:rPr>
        <w:t xml:space="preserve"> </w:t>
      </w:r>
      <w:r w:rsidRPr="00E34C9C">
        <w:rPr>
          <w:sz w:val="22"/>
          <w:szCs w:val="22"/>
        </w:rPr>
        <w:t>Увеличение продолжительности выполнения экзаменационной работы ОГЭ/ГВЭ на 1,5 часа в отдельной аудитории.  При отказе от данных условий подается отдельное заявление руководителю ОО</w:t>
      </w:r>
      <w:r w:rsidRPr="000D6F1B"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5C80"/>
    <w:rsid w:val="00043627"/>
    <w:rsid w:val="000719DA"/>
    <w:rsid w:val="000722EE"/>
    <w:rsid w:val="000C1AAF"/>
    <w:rsid w:val="000C708B"/>
    <w:rsid w:val="000D5185"/>
    <w:rsid w:val="000D58DD"/>
    <w:rsid w:val="000D6F1B"/>
    <w:rsid w:val="001425AF"/>
    <w:rsid w:val="001558E3"/>
    <w:rsid w:val="001A6A4E"/>
    <w:rsid w:val="001B0B1F"/>
    <w:rsid w:val="002200B6"/>
    <w:rsid w:val="00280024"/>
    <w:rsid w:val="00282FFB"/>
    <w:rsid w:val="002B652F"/>
    <w:rsid w:val="00305788"/>
    <w:rsid w:val="00324B99"/>
    <w:rsid w:val="00342393"/>
    <w:rsid w:val="00401CCA"/>
    <w:rsid w:val="004106A8"/>
    <w:rsid w:val="004A53CA"/>
    <w:rsid w:val="004A6D5A"/>
    <w:rsid w:val="004B5787"/>
    <w:rsid w:val="004C17B7"/>
    <w:rsid w:val="004D5063"/>
    <w:rsid w:val="00531099"/>
    <w:rsid w:val="005325C0"/>
    <w:rsid w:val="00535D6B"/>
    <w:rsid w:val="00551DE7"/>
    <w:rsid w:val="005E3F45"/>
    <w:rsid w:val="00600055"/>
    <w:rsid w:val="00610C8B"/>
    <w:rsid w:val="006E2DB7"/>
    <w:rsid w:val="007B0B9A"/>
    <w:rsid w:val="00860573"/>
    <w:rsid w:val="008B0FCB"/>
    <w:rsid w:val="008D13AB"/>
    <w:rsid w:val="00956C9F"/>
    <w:rsid w:val="00966B85"/>
    <w:rsid w:val="00992F29"/>
    <w:rsid w:val="009940F6"/>
    <w:rsid w:val="009A037D"/>
    <w:rsid w:val="009D6A32"/>
    <w:rsid w:val="009D7792"/>
    <w:rsid w:val="00A35197"/>
    <w:rsid w:val="00A6596D"/>
    <w:rsid w:val="00A8152A"/>
    <w:rsid w:val="00AA0586"/>
    <w:rsid w:val="00AA32B7"/>
    <w:rsid w:val="00AB75D0"/>
    <w:rsid w:val="00BA733A"/>
    <w:rsid w:val="00C02748"/>
    <w:rsid w:val="00C54444"/>
    <w:rsid w:val="00C77022"/>
    <w:rsid w:val="00C77A09"/>
    <w:rsid w:val="00C87E50"/>
    <w:rsid w:val="00CC0429"/>
    <w:rsid w:val="00D608D3"/>
    <w:rsid w:val="00DB456A"/>
    <w:rsid w:val="00DC794B"/>
    <w:rsid w:val="00E15DF3"/>
    <w:rsid w:val="00E34C9C"/>
    <w:rsid w:val="00E36B4B"/>
    <w:rsid w:val="00E57ACC"/>
    <w:rsid w:val="00E87020"/>
    <w:rsid w:val="00ED0C38"/>
    <w:rsid w:val="00EF1E43"/>
    <w:rsid w:val="00F53BC5"/>
    <w:rsid w:val="00F546AB"/>
    <w:rsid w:val="00F55C80"/>
    <w:rsid w:val="00F72B41"/>
    <w:rsid w:val="00F8254E"/>
    <w:rsid w:val="00FC2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A0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C77A09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77A09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C77A09"/>
    <w:rPr>
      <w:rFonts w:ascii="Times New Roman" w:hAnsi="Times New Roman" w:cs="Times New Roman"/>
      <w:sz w:val="22"/>
      <w:vertAlign w:val="superscript"/>
    </w:rPr>
  </w:style>
  <w:style w:type="table" w:styleId="TableGrid">
    <w:name w:val="Table Grid"/>
    <w:basedOn w:val="TableNormal"/>
    <w:uiPriority w:val="99"/>
    <w:rsid w:val="00C77A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uiPriority w:val="99"/>
    <w:rsid w:val="00ED0C38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406</Words>
  <Characters>2317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МОБУ СОШ с</dc:title>
  <dc:subject/>
  <dc:creator>Adm</dc:creator>
  <cp:keywords/>
  <dc:description/>
  <cp:lastModifiedBy>Алина</cp:lastModifiedBy>
  <cp:revision>2</cp:revision>
  <cp:lastPrinted>2024-02-05T06:08:00Z</cp:lastPrinted>
  <dcterms:created xsi:type="dcterms:W3CDTF">2025-02-07T16:55:00Z</dcterms:created>
  <dcterms:modified xsi:type="dcterms:W3CDTF">2025-02-07T16:55:00Z</dcterms:modified>
</cp:coreProperties>
</file>