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0C" w:rsidRPr="00E07DAC" w:rsidRDefault="003A100C" w:rsidP="00E07DAC">
      <w:pPr>
        <w:jc w:val="center"/>
        <w:rPr>
          <w:sz w:val="32"/>
          <w:szCs w:val="32"/>
        </w:rPr>
      </w:pPr>
      <w:r w:rsidRPr="00E07DAC">
        <w:rPr>
          <w:sz w:val="32"/>
          <w:szCs w:val="32"/>
        </w:rPr>
        <w:t>В целях проведения Единого урока по безопасности в сети «Интернет» обучающемуся</w:t>
      </w:r>
      <w:r>
        <w:rPr>
          <w:sz w:val="32"/>
          <w:szCs w:val="32"/>
        </w:rPr>
        <w:t xml:space="preserve"> </w:t>
      </w:r>
      <w:r w:rsidRPr="00E07DAC">
        <w:rPr>
          <w:sz w:val="32"/>
          <w:szCs w:val="32"/>
        </w:rPr>
        <w:t xml:space="preserve">рекомендуется пройти регистрацию на сайте </w:t>
      </w:r>
      <w:r w:rsidRPr="00E07DAC">
        <w:rPr>
          <w:color w:val="FF0000"/>
          <w:sz w:val="32"/>
          <w:szCs w:val="32"/>
        </w:rPr>
        <w:t>www.Сетевичок.рф</w:t>
      </w:r>
    </w:p>
    <w:sectPr w:rsidR="003A100C" w:rsidRPr="00E07DAC" w:rsidSect="00F7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3C4"/>
    <w:rsid w:val="000115D9"/>
    <w:rsid w:val="00014393"/>
    <w:rsid w:val="00014BFC"/>
    <w:rsid w:val="00014F75"/>
    <w:rsid w:val="0001508A"/>
    <w:rsid w:val="00016810"/>
    <w:rsid w:val="00021A4B"/>
    <w:rsid w:val="000246F7"/>
    <w:rsid w:val="000248D8"/>
    <w:rsid w:val="00024B9E"/>
    <w:rsid w:val="00024D1C"/>
    <w:rsid w:val="0002747D"/>
    <w:rsid w:val="00041C94"/>
    <w:rsid w:val="00042B93"/>
    <w:rsid w:val="000455D8"/>
    <w:rsid w:val="00045913"/>
    <w:rsid w:val="00047D35"/>
    <w:rsid w:val="00051F82"/>
    <w:rsid w:val="00052901"/>
    <w:rsid w:val="00054F3B"/>
    <w:rsid w:val="00056BD3"/>
    <w:rsid w:val="00056C01"/>
    <w:rsid w:val="0005784F"/>
    <w:rsid w:val="00061833"/>
    <w:rsid w:val="00062C00"/>
    <w:rsid w:val="00062DA9"/>
    <w:rsid w:val="00065CAD"/>
    <w:rsid w:val="00065F07"/>
    <w:rsid w:val="00070841"/>
    <w:rsid w:val="00070DB4"/>
    <w:rsid w:val="00071B18"/>
    <w:rsid w:val="00072C43"/>
    <w:rsid w:val="00073937"/>
    <w:rsid w:val="0007507E"/>
    <w:rsid w:val="00077789"/>
    <w:rsid w:val="00081127"/>
    <w:rsid w:val="00084272"/>
    <w:rsid w:val="00087B4E"/>
    <w:rsid w:val="00087DEC"/>
    <w:rsid w:val="00092E6E"/>
    <w:rsid w:val="0009503F"/>
    <w:rsid w:val="000A1A21"/>
    <w:rsid w:val="000A2D77"/>
    <w:rsid w:val="000A3DDD"/>
    <w:rsid w:val="000A409A"/>
    <w:rsid w:val="000A47B8"/>
    <w:rsid w:val="000A7508"/>
    <w:rsid w:val="000A7DBC"/>
    <w:rsid w:val="000A7E34"/>
    <w:rsid w:val="000B0429"/>
    <w:rsid w:val="000B1846"/>
    <w:rsid w:val="000B22AB"/>
    <w:rsid w:val="000B4A4F"/>
    <w:rsid w:val="000B5F23"/>
    <w:rsid w:val="000B65A9"/>
    <w:rsid w:val="000B6D88"/>
    <w:rsid w:val="000B7786"/>
    <w:rsid w:val="000C05BE"/>
    <w:rsid w:val="000C0BEB"/>
    <w:rsid w:val="000C35B6"/>
    <w:rsid w:val="000C369B"/>
    <w:rsid w:val="000C4827"/>
    <w:rsid w:val="000C604E"/>
    <w:rsid w:val="000C7198"/>
    <w:rsid w:val="000D048C"/>
    <w:rsid w:val="000D0B1C"/>
    <w:rsid w:val="000D371F"/>
    <w:rsid w:val="000D3E9A"/>
    <w:rsid w:val="000D4EFC"/>
    <w:rsid w:val="000D6A39"/>
    <w:rsid w:val="000E00E8"/>
    <w:rsid w:val="000E05D9"/>
    <w:rsid w:val="000E0C06"/>
    <w:rsid w:val="000E2DB3"/>
    <w:rsid w:val="000E693A"/>
    <w:rsid w:val="000E734E"/>
    <w:rsid w:val="000E7C28"/>
    <w:rsid w:val="000F096C"/>
    <w:rsid w:val="000F0F1B"/>
    <w:rsid w:val="000F227B"/>
    <w:rsid w:val="000F28F3"/>
    <w:rsid w:val="000F4BF0"/>
    <w:rsid w:val="000F57C6"/>
    <w:rsid w:val="000F6130"/>
    <w:rsid w:val="000F7526"/>
    <w:rsid w:val="0010209F"/>
    <w:rsid w:val="001069C3"/>
    <w:rsid w:val="00107ADF"/>
    <w:rsid w:val="0011002F"/>
    <w:rsid w:val="001105F3"/>
    <w:rsid w:val="00111461"/>
    <w:rsid w:val="00113859"/>
    <w:rsid w:val="001140BF"/>
    <w:rsid w:val="00114E67"/>
    <w:rsid w:val="001175E5"/>
    <w:rsid w:val="001212A1"/>
    <w:rsid w:val="00121910"/>
    <w:rsid w:val="00122820"/>
    <w:rsid w:val="00123E1C"/>
    <w:rsid w:val="0012738B"/>
    <w:rsid w:val="001278A4"/>
    <w:rsid w:val="0013258C"/>
    <w:rsid w:val="00132689"/>
    <w:rsid w:val="00133BA8"/>
    <w:rsid w:val="001349C4"/>
    <w:rsid w:val="001349E4"/>
    <w:rsid w:val="00134CE8"/>
    <w:rsid w:val="001353C8"/>
    <w:rsid w:val="001415A5"/>
    <w:rsid w:val="00143C8B"/>
    <w:rsid w:val="001442E6"/>
    <w:rsid w:val="001462F0"/>
    <w:rsid w:val="00151A9D"/>
    <w:rsid w:val="001541F3"/>
    <w:rsid w:val="00154D79"/>
    <w:rsid w:val="001560A0"/>
    <w:rsid w:val="0015651D"/>
    <w:rsid w:val="00156D99"/>
    <w:rsid w:val="00161414"/>
    <w:rsid w:val="00161E3D"/>
    <w:rsid w:val="00162973"/>
    <w:rsid w:val="00164811"/>
    <w:rsid w:val="00173EC9"/>
    <w:rsid w:val="00175A1F"/>
    <w:rsid w:val="00180C78"/>
    <w:rsid w:val="001825E8"/>
    <w:rsid w:val="00182DCF"/>
    <w:rsid w:val="0018438C"/>
    <w:rsid w:val="00185B5A"/>
    <w:rsid w:val="00192DA4"/>
    <w:rsid w:val="001935C5"/>
    <w:rsid w:val="00194B4A"/>
    <w:rsid w:val="001979CA"/>
    <w:rsid w:val="001A3A8C"/>
    <w:rsid w:val="001A3FE2"/>
    <w:rsid w:val="001A57A6"/>
    <w:rsid w:val="001A646E"/>
    <w:rsid w:val="001A6D24"/>
    <w:rsid w:val="001B1465"/>
    <w:rsid w:val="001B567F"/>
    <w:rsid w:val="001B6B56"/>
    <w:rsid w:val="001C2AB7"/>
    <w:rsid w:val="001C3056"/>
    <w:rsid w:val="001C30C5"/>
    <w:rsid w:val="001C3107"/>
    <w:rsid w:val="001C356E"/>
    <w:rsid w:val="001C4AD1"/>
    <w:rsid w:val="001C5219"/>
    <w:rsid w:val="001C6C41"/>
    <w:rsid w:val="001C79EB"/>
    <w:rsid w:val="001D71C8"/>
    <w:rsid w:val="001E1981"/>
    <w:rsid w:val="001E715C"/>
    <w:rsid w:val="001F22DF"/>
    <w:rsid w:val="001F6F72"/>
    <w:rsid w:val="002016A4"/>
    <w:rsid w:val="00202BCC"/>
    <w:rsid w:val="002056D5"/>
    <w:rsid w:val="002108B7"/>
    <w:rsid w:val="00211FA1"/>
    <w:rsid w:val="00211FAE"/>
    <w:rsid w:val="002121DB"/>
    <w:rsid w:val="00212B98"/>
    <w:rsid w:val="00213E5C"/>
    <w:rsid w:val="0021432F"/>
    <w:rsid w:val="002144CB"/>
    <w:rsid w:val="002148F1"/>
    <w:rsid w:val="00215DE6"/>
    <w:rsid w:val="002162B6"/>
    <w:rsid w:val="00216776"/>
    <w:rsid w:val="00217C21"/>
    <w:rsid w:val="00221373"/>
    <w:rsid w:val="002247B0"/>
    <w:rsid w:val="002260BA"/>
    <w:rsid w:val="00227E12"/>
    <w:rsid w:val="0023050D"/>
    <w:rsid w:val="00231C21"/>
    <w:rsid w:val="00232560"/>
    <w:rsid w:val="002345F6"/>
    <w:rsid w:val="00234767"/>
    <w:rsid w:val="00237547"/>
    <w:rsid w:val="002401CC"/>
    <w:rsid w:val="00240B36"/>
    <w:rsid w:val="00242CA2"/>
    <w:rsid w:val="00244ED6"/>
    <w:rsid w:val="00245C4F"/>
    <w:rsid w:val="002465A1"/>
    <w:rsid w:val="00247BF8"/>
    <w:rsid w:val="002524D6"/>
    <w:rsid w:val="00252F4C"/>
    <w:rsid w:val="002538DF"/>
    <w:rsid w:val="002555BF"/>
    <w:rsid w:val="00263F02"/>
    <w:rsid w:val="00271140"/>
    <w:rsid w:val="002715CF"/>
    <w:rsid w:val="00272952"/>
    <w:rsid w:val="002738B8"/>
    <w:rsid w:val="002740C8"/>
    <w:rsid w:val="0027527A"/>
    <w:rsid w:val="00275A14"/>
    <w:rsid w:val="00276309"/>
    <w:rsid w:val="002771EE"/>
    <w:rsid w:val="00280930"/>
    <w:rsid w:val="00281E5F"/>
    <w:rsid w:val="002839DE"/>
    <w:rsid w:val="00284647"/>
    <w:rsid w:val="00284725"/>
    <w:rsid w:val="0028752A"/>
    <w:rsid w:val="00290B6E"/>
    <w:rsid w:val="0029267A"/>
    <w:rsid w:val="002927F6"/>
    <w:rsid w:val="00297202"/>
    <w:rsid w:val="00297929"/>
    <w:rsid w:val="00297D2B"/>
    <w:rsid w:val="002A09B4"/>
    <w:rsid w:val="002A2A24"/>
    <w:rsid w:val="002A2F9C"/>
    <w:rsid w:val="002A32A7"/>
    <w:rsid w:val="002B1232"/>
    <w:rsid w:val="002B3C12"/>
    <w:rsid w:val="002B4C5F"/>
    <w:rsid w:val="002B4D51"/>
    <w:rsid w:val="002B53A0"/>
    <w:rsid w:val="002B5D6F"/>
    <w:rsid w:val="002B721E"/>
    <w:rsid w:val="002B72E5"/>
    <w:rsid w:val="002B74E1"/>
    <w:rsid w:val="002C023D"/>
    <w:rsid w:val="002C1166"/>
    <w:rsid w:val="002C1CF3"/>
    <w:rsid w:val="002C3D52"/>
    <w:rsid w:val="002C7098"/>
    <w:rsid w:val="002C75E4"/>
    <w:rsid w:val="002D023B"/>
    <w:rsid w:val="002D0CAD"/>
    <w:rsid w:val="002D139A"/>
    <w:rsid w:val="002D1856"/>
    <w:rsid w:val="002D3C74"/>
    <w:rsid w:val="002D66F8"/>
    <w:rsid w:val="002D6F81"/>
    <w:rsid w:val="002D7757"/>
    <w:rsid w:val="002E0AFA"/>
    <w:rsid w:val="002E38EC"/>
    <w:rsid w:val="002E514C"/>
    <w:rsid w:val="002E742A"/>
    <w:rsid w:val="002F01EE"/>
    <w:rsid w:val="002F176D"/>
    <w:rsid w:val="002F23C8"/>
    <w:rsid w:val="002F258D"/>
    <w:rsid w:val="002F3D8E"/>
    <w:rsid w:val="002F4CDB"/>
    <w:rsid w:val="002F5084"/>
    <w:rsid w:val="002F61A4"/>
    <w:rsid w:val="002F7213"/>
    <w:rsid w:val="00300441"/>
    <w:rsid w:val="00300D6D"/>
    <w:rsid w:val="00301A87"/>
    <w:rsid w:val="003022C5"/>
    <w:rsid w:val="003028A5"/>
    <w:rsid w:val="0030372A"/>
    <w:rsid w:val="003050D9"/>
    <w:rsid w:val="00307F7D"/>
    <w:rsid w:val="00310EEF"/>
    <w:rsid w:val="00316DAC"/>
    <w:rsid w:val="00317242"/>
    <w:rsid w:val="00317D7A"/>
    <w:rsid w:val="00323174"/>
    <w:rsid w:val="00324018"/>
    <w:rsid w:val="00324099"/>
    <w:rsid w:val="00330FC7"/>
    <w:rsid w:val="00331AA1"/>
    <w:rsid w:val="00332BD8"/>
    <w:rsid w:val="00333E0B"/>
    <w:rsid w:val="0033404A"/>
    <w:rsid w:val="003420A1"/>
    <w:rsid w:val="0034399F"/>
    <w:rsid w:val="00344D6C"/>
    <w:rsid w:val="00346584"/>
    <w:rsid w:val="00350F58"/>
    <w:rsid w:val="0035127B"/>
    <w:rsid w:val="00351C41"/>
    <w:rsid w:val="00352015"/>
    <w:rsid w:val="00352954"/>
    <w:rsid w:val="00354FB8"/>
    <w:rsid w:val="0035513B"/>
    <w:rsid w:val="00355455"/>
    <w:rsid w:val="00356F5F"/>
    <w:rsid w:val="00360352"/>
    <w:rsid w:val="003632AD"/>
    <w:rsid w:val="00364CB3"/>
    <w:rsid w:val="003659B3"/>
    <w:rsid w:val="00372AA2"/>
    <w:rsid w:val="00372EBE"/>
    <w:rsid w:val="003730CD"/>
    <w:rsid w:val="00375073"/>
    <w:rsid w:val="00375E6F"/>
    <w:rsid w:val="00377CEF"/>
    <w:rsid w:val="0038022F"/>
    <w:rsid w:val="003819E1"/>
    <w:rsid w:val="00381AAB"/>
    <w:rsid w:val="003856A9"/>
    <w:rsid w:val="00385A55"/>
    <w:rsid w:val="00390B00"/>
    <w:rsid w:val="00392B39"/>
    <w:rsid w:val="00393237"/>
    <w:rsid w:val="00393DF6"/>
    <w:rsid w:val="003942F9"/>
    <w:rsid w:val="00396194"/>
    <w:rsid w:val="00397C35"/>
    <w:rsid w:val="003A100C"/>
    <w:rsid w:val="003A127F"/>
    <w:rsid w:val="003A1515"/>
    <w:rsid w:val="003A4717"/>
    <w:rsid w:val="003A471F"/>
    <w:rsid w:val="003A688D"/>
    <w:rsid w:val="003B331B"/>
    <w:rsid w:val="003C4CA8"/>
    <w:rsid w:val="003C68D8"/>
    <w:rsid w:val="003C6FA7"/>
    <w:rsid w:val="003C78E0"/>
    <w:rsid w:val="003D0646"/>
    <w:rsid w:val="003D1999"/>
    <w:rsid w:val="003D3728"/>
    <w:rsid w:val="003D38B9"/>
    <w:rsid w:val="003D5AE1"/>
    <w:rsid w:val="003D5FD8"/>
    <w:rsid w:val="003E0738"/>
    <w:rsid w:val="003E13CC"/>
    <w:rsid w:val="003E1702"/>
    <w:rsid w:val="003E2789"/>
    <w:rsid w:val="003E4B11"/>
    <w:rsid w:val="003E4BE2"/>
    <w:rsid w:val="003F0244"/>
    <w:rsid w:val="003F38F5"/>
    <w:rsid w:val="00400CCC"/>
    <w:rsid w:val="00402ECF"/>
    <w:rsid w:val="0040450D"/>
    <w:rsid w:val="004066BB"/>
    <w:rsid w:val="004073F3"/>
    <w:rsid w:val="0041072C"/>
    <w:rsid w:val="0041073A"/>
    <w:rsid w:val="00410A0F"/>
    <w:rsid w:val="00412718"/>
    <w:rsid w:val="00413FB1"/>
    <w:rsid w:val="0041543D"/>
    <w:rsid w:val="00416F8D"/>
    <w:rsid w:val="00417449"/>
    <w:rsid w:val="00417859"/>
    <w:rsid w:val="00421057"/>
    <w:rsid w:val="00421802"/>
    <w:rsid w:val="00424AC0"/>
    <w:rsid w:val="00430314"/>
    <w:rsid w:val="0043150A"/>
    <w:rsid w:val="00431E0E"/>
    <w:rsid w:val="00433D45"/>
    <w:rsid w:val="0043421C"/>
    <w:rsid w:val="004359D0"/>
    <w:rsid w:val="0044024C"/>
    <w:rsid w:val="0044120D"/>
    <w:rsid w:val="00445CFF"/>
    <w:rsid w:val="00447A56"/>
    <w:rsid w:val="00450648"/>
    <w:rsid w:val="00450C2E"/>
    <w:rsid w:val="0045229D"/>
    <w:rsid w:val="004537E1"/>
    <w:rsid w:val="00453AD7"/>
    <w:rsid w:val="00454F84"/>
    <w:rsid w:val="0045701F"/>
    <w:rsid w:val="00457576"/>
    <w:rsid w:val="00460594"/>
    <w:rsid w:val="004669F4"/>
    <w:rsid w:val="00467CAC"/>
    <w:rsid w:val="00470123"/>
    <w:rsid w:val="00475FC5"/>
    <w:rsid w:val="00476FA5"/>
    <w:rsid w:val="00477EE1"/>
    <w:rsid w:val="00477F44"/>
    <w:rsid w:val="00481BC2"/>
    <w:rsid w:val="00482C87"/>
    <w:rsid w:val="00484135"/>
    <w:rsid w:val="00484AB0"/>
    <w:rsid w:val="00493EF8"/>
    <w:rsid w:val="00494184"/>
    <w:rsid w:val="004968DC"/>
    <w:rsid w:val="00496AE5"/>
    <w:rsid w:val="00497242"/>
    <w:rsid w:val="00497578"/>
    <w:rsid w:val="00497793"/>
    <w:rsid w:val="004A1136"/>
    <w:rsid w:val="004A16A2"/>
    <w:rsid w:val="004A2B3C"/>
    <w:rsid w:val="004A40E3"/>
    <w:rsid w:val="004A4184"/>
    <w:rsid w:val="004B0F61"/>
    <w:rsid w:val="004B4500"/>
    <w:rsid w:val="004B62F4"/>
    <w:rsid w:val="004B6E0E"/>
    <w:rsid w:val="004B70C4"/>
    <w:rsid w:val="004C2C9A"/>
    <w:rsid w:val="004C3DB2"/>
    <w:rsid w:val="004D04A3"/>
    <w:rsid w:val="004D074A"/>
    <w:rsid w:val="004D15CA"/>
    <w:rsid w:val="004D2ED3"/>
    <w:rsid w:val="004D6F43"/>
    <w:rsid w:val="004E05E9"/>
    <w:rsid w:val="004E66F6"/>
    <w:rsid w:val="004E72DB"/>
    <w:rsid w:val="004F193A"/>
    <w:rsid w:val="004F5C38"/>
    <w:rsid w:val="004F5EB2"/>
    <w:rsid w:val="004F615C"/>
    <w:rsid w:val="004F7933"/>
    <w:rsid w:val="00505F65"/>
    <w:rsid w:val="0050669C"/>
    <w:rsid w:val="00506F6A"/>
    <w:rsid w:val="0051183B"/>
    <w:rsid w:val="005128B4"/>
    <w:rsid w:val="0051311A"/>
    <w:rsid w:val="00513879"/>
    <w:rsid w:val="005174F6"/>
    <w:rsid w:val="005203F2"/>
    <w:rsid w:val="00520D43"/>
    <w:rsid w:val="005216DB"/>
    <w:rsid w:val="0052274C"/>
    <w:rsid w:val="00523B01"/>
    <w:rsid w:val="00524C6F"/>
    <w:rsid w:val="0053038D"/>
    <w:rsid w:val="005319B5"/>
    <w:rsid w:val="00532B4E"/>
    <w:rsid w:val="005333BF"/>
    <w:rsid w:val="00542A55"/>
    <w:rsid w:val="005439C2"/>
    <w:rsid w:val="00546F30"/>
    <w:rsid w:val="00550662"/>
    <w:rsid w:val="00551D92"/>
    <w:rsid w:val="0055270E"/>
    <w:rsid w:val="00553E0D"/>
    <w:rsid w:val="00557155"/>
    <w:rsid w:val="00563F05"/>
    <w:rsid w:val="0056490C"/>
    <w:rsid w:val="0056544F"/>
    <w:rsid w:val="00565542"/>
    <w:rsid w:val="0056596A"/>
    <w:rsid w:val="00573F82"/>
    <w:rsid w:val="005747BA"/>
    <w:rsid w:val="00576C3F"/>
    <w:rsid w:val="0058242C"/>
    <w:rsid w:val="00584408"/>
    <w:rsid w:val="0058448D"/>
    <w:rsid w:val="005852A2"/>
    <w:rsid w:val="00585D88"/>
    <w:rsid w:val="00585FD1"/>
    <w:rsid w:val="00590279"/>
    <w:rsid w:val="00590979"/>
    <w:rsid w:val="005912B7"/>
    <w:rsid w:val="00594AE1"/>
    <w:rsid w:val="00595519"/>
    <w:rsid w:val="005A0E27"/>
    <w:rsid w:val="005A1105"/>
    <w:rsid w:val="005A4FC3"/>
    <w:rsid w:val="005A6C5A"/>
    <w:rsid w:val="005A6DAD"/>
    <w:rsid w:val="005A77E5"/>
    <w:rsid w:val="005B0182"/>
    <w:rsid w:val="005B314E"/>
    <w:rsid w:val="005B3151"/>
    <w:rsid w:val="005B3229"/>
    <w:rsid w:val="005B4C9B"/>
    <w:rsid w:val="005B6629"/>
    <w:rsid w:val="005C1A5A"/>
    <w:rsid w:val="005C6C0B"/>
    <w:rsid w:val="005D06EC"/>
    <w:rsid w:val="005D09C6"/>
    <w:rsid w:val="005D1FBB"/>
    <w:rsid w:val="005D2667"/>
    <w:rsid w:val="005D5898"/>
    <w:rsid w:val="005D5B8C"/>
    <w:rsid w:val="005E05DB"/>
    <w:rsid w:val="005E1AC8"/>
    <w:rsid w:val="005E1BC0"/>
    <w:rsid w:val="005E2E51"/>
    <w:rsid w:val="005E3276"/>
    <w:rsid w:val="005E4146"/>
    <w:rsid w:val="005E4A9D"/>
    <w:rsid w:val="005E522F"/>
    <w:rsid w:val="005E73BC"/>
    <w:rsid w:val="005E789A"/>
    <w:rsid w:val="005F76A9"/>
    <w:rsid w:val="005F7974"/>
    <w:rsid w:val="0060067B"/>
    <w:rsid w:val="006022DD"/>
    <w:rsid w:val="00602658"/>
    <w:rsid w:val="006051FB"/>
    <w:rsid w:val="00605478"/>
    <w:rsid w:val="0061019B"/>
    <w:rsid w:val="006113D3"/>
    <w:rsid w:val="00611E28"/>
    <w:rsid w:val="00615D98"/>
    <w:rsid w:val="00617A20"/>
    <w:rsid w:val="00620F5C"/>
    <w:rsid w:val="006231FA"/>
    <w:rsid w:val="00626A6F"/>
    <w:rsid w:val="00630E3E"/>
    <w:rsid w:val="006314D3"/>
    <w:rsid w:val="00634B76"/>
    <w:rsid w:val="00634C6F"/>
    <w:rsid w:val="006363B9"/>
    <w:rsid w:val="006363EA"/>
    <w:rsid w:val="00641B14"/>
    <w:rsid w:val="006432A8"/>
    <w:rsid w:val="0064351B"/>
    <w:rsid w:val="0064374A"/>
    <w:rsid w:val="00650FF6"/>
    <w:rsid w:val="006517FD"/>
    <w:rsid w:val="00654F20"/>
    <w:rsid w:val="0065740F"/>
    <w:rsid w:val="0065747D"/>
    <w:rsid w:val="006621DC"/>
    <w:rsid w:val="00662381"/>
    <w:rsid w:val="00662EE1"/>
    <w:rsid w:val="006651B3"/>
    <w:rsid w:val="006659C5"/>
    <w:rsid w:val="00666176"/>
    <w:rsid w:val="0066644F"/>
    <w:rsid w:val="00671A1E"/>
    <w:rsid w:val="00671E19"/>
    <w:rsid w:val="00672091"/>
    <w:rsid w:val="00673209"/>
    <w:rsid w:val="006745CF"/>
    <w:rsid w:val="00677E5E"/>
    <w:rsid w:val="0068350E"/>
    <w:rsid w:val="00687228"/>
    <w:rsid w:val="0069339C"/>
    <w:rsid w:val="006938BA"/>
    <w:rsid w:val="00693F10"/>
    <w:rsid w:val="00696238"/>
    <w:rsid w:val="00696C58"/>
    <w:rsid w:val="006A1EBD"/>
    <w:rsid w:val="006A3C26"/>
    <w:rsid w:val="006A64B4"/>
    <w:rsid w:val="006B0F2C"/>
    <w:rsid w:val="006B1492"/>
    <w:rsid w:val="006B23C4"/>
    <w:rsid w:val="006B45B5"/>
    <w:rsid w:val="006B4CD0"/>
    <w:rsid w:val="006B5181"/>
    <w:rsid w:val="006B7ADB"/>
    <w:rsid w:val="006B7F06"/>
    <w:rsid w:val="006C3D25"/>
    <w:rsid w:val="006C4DE9"/>
    <w:rsid w:val="006C655C"/>
    <w:rsid w:val="006C69FB"/>
    <w:rsid w:val="006C7051"/>
    <w:rsid w:val="006D17DC"/>
    <w:rsid w:val="006D185D"/>
    <w:rsid w:val="006D25D8"/>
    <w:rsid w:val="006D5AC3"/>
    <w:rsid w:val="006E0F46"/>
    <w:rsid w:val="006E349F"/>
    <w:rsid w:val="006F081B"/>
    <w:rsid w:val="006F439A"/>
    <w:rsid w:val="006F45BF"/>
    <w:rsid w:val="006F6068"/>
    <w:rsid w:val="0070274E"/>
    <w:rsid w:val="00704458"/>
    <w:rsid w:val="00704480"/>
    <w:rsid w:val="00705722"/>
    <w:rsid w:val="00705A48"/>
    <w:rsid w:val="00705D53"/>
    <w:rsid w:val="00710646"/>
    <w:rsid w:val="0071116E"/>
    <w:rsid w:val="00711C01"/>
    <w:rsid w:val="007130AA"/>
    <w:rsid w:val="00715AAD"/>
    <w:rsid w:val="00717431"/>
    <w:rsid w:val="00720910"/>
    <w:rsid w:val="00720EBE"/>
    <w:rsid w:val="00722CD4"/>
    <w:rsid w:val="00731A87"/>
    <w:rsid w:val="00732C10"/>
    <w:rsid w:val="007332F0"/>
    <w:rsid w:val="0073363B"/>
    <w:rsid w:val="00734289"/>
    <w:rsid w:val="007359A4"/>
    <w:rsid w:val="00736B6C"/>
    <w:rsid w:val="007370A3"/>
    <w:rsid w:val="007426B7"/>
    <w:rsid w:val="0074286F"/>
    <w:rsid w:val="00743DCA"/>
    <w:rsid w:val="00746B01"/>
    <w:rsid w:val="0074736E"/>
    <w:rsid w:val="00747E8E"/>
    <w:rsid w:val="00751814"/>
    <w:rsid w:val="00752196"/>
    <w:rsid w:val="0075273E"/>
    <w:rsid w:val="00752FC3"/>
    <w:rsid w:val="007542DC"/>
    <w:rsid w:val="00754CBD"/>
    <w:rsid w:val="007568AF"/>
    <w:rsid w:val="00757285"/>
    <w:rsid w:val="00757740"/>
    <w:rsid w:val="007600C1"/>
    <w:rsid w:val="00761C2E"/>
    <w:rsid w:val="007665A8"/>
    <w:rsid w:val="0076781B"/>
    <w:rsid w:val="00773EB5"/>
    <w:rsid w:val="0077528F"/>
    <w:rsid w:val="007755B6"/>
    <w:rsid w:val="00781B30"/>
    <w:rsid w:val="0078282E"/>
    <w:rsid w:val="00783D8B"/>
    <w:rsid w:val="007923D1"/>
    <w:rsid w:val="007927D7"/>
    <w:rsid w:val="00792F10"/>
    <w:rsid w:val="00795098"/>
    <w:rsid w:val="007A2370"/>
    <w:rsid w:val="007A3580"/>
    <w:rsid w:val="007A3CDB"/>
    <w:rsid w:val="007A541E"/>
    <w:rsid w:val="007B07AD"/>
    <w:rsid w:val="007B0A05"/>
    <w:rsid w:val="007B1041"/>
    <w:rsid w:val="007B2400"/>
    <w:rsid w:val="007B4EF3"/>
    <w:rsid w:val="007B5945"/>
    <w:rsid w:val="007B5D9A"/>
    <w:rsid w:val="007B73F4"/>
    <w:rsid w:val="007B7B9F"/>
    <w:rsid w:val="007C1F16"/>
    <w:rsid w:val="007C324B"/>
    <w:rsid w:val="007C4384"/>
    <w:rsid w:val="007C569B"/>
    <w:rsid w:val="007C64A5"/>
    <w:rsid w:val="007D19E2"/>
    <w:rsid w:val="007D331D"/>
    <w:rsid w:val="007D6229"/>
    <w:rsid w:val="007D6612"/>
    <w:rsid w:val="007E33E6"/>
    <w:rsid w:val="007E3993"/>
    <w:rsid w:val="007E7E4F"/>
    <w:rsid w:val="007F3103"/>
    <w:rsid w:val="007F378D"/>
    <w:rsid w:val="007F511E"/>
    <w:rsid w:val="007F647F"/>
    <w:rsid w:val="007F6C26"/>
    <w:rsid w:val="007F742B"/>
    <w:rsid w:val="00801EEE"/>
    <w:rsid w:val="0080403C"/>
    <w:rsid w:val="00807A5A"/>
    <w:rsid w:val="008106FE"/>
    <w:rsid w:val="00812D8A"/>
    <w:rsid w:val="008163BA"/>
    <w:rsid w:val="008166D9"/>
    <w:rsid w:val="00823DA2"/>
    <w:rsid w:val="00824C30"/>
    <w:rsid w:val="0082519C"/>
    <w:rsid w:val="008310A1"/>
    <w:rsid w:val="008310A5"/>
    <w:rsid w:val="00833FC8"/>
    <w:rsid w:val="00835D88"/>
    <w:rsid w:val="00836A85"/>
    <w:rsid w:val="00844607"/>
    <w:rsid w:val="008447A1"/>
    <w:rsid w:val="0084616E"/>
    <w:rsid w:val="00847FED"/>
    <w:rsid w:val="008500A2"/>
    <w:rsid w:val="008505A2"/>
    <w:rsid w:val="008526B6"/>
    <w:rsid w:val="00852EAF"/>
    <w:rsid w:val="00856BC9"/>
    <w:rsid w:val="008570E2"/>
    <w:rsid w:val="008600C0"/>
    <w:rsid w:val="00860BC0"/>
    <w:rsid w:val="0086127C"/>
    <w:rsid w:val="00864686"/>
    <w:rsid w:val="008674E7"/>
    <w:rsid w:val="00867BEB"/>
    <w:rsid w:val="00867CE0"/>
    <w:rsid w:val="00871EF6"/>
    <w:rsid w:val="00872BB3"/>
    <w:rsid w:val="00872D38"/>
    <w:rsid w:val="00874703"/>
    <w:rsid w:val="00874811"/>
    <w:rsid w:val="008808B1"/>
    <w:rsid w:val="00881B76"/>
    <w:rsid w:val="00882214"/>
    <w:rsid w:val="0088238F"/>
    <w:rsid w:val="008848DA"/>
    <w:rsid w:val="00885BAF"/>
    <w:rsid w:val="00885FD3"/>
    <w:rsid w:val="008945CA"/>
    <w:rsid w:val="008A0498"/>
    <w:rsid w:val="008A0A5D"/>
    <w:rsid w:val="008A2F5D"/>
    <w:rsid w:val="008B080D"/>
    <w:rsid w:val="008B1045"/>
    <w:rsid w:val="008B21E6"/>
    <w:rsid w:val="008B2A5A"/>
    <w:rsid w:val="008B4466"/>
    <w:rsid w:val="008C0625"/>
    <w:rsid w:val="008C0B18"/>
    <w:rsid w:val="008C1746"/>
    <w:rsid w:val="008C2791"/>
    <w:rsid w:val="008C2DFC"/>
    <w:rsid w:val="008C323B"/>
    <w:rsid w:val="008C3932"/>
    <w:rsid w:val="008C4308"/>
    <w:rsid w:val="008C4C12"/>
    <w:rsid w:val="008C50F5"/>
    <w:rsid w:val="008C71B2"/>
    <w:rsid w:val="008D0821"/>
    <w:rsid w:val="008D2627"/>
    <w:rsid w:val="008D2C12"/>
    <w:rsid w:val="008D3B0C"/>
    <w:rsid w:val="008D5FBC"/>
    <w:rsid w:val="008D6BE5"/>
    <w:rsid w:val="008D72E6"/>
    <w:rsid w:val="008D79A1"/>
    <w:rsid w:val="008E0D6A"/>
    <w:rsid w:val="008E0E5B"/>
    <w:rsid w:val="008E1C12"/>
    <w:rsid w:val="008E21A5"/>
    <w:rsid w:val="008E2F66"/>
    <w:rsid w:val="008E3E79"/>
    <w:rsid w:val="008E55BE"/>
    <w:rsid w:val="008F18A6"/>
    <w:rsid w:val="008F43AE"/>
    <w:rsid w:val="008F446F"/>
    <w:rsid w:val="008F5B76"/>
    <w:rsid w:val="00904CC5"/>
    <w:rsid w:val="00905FBF"/>
    <w:rsid w:val="00906AB8"/>
    <w:rsid w:val="00912943"/>
    <w:rsid w:val="00912F54"/>
    <w:rsid w:val="00914980"/>
    <w:rsid w:val="00920E94"/>
    <w:rsid w:val="00921630"/>
    <w:rsid w:val="00921CA7"/>
    <w:rsid w:val="00922BAE"/>
    <w:rsid w:val="00925D05"/>
    <w:rsid w:val="00925F07"/>
    <w:rsid w:val="00926691"/>
    <w:rsid w:val="0093029D"/>
    <w:rsid w:val="00933313"/>
    <w:rsid w:val="00940366"/>
    <w:rsid w:val="00940FC8"/>
    <w:rsid w:val="00941742"/>
    <w:rsid w:val="00942F76"/>
    <w:rsid w:val="0094483C"/>
    <w:rsid w:val="00945FE4"/>
    <w:rsid w:val="00947B41"/>
    <w:rsid w:val="009501ED"/>
    <w:rsid w:val="0095379A"/>
    <w:rsid w:val="00954098"/>
    <w:rsid w:val="009571E4"/>
    <w:rsid w:val="00961267"/>
    <w:rsid w:val="00965A50"/>
    <w:rsid w:val="009707AC"/>
    <w:rsid w:val="00972A63"/>
    <w:rsid w:val="009733A8"/>
    <w:rsid w:val="009764A0"/>
    <w:rsid w:val="0097776D"/>
    <w:rsid w:val="009800E4"/>
    <w:rsid w:val="0098047C"/>
    <w:rsid w:val="00982D8E"/>
    <w:rsid w:val="00986E3C"/>
    <w:rsid w:val="0098721B"/>
    <w:rsid w:val="0098729E"/>
    <w:rsid w:val="00991948"/>
    <w:rsid w:val="00991C8C"/>
    <w:rsid w:val="00993369"/>
    <w:rsid w:val="00993ADE"/>
    <w:rsid w:val="00993D84"/>
    <w:rsid w:val="009950FE"/>
    <w:rsid w:val="00995383"/>
    <w:rsid w:val="0099594F"/>
    <w:rsid w:val="00996DDD"/>
    <w:rsid w:val="00997105"/>
    <w:rsid w:val="00997DE0"/>
    <w:rsid w:val="009A1536"/>
    <w:rsid w:val="009A1F5F"/>
    <w:rsid w:val="009A207A"/>
    <w:rsid w:val="009A24D8"/>
    <w:rsid w:val="009A41B8"/>
    <w:rsid w:val="009A4BE3"/>
    <w:rsid w:val="009A686C"/>
    <w:rsid w:val="009A7353"/>
    <w:rsid w:val="009A77E0"/>
    <w:rsid w:val="009A7DE7"/>
    <w:rsid w:val="009B0BEA"/>
    <w:rsid w:val="009B3D44"/>
    <w:rsid w:val="009C05C8"/>
    <w:rsid w:val="009C128D"/>
    <w:rsid w:val="009C6AB0"/>
    <w:rsid w:val="009D532F"/>
    <w:rsid w:val="009D6BE8"/>
    <w:rsid w:val="009D7213"/>
    <w:rsid w:val="009D7966"/>
    <w:rsid w:val="009E0457"/>
    <w:rsid w:val="009E054C"/>
    <w:rsid w:val="009E13CE"/>
    <w:rsid w:val="009E4EDC"/>
    <w:rsid w:val="009E5D3A"/>
    <w:rsid w:val="009E7557"/>
    <w:rsid w:val="009F0952"/>
    <w:rsid w:val="009F1627"/>
    <w:rsid w:val="009F2D93"/>
    <w:rsid w:val="009F5422"/>
    <w:rsid w:val="009F76C3"/>
    <w:rsid w:val="00A00170"/>
    <w:rsid w:val="00A069E7"/>
    <w:rsid w:val="00A06A25"/>
    <w:rsid w:val="00A11289"/>
    <w:rsid w:val="00A155A0"/>
    <w:rsid w:val="00A2767E"/>
    <w:rsid w:val="00A35629"/>
    <w:rsid w:val="00A359A6"/>
    <w:rsid w:val="00A35F15"/>
    <w:rsid w:val="00A36E1C"/>
    <w:rsid w:val="00A40436"/>
    <w:rsid w:val="00A40E63"/>
    <w:rsid w:val="00A422C9"/>
    <w:rsid w:val="00A436D4"/>
    <w:rsid w:val="00A449BF"/>
    <w:rsid w:val="00A46210"/>
    <w:rsid w:val="00A54DC0"/>
    <w:rsid w:val="00A55596"/>
    <w:rsid w:val="00A57E2E"/>
    <w:rsid w:val="00A60F87"/>
    <w:rsid w:val="00A6128E"/>
    <w:rsid w:val="00A61C82"/>
    <w:rsid w:val="00A62A7B"/>
    <w:rsid w:val="00A65197"/>
    <w:rsid w:val="00A653D5"/>
    <w:rsid w:val="00A66535"/>
    <w:rsid w:val="00A70F81"/>
    <w:rsid w:val="00A724D4"/>
    <w:rsid w:val="00A72550"/>
    <w:rsid w:val="00A7297F"/>
    <w:rsid w:val="00A73DDE"/>
    <w:rsid w:val="00A754DD"/>
    <w:rsid w:val="00A80BAE"/>
    <w:rsid w:val="00A810F5"/>
    <w:rsid w:val="00A85A11"/>
    <w:rsid w:val="00A85B43"/>
    <w:rsid w:val="00A86949"/>
    <w:rsid w:val="00A9110F"/>
    <w:rsid w:val="00A92957"/>
    <w:rsid w:val="00A93F73"/>
    <w:rsid w:val="00A94988"/>
    <w:rsid w:val="00A9730F"/>
    <w:rsid w:val="00AA00DD"/>
    <w:rsid w:val="00AA223A"/>
    <w:rsid w:val="00AA3C7B"/>
    <w:rsid w:val="00AA4D8D"/>
    <w:rsid w:val="00AA5161"/>
    <w:rsid w:val="00AA575A"/>
    <w:rsid w:val="00AB0254"/>
    <w:rsid w:val="00AB0EE6"/>
    <w:rsid w:val="00AB14CD"/>
    <w:rsid w:val="00AB16D4"/>
    <w:rsid w:val="00AB223D"/>
    <w:rsid w:val="00AB552B"/>
    <w:rsid w:val="00AB61D0"/>
    <w:rsid w:val="00AC164D"/>
    <w:rsid w:val="00AC3744"/>
    <w:rsid w:val="00AC4913"/>
    <w:rsid w:val="00AC5576"/>
    <w:rsid w:val="00AC5A68"/>
    <w:rsid w:val="00AC62C0"/>
    <w:rsid w:val="00AD0BF0"/>
    <w:rsid w:val="00AD277B"/>
    <w:rsid w:val="00AD4A92"/>
    <w:rsid w:val="00AD4ADC"/>
    <w:rsid w:val="00AD6F5B"/>
    <w:rsid w:val="00AE0A16"/>
    <w:rsid w:val="00AE2B2D"/>
    <w:rsid w:val="00AE3973"/>
    <w:rsid w:val="00AE406A"/>
    <w:rsid w:val="00AE49EC"/>
    <w:rsid w:val="00AE7385"/>
    <w:rsid w:val="00AE7976"/>
    <w:rsid w:val="00AF01FB"/>
    <w:rsid w:val="00AF1697"/>
    <w:rsid w:val="00AF2069"/>
    <w:rsid w:val="00AF5413"/>
    <w:rsid w:val="00AF6F74"/>
    <w:rsid w:val="00B02095"/>
    <w:rsid w:val="00B024A2"/>
    <w:rsid w:val="00B036A9"/>
    <w:rsid w:val="00B04065"/>
    <w:rsid w:val="00B07310"/>
    <w:rsid w:val="00B0765C"/>
    <w:rsid w:val="00B07C05"/>
    <w:rsid w:val="00B1358B"/>
    <w:rsid w:val="00B13EF8"/>
    <w:rsid w:val="00B140D3"/>
    <w:rsid w:val="00B15824"/>
    <w:rsid w:val="00B17375"/>
    <w:rsid w:val="00B205A1"/>
    <w:rsid w:val="00B218AA"/>
    <w:rsid w:val="00B30A9A"/>
    <w:rsid w:val="00B31513"/>
    <w:rsid w:val="00B31D56"/>
    <w:rsid w:val="00B31FA1"/>
    <w:rsid w:val="00B342A8"/>
    <w:rsid w:val="00B34F75"/>
    <w:rsid w:val="00B40E18"/>
    <w:rsid w:val="00B50355"/>
    <w:rsid w:val="00B51A6C"/>
    <w:rsid w:val="00B51B65"/>
    <w:rsid w:val="00B54773"/>
    <w:rsid w:val="00B569E9"/>
    <w:rsid w:val="00B56BAF"/>
    <w:rsid w:val="00B57409"/>
    <w:rsid w:val="00B60598"/>
    <w:rsid w:val="00B61117"/>
    <w:rsid w:val="00B64A8A"/>
    <w:rsid w:val="00B64D99"/>
    <w:rsid w:val="00B64E4D"/>
    <w:rsid w:val="00B67208"/>
    <w:rsid w:val="00B71610"/>
    <w:rsid w:val="00B742F8"/>
    <w:rsid w:val="00B76307"/>
    <w:rsid w:val="00B80AE6"/>
    <w:rsid w:val="00B81A4B"/>
    <w:rsid w:val="00B8520E"/>
    <w:rsid w:val="00B866BB"/>
    <w:rsid w:val="00B9189A"/>
    <w:rsid w:val="00B91F31"/>
    <w:rsid w:val="00B96F59"/>
    <w:rsid w:val="00BA13DD"/>
    <w:rsid w:val="00BA2479"/>
    <w:rsid w:val="00BA515D"/>
    <w:rsid w:val="00BA594F"/>
    <w:rsid w:val="00BA719A"/>
    <w:rsid w:val="00BA7290"/>
    <w:rsid w:val="00BB0AE5"/>
    <w:rsid w:val="00BB1AFB"/>
    <w:rsid w:val="00BB2FF3"/>
    <w:rsid w:val="00BB319B"/>
    <w:rsid w:val="00BB4EED"/>
    <w:rsid w:val="00BB730F"/>
    <w:rsid w:val="00BC091E"/>
    <w:rsid w:val="00BC23A6"/>
    <w:rsid w:val="00BC51BF"/>
    <w:rsid w:val="00BC72D9"/>
    <w:rsid w:val="00BC73A5"/>
    <w:rsid w:val="00BD2379"/>
    <w:rsid w:val="00BD3303"/>
    <w:rsid w:val="00BE0EFB"/>
    <w:rsid w:val="00BE1034"/>
    <w:rsid w:val="00BE20B4"/>
    <w:rsid w:val="00BE2FFB"/>
    <w:rsid w:val="00BE43FC"/>
    <w:rsid w:val="00BE69B3"/>
    <w:rsid w:val="00BF0CE1"/>
    <w:rsid w:val="00BF0EAB"/>
    <w:rsid w:val="00BF51FC"/>
    <w:rsid w:val="00BF5F56"/>
    <w:rsid w:val="00C02829"/>
    <w:rsid w:val="00C04802"/>
    <w:rsid w:val="00C0600D"/>
    <w:rsid w:val="00C066C6"/>
    <w:rsid w:val="00C073D6"/>
    <w:rsid w:val="00C11D62"/>
    <w:rsid w:val="00C123A3"/>
    <w:rsid w:val="00C148B1"/>
    <w:rsid w:val="00C14B1E"/>
    <w:rsid w:val="00C21AC9"/>
    <w:rsid w:val="00C21D98"/>
    <w:rsid w:val="00C2241F"/>
    <w:rsid w:val="00C3157F"/>
    <w:rsid w:val="00C33158"/>
    <w:rsid w:val="00C33448"/>
    <w:rsid w:val="00C3510E"/>
    <w:rsid w:val="00C3546B"/>
    <w:rsid w:val="00C35E30"/>
    <w:rsid w:val="00C365B9"/>
    <w:rsid w:val="00C36C2C"/>
    <w:rsid w:val="00C4042D"/>
    <w:rsid w:val="00C40B93"/>
    <w:rsid w:val="00C41768"/>
    <w:rsid w:val="00C4445B"/>
    <w:rsid w:val="00C4756D"/>
    <w:rsid w:val="00C47CB5"/>
    <w:rsid w:val="00C51C7F"/>
    <w:rsid w:val="00C52A22"/>
    <w:rsid w:val="00C52A29"/>
    <w:rsid w:val="00C52B65"/>
    <w:rsid w:val="00C548E5"/>
    <w:rsid w:val="00C55BEC"/>
    <w:rsid w:val="00C61920"/>
    <w:rsid w:val="00C642AE"/>
    <w:rsid w:val="00C6799E"/>
    <w:rsid w:val="00C67FB1"/>
    <w:rsid w:val="00C722B9"/>
    <w:rsid w:val="00C7241D"/>
    <w:rsid w:val="00C72DCC"/>
    <w:rsid w:val="00C74D4F"/>
    <w:rsid w:val="00C77C58"/>
    <w:rsid w:val="00C8023D"/>
    <w:rsid w:val="00C80DEA"/>
    <w:rsid w:val="00C8155E"/>
    <w:rsid w:val="00C83D84"/>
    <w:rsid w:val="00C852AF"/>
    <w:rsid w:val="00C86F16"/>
    <w:rsid w:val="00C935AC"/>
    <w:rsid w:val="00C93B1F"/>
    <w:rsid w:val="00C94B0E"/>
    <w:rsid w:val="00C9590C"/>
    <w:rsid w:val="00C967A2"/>
    <w:rsid w:val="00CA1754"/>
    <w:rsid w:val="00CA2F37"/>
    <w:rsid w:val="00CA39BD"/>
    <w:rsid w:val="00CA466C"/>
    <w:rsid w:val="00CA4773"/>
    <w:rsid w:val="00CA70E8"/>
    <w:rsid w:val="00CA7E7C"/>
    <w:rsid w:val="00CB0CD7"/>
    <w:rsid w:val="00CB224B"/>
    <w:rsid w:val="00CB3D9A"/>
    <w:rsid w:val="00CB6AA7"/>
    <w:rsid w:val="00CB7663"/>
    <w:rsid w:val="00CB76D6"/>
    <w:rsid w:val="00CC034E"/>
    <w:rsid w:val="00CC6FEB"/>
    <w:rsid w:val="00CC7EFD"/>
    <w:rsid w:val="00CD0C12"/>
    <w:rsid w:val="00CD1381"/>
    <w:rsid w:val="00CD1834"/>
    <w:rsid w:val="00CD2AFF"/>
    <w:rsid w:val="00CD4DCC"/>
    <w:rsid w:val="00CE01BA"/>
    <w:rsid w:val="00CE1948"/>
    <w:rsid w:val="00CE22BE"/>
    <w:rsid w:val="00CE3AD6"/>
    <w:rsid w:val="00CE3FFC"/>
    <w:rsid w:val="00CE5775"/>
    <w:rsid w:val="00CE5AE9"/>
    <w:rsid w:val="00CE77FF"/>
    <w:rsid w:val="00CF3A9C"/>
    <w:rsid w:val="00CF4312"/>
    <w:rsid w:val="00CF5666"/>
    <w:rsid w:val="00D00886"/>
    <w:rsid w:val="00D034C8"/>
    <w:rsid w:val="00D043B5"/>
    <w:rsid w:val="00D046E6"/>
    <w:rsid w:val="00D05B83"/>
    <w:rsid w:val="00D05BB5"/>
    <w:rsid w:val="00D063B4"/>
    <w:rsid w:val="00D113CE"/>
    <w:rsid w:val="00D13A8D"/>
    <w:rsid w:val="00D13C3C"/>
    <w:rsid w:val="00D15FE9"/>
    <w:rsid w:val="00D204D0"/>
    <w:rsid w:val="00D2202D"/>
    <w:rsid w:val="00D22559"/>
    <w:rsid w:val="00D22CAF"/>
    <w:rsid w:val="00D22E3E"/>
    <w:rsid w:val="00D241CE"/>
    <w:rsid w:val="00D301F5"/>
    <w:rsid w:val="00D30F74"/>
    <w:rsid w:val="00D30F95"/>
    <w:rsid w:val="00D311F1"/>
    <w:rsid w:val="00D316FE"/>
    <w:rsid w:val="00D34D37"/>
    <w:rsid w:val="00D360ED"/>
    <w:rsid w:val="00D42BC8"/>
    <w:rsid w:val="00D460BF"/>
    <w:rsid w:val="00D52482"/>
    <w:rsid w:val="00D524E4"/>
    <w:rsid w:val="00D5421C"/>
    <w:rsid w:val="00D5647D"/>
    <w:rsid w:val="00D6198A"/>
    <w:rsid w:val="00D6501B"/>
    <w:rsid w:val="00D702D1"/>
    <w:rsid w:val="00D71848"/>
    <w:rsid w:val="00D7332E"/>
    <w:rsid w:val="00D75508"/>
    <w:rsid w:val="00D76289"/>
    <w:rsid w:val="00D76C6E"/>
    <w:rsid w:val="00D77106"/>
    <w:rsid w:val="00D80A0E"/>
    <w:rsid w:val="00D80B6C"/>
    <w:rsid w:val="00D8274B"/>
    <w:rsid w:val="00D82D62"/>
    <w:rsid w:val="00D856C1"/>
    <w:rsid w:val="00D86198"/>
    <w:rsid w:val="00D8680D"/>
    <w:rsid w:val="00D87128"/>
    <w:rsid w:val="00D9125D"/>
    <w:rsid w:val="00D91846"/>
    <w:rsid w:val="00D9250E"/>
    <w:rsid w:val="00D95A55"/>
    <w:rsid w:val="00DA302C"/>
    <w:rsid w:val="00DA37B0"/>
    <w:rsid w:val="00DA4FA2"/>
    <w:rsid w:val="00DA5BDC"/>
    <w:rsid w:val="00DA63FC"/>
    <w:rsid w:val="00DA7FA7"/>
    <w:rsid w:val="00DB4485"/>
    <w:rsid w:val="00DB4D10"/>
    <w:rsid w:val="00DB6AE0"/>
    <w:rsid w:val="00DC2F4B"/>
    <w:rsid w:val="00DC433E"/>
    <w:rsid w:val="00DC6206"/>
    <w:rsid w:val="00DC735D"/>
    <w:rsid w:val="00DC7FBF"/>
    <w:rsid w:val="00DD3297"/>
    <w:rsid w:val="00DD33EF"/>
    <w:rsid w:val="00DD3886"/>
    <w:rsid w:val="00DD3E08"/>
    <w:rsid w:val="00DD49E2"/>
    <w:rsid w:val="00DD4BDE"/>
    <w:rsid w:val="00DD7CE4"/>
    <w:rsid w:val="00DE3C16"/>
    <w:rsid w:val="00DE4A1C"/>
    <w:rsid w:val="00DE5587"/>
    <w:rsid w:val="00DF09FA"/>
    <w:rsid w:val="00DF0A6D"/>
    <w:rsid w:val="00DF1FA0"/>
    <w:rsid w:val="00DF2A7C"/>
    <w:rsid w:val="00DF31CB"/>
    <w:rsid w:val="00DF4C04"/>
    <w:rsid w:val="00DF5F2E"/>
    <w:rsid w:val="00DF7B02"/>
    <w:rsid w:val="00E0092C"/>
    <w:rsid w:val="00E03730"/>
    <w:rsid w:val="00E05FAD"/>
    <w:rsid w:val="00E0673E"/>
    <w:rsid w:val="00E07DAC"/>
    <w:rsid w:val="00E10C8F"/>
    <w:rsid w:val="00E10E29"/>
    <w:rsid w:val="00E130BA"/>
    <w:rsid w:val="00E13436"/>
    <w:rsid w:val="00E144B7"/>
    <w:rsid w:val="00E144B8"/>
    <w:rsid w:val="00E1585B"/>
    <w:rsid w:val="00E173C3"/>
    <w:rsid w:val="00E17F03"/>
    <w:rsid w:val="00E20BA6"/>
    <w:rsid w:val="00E21F81"/>
    <w:rsid w:val="00E2374B"/>
    <w:rsid w:val="00E269E2"/>
    <w:rsid w:val="00E27148"/>
    <w:rsid w:val="00E2734C"/>
    <w:rsid w:val="00E3096A"/>
    <w:rsid w:val="00E31588"/>
    <w:rsid w:val="00E33B9C"/>
    <w:rsid w:val="00E33E49"/>
    <w:rsid w:val="00E34F3B"/>
    <w:rsid w:val="00E35A36"/>
    <w:rsid w:val="00E41ABC"/>
    <w:rsid w:val="00E45132"/>
    <w:rsid w:val="00E463E4"/>
    <w:rsid w:val="00E52B6C"/>
    <w:rsid w:val="00E52FEE"/>
    <w:rsid w:val="00E536C4"/>
    <w:rsid w:val="00E5427D"/>
    <w:rsid w:val="00E5711B"/>
    <w:rsid w:val="00E603B0"/>
    <w:rsid w:val="00E60E0F"/>
    <w:rsid w:val="00E6250D"/>
    <w:rsid w:val="00E627BD"/>
    <w:rsid w:val="00E637CF"/>
    <w:rsid w:val="00E6559C"/>
    <w:rsid w:val="00E65C3D"/>
    <w:rsid w:val="00E66971"/>
    <w:rsid w:val="00E6718E"/>
    <w:rsid w:val="00E673BD"/>
    <w:rsid w:val="00E70B13"/>
    <w:rsid w:val="00E70C31"/>
    <w:rsid w:val="00E7258F"/>
    <w:rsid w:val="00E73B71"/>
    <w:rsid w:val="00E75100"/>
    <w:rsid w:val="00E7591D"/>
    <w:rsid w:val="00E76BAF"/>
    <w:rsid w:val="00E77772"/>
    <w:rsid w:val="00E8044B"/>
    <w:rsid w:val="00E82494"/>
    <w:rsid w:val="00E82D4F"/>
    <w:rsid w:val="00E83DF7"/>
    <w:rsid w:val="00E846D2"/>
    <w:rsid w:val="00E84BB7"/>
    <w:rsid w:val="00E87386"/>
    <w:rsid w:val="00E87722"/>
    <w:rsid w:val="00E919DE"/>
    <w:rsid w:val="00E925D2"/>
    <w:rsid w:val="00E93D76"/>
    <w:rsid w:val="00E94FE7"/>
    <w:rsid w:val="00E977AA"/>
    <w:rsid w:val="00E97DBA"/>
    <w:rsid w:val="00EA2C0C"/>
    <w:rsid w:val="00EA65C5"/>
    <w:rsid w:val="00EA7F04"/>
    <w:rsid w:val="00EB01CE"/>
    <w:rsid w:val="00EB130D"/>
    <w:rsid w:val="00EB2805"/>
    <w:rsid w:val="00EB487A"/>
    <w:rsid w:val="00EC0101"/>
    <w:rsid w:val="00EC285E"/>
    <w:rsid w:val="00EC3634"/>
    <w:rsid w:val="00EC5949"/>
    <w:rsid w:val="00EC5C6C"/>
    <w:rsid w:val="00EC6D93"/>
    <w:rsid w:val="00ED029A"/>
    <w:rsid w:val="00ED159B"/>
    <w:rsid w:val="00ED29E0"/>
    <w:rsid w:val="00ED4EDB"/>
    <w:rsid w:val="00ED5A23"/>
    <w:rsid w:val="00EE05FA"/>
    <w:rsid w:val="00EE086E"/>
    <w:rsid w:val="00EE09B5"/>
    <w:rsid w:val="00EE1647"/>
    <w:rsid w:val="00EE56DB"/>
    <w:rsid w:val="00EE638D"/>
    <w:rsid w:val="00EE6A5B"/>
    <w:rsid w:val="00EF06E1"/>
    <w:rsid w:val="00EF1AC9"/>
    <w:rsid w:val="00EF28CB"/>
    <w:rsid w:val="00EF2B6F"/>
    <w:rsid w:val="00EF35BD"/>
    <w:rsid w:val="00EF44D0"/>
    <w:rsid w:val="00EF5459"/>
    <w:rsid w:val="00F02372"/>
    <w:rsid w:val="00F02860"/>
    <w:rsid w:val="00F02902"/>
    <w:rsid w:val="00F0421E"/>
    <w:rsid w:val="00F04B92"/>
    <w:rsid w:val="00F04E7D"/>
    <w:rsid w:val="00F05935"/>
    <w:rsid w:val="00F05C69"/>
    <w:rsid w:val="00F06E5C"/>
    <w:rsid w:val="00F07EF3"/>
    <w:rsid w:val="00F11E75"/>
    <w:rsid w:val="00F11EA5"/>
    <w:rsid w:val="00F15310"/>
    <w:rsid w:val="00F16746"/>
    <w:rsid w:val="00F1693A"/>
    <w:rsid w:val="00F2403F"/>
    <w:rsid w:val="00F24C96"/>
    <w:rsid w:val="00F25E8A"/>
    <w:rsid w:val="00F30AFA"/>
    <w:rsid w:val="00F310AD"/>
    <w:rsid w:val="00F35AC6"/>
    <w:rsid w:val="00F35C45"/>
    <w:rsid w:val="00F35E89"/>
    <w:rsid w:val="00F36634"/>
    <w:rsid w:val="00F4240F"/>
    <w:rsid w:val="00F46E85"/>
    <w:rsid w:val="00F52AC9"/>
    <w:rsid w:val="00F539A6"/>
    <w:rsid w:val="00F56DD2"/>
    <w:rsid w:val="00F57EEE"/>
    <w:rsid w:val="00F63915"/>
    <w:rsid w:val="00F64A89"/>
    <w:rsid w:val="00F64EB4"/>
    <w:rsid w:val="00F66387"/>
    <w:rsid w:val="00F67B79"/>
    <w:rsid w:val="00F71698"/>
    <w:rsid w:val="00F77C23"/>
    <w:rsid w:val="00F80FBB"/>
    <w:rsid w:val="00F81B77"/>
    <w:rsid w:val="00F90111"/>
    <w:rsid w:val="00F90DC7"/>
    <w:rsid w:val="00F91906"/>
    <w:rsid w:val="00F92254"/>
    <w:rsid w:val="00F928EF"/>
    <w:rsid w:val="00F92F4E"/>
    <w:rsid w:val="00F93A2A"/>
    <w:rsid w:val="00F9473A"/>
    <w:rsid w:val="00F957DC"/>
    <w:rsid w:val="00F970D8"/>
    <w:rsid w:val="00FA01DC"/>
    <w:rsid w:val="00FA1883"/>
    <w:rsid w:val="00FA22DF"/>
    <w:rsid w:val="00FA5DFF"/>
    <w:rsid w:val="00FB1616"/>
    <w:rsid w:val="00FB1C9F"/>
    <w:rsid w:val="00FB1D4C"/>
    <w:rsid w:val="00FB3221"/>
    <w:rsid w:val="00FB4DB8"/>
    <w:rsid w:val="00FB5166"/>
    <w:rsid w:val="00FB6A2F"/>
    <w:rsid w:val="00FB6F9D"/>
    <w:rsid w:val="00FB75D8"/>
    <w:rsid w:val="00FC05F5"/>
    <w:rsid w:val="00FC334B"/>
    <w:rsid w:val="00FC382C"/>
    <w:rsid w:val="00FD7F98"/>
    <w:rsid w:val="00FE55DA"/>
    <w:rsid w:val="00FE78A4"/>
    <w:rsid w:val="00FF25E7"/>
    <w:rsid w:val="00FF42B8"/>
    <w:rsid w:val="00FF47C8"/>
    <w:rsid w:val="00FF50F0"/>
    <w:rsid w:val="00FF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2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23C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20</Words>
  <Characters>119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проведения Единого урока по безопасности в сети «Интернет» обучающемуся рекомендуется пройти регистрацию на сайте www</dc:title>
  <dc:subject/>
  <dc:creator>Home</dc:creator>
  <cp:keywords/>
  <dc:description/>
  <cp:lastModifiedBy>User</cp:lastModifiedBy>
  <cp:revision>2</cp:revision>
  <cp:lastPrinted>2019-11-27T08:56:00Z</cp:lastPrinted>
  <dcterms:created xsi:type="dcterms:W3CDTF">2022-09-18T10:09:00Z</dcterms:created>
  <dcterms:modified xsi:type="dcterms:W3CDTF">2022-09-18T10:09:00Z</dcterms:modified>
</cp:coreProperties>
</file>