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37" w:rsidRPr="008D5968" w:rsidRDefault="00B04537" w:rsidP="008D5968">
      <w:pPr>
        <w:jc w:val="center"/>
        <w:rPr>
          <w:b/>
          <w:i/>
          <w:color w:val="0000FF"/>
          <w:sz w:val="28"/>
          <w:szCs w:val="28"/>
        </w:rPr>
      </w:pPr>
      <w:r w:rsidRPr="008D5968">
        <w:rPr>
          <w:b/>
          <w:i/>
          <w:color w:val="0000FF"/>
          <w:sz w:val="28"/>
          <w:szCs w:val="28"/>
        </w:rPr>
        <w:t>Инклюзивное развитие</w:t>
      </w:r>
    </w:p>
    <w:p w:rsidR="00B04537" w:rsidRDefault="00B04537" w:rsidP="00B01585"/>
    <w:p w:rsidR="00B04537" w:rsidRPr="008D5968" w:rsidRDefault="00B04537" w:rsidP="008D5968">
      <w:pPr>
        <w:ind w:firstLine="708"/>
        <w:rPr>
          <w:rFonts w:ascii="Times New Roman" w:hAnsi="Times New Roman"/>
        </w:rPr>
      </w:pPr>
      <w:r w:rsidRPr="008D5968">
        <w:rPr>
          <w:rFonts w:ascii="Times New Roman" w:hAnsi="Times New Roman"/>
        </w:rPr>
        <w:t>В России для детей с инвалидностью создана и успешно функционирует система специального образования. В этих учреждениях созданы особые условия для занятий с такими детьми, работают врачи, специальные педагоги. Но во многом из-за обособленности специальных коррекционных образовательных учреждений уже в детстве происходит разделение общества на здоровых и инвалидов. В результате обучения детей-инвалидов в специальных условиях – конкурентность их на образовательном рынке низкая и тяга к продолжению образования невелика по сравнению с вы</w:t>
      </w:r>
      <w:bookmarkStart w:id="0" w:name="_GoBack"/>
      <w:bookmarkEnd w:id="0"/>
      <w:r w:rsidRPr="008D5968">
        <w:rPr>
          <w:rFonts w:ascii="Times New Roman" w:hAnsi="Times New Roman"/>
        </w:rPr>
        <w:t>пускниками обычных общеобразовательных школ.</w:t>
      </w:r>
    </w:p>
    <w:p w:rsidR="00B04537" w:rsidRPr="008D5968" w:rsidRDefault="00B04537" w:rsidP="008D5968">
      <w:pPr>
        <w:ind w:firstLine="708"/>
        <w:rPr>
          <w:rFonts w:ascii="Times New Roman" w:hAnsi="Times New Roman"/>
        </w:rPr>
      </w:pPr>
      <w:r w:rsidRPr="008D5968">
        <w:rPr>
          <w:rFonts w:ascii="Times New Roman" w:hAnsi="Times New Roman"/>
        </w:rPr>
        <w:t>Альтернатива такой системы – совместное обучение ребят с ограничениями физического развития и детей без инвалидности в обычных, общеобразовательных школах.</w:t>
      </w:r>
    </w:p>
    <w:p w:rsidR="00B04537" w:rsidRPr="008D5968" w:rsidRDefault="00B04537" w:rsidP="008D5968">
      <w:pPr>
        <w:ind w:firstLine="708"/>
        <w:rPr>
          <w:rFonts w:ascii="Times New Roman" w:hAnsi="Times New Roman"/>
        </w:rPr>
      </w:pPr>
      <w:r w:rsidRPr="008D5968">
        <w:rPr>
          <w:rFonts w:ascii="Times New Roman" w:hAnsi="Times New Roman"/>
        </w:rPr>
        <w:t>Инклюзивное (франц. inclusif – включающий в себя, от лат. include – заключаю, включаю) или включенное образование – термин, используемый для описания процесса обучения детей с особыми потребностями в общеобразовательных (массовых) школах.</w:t>
      </w:r>
    </w:p>
    <w:p w:rsidR="00B04537" w:rsidRPr="008D5968" w:rsidRDefault="00B04537" w:rsidP="008D5968">
      <w:pPr>
        <w:ind w:firstLine="708"/>
        <w:rPr>
          <w:rFonts w:ascii="Times New Roman" w:hAnsi="Times New Roman"/>
        </w:rPr>
      </w:pPr>
      <w:r w:rsidRPr="008D5968">
        <w:rPr>
          <w:rFonts w:ascii="Times New Roman" w:hAnsi="Times New Roman"/>
        </w:rPr>
        <w:t>В основу инклюзивного образования положена идеология, которая исключает любую дискриминацию детей, которая обеспечивает равное отношение ко всем людям, но создает особые условия для детей, имеющих особые образовательные потребности. Инклюзивное образование –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</w:t>
      </w:r>
    </w:p>
    <w:p w:rsidR="00B04537" w:rsidRPr="008D5968" w:rsidRDefault="00B04537" w:rsidP="008D5968">
      <w:pPr>
        <w:ind w:firstLine="708"/>
        <w:rPr>
          <w:rFonts w:ascii="Times New Roman" w:hAnsi="Times New Roman"/>
        </w:rPr>
      </w:pPr>
      <w:r w:rsidRPr="008D5968">
        <w:rPr>
          <w:rFonts w:ascii="Times New Roman" w:hAnsi="Times New Roman"/>
        </w:rPr>
        <w:t>Инклюзивное образование – это такой процесс обучения и воспитания, при котором ВСЕ дети, в независимости от их физических, психических, интеллектуальных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необходимую специальную поддержку.</w:t>
      </w:r>
    </w:p>
    <w:p w:rsidR="00B04537" w:rsidRPr="008D5968" w:rsidRDefault="00B04537" w:rsidP="008D5968">
      <w:pPr>
        <w:ind w:firstLine="708"/>
        <w:rPr>
          <w:rFonts w:ascii="Times New Roman" w:hAnsi="Times New Roman"/>
        </w:rPr>
      </w:pPr>
      <w:r w:rsidRPr="008D5968">
        <w:rPr>
          <w:rFonts w:ascii="Times New Roman" w:hAnsi="Times New Roman"/>
        </w:rPr>
        <w:t>Совместное (инклюзивное) обучение признано всем мировым сообществом как наиболее гуманное и наиболее эффективное. Направление на развитие инклюзивного образования так же становится одним из главных в российской образовательной политике. Положения об инклюзивном образовании закреплены в российских государственных документах (Национальная доктрина образования Российской Федерации до 2025 года, Концепция модернизации российского образования на период до 2010 года и т. д.).</w:t>
      </w:r>
    </w:p>
    <w:p w:rsidR="00B04537" w:rsidRPr="008D5968" w:rsidRDefault="00B04537" w:rsidP="00B015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D5968">
        <w:rPr>
          <w:rFonts w:ascii="Times New Roman" w:hAnsi="Times New Roman"/>
        </w:rPr>
        <w:t>Инклюзивное обучение детей с особенностями развития совместно с их сверстниками – это обучение разных детей в одном классе, а не в специально выделенной группе (классе) при общеобразовательной школе.</w:t>
      </w:r>
    </w:p>
    <w:p w:rsidR="00B04537" w:rsidRPr="008D5968" w:rsidRDefault="00B04537" w:rsidP="008D5968">
      <w:pPr>
        <w:ind w:firstLine="708"/>
        <w:rPr>
          <w:rFonts w:ascii="Times New Roman" w:hAnsi="Times New Roman"/>
        </w:rPr>
      </w:pPr>
      <w:r w:rsidRPr="008D5968">
        <w:rPr>
          <w:rFonts w:ascii="Times New Roman" w:hAnsi="Times New Roman"/>
        </w:rPr>
        <w:t xml:space="preserve"> Восемь принципов инклюзивного образования:</w:t>
      </w:r>
    </w:p>
    <w:p w:rsidR="00B04537" w:rsidRPr="008D5968" w:rsidRDefault="00B04537" w:rsidP="00B01585">
      <w:pPr>
        <w:rPr>
          <w:rFonts w:ascii="Times New Roman" w:hAnsi="Times New Roman"/>
        </w:rPr>
      </w:pPr>
      <w:r w:rsidRPr="008D5968">
        <w:rPr>
          <w:rFonts w:ascii="Times New Roman" w:hAnsi="Times New Roman"/>
        </w:rPr>
        <w:t>1.     Ценность человека не зависит от его способностей и достижений;</w:t>
      </w:r>
    </w:p>
    <w:p w:rsidR="00B04537" w:rsidRPr="008D5968" w:rsidRDefault="00B04537" w:rsidP="00B01585">
      <w:pPr>
        <w:rPr>
          <w:rFonts w:ascii="Times New Roman" w:hAnsi="Times New Roman"/>
        </w:rPr>
      </w:pPr>
      <w:r w:rsidRPr="008D5968">
        <w:rPr>
          <w:rFonts w:ascii="Times New Roman" w:hAnsi="Times New Roman"/>
        </w:rPr>
        <w:t>2.     Каждый человек способен чувствовать и думать;</w:t>
      </w:r>
    </w:p>
    <w:p w:rsidR="00B04537" w:rsidRPr="008D5968" w:rsidRDefault="00B04537" w:rsidP="00B01585">
      <w:pPr>
        <w:rPr>
          <w:rFonts w:ascii="Times New Roman" w:hAnsi="Times New Roman"/>
        </w:rPr>
      </w:pPr>
      <w:r w:rsidRPr="008D5968">
        <w:rPr>
          <w:rFonts w:ascii="Times New Roman" w:hAnsi="Times New Roman"/>
        </w:rPr>
        <w:t>3.     Каждый человек имеет право на общение и на то, чтобы быть услышанным;</w:t>
      </w:r>
    </w:p>
    <w:p w:rsidR="00B04537" w:rsidRPr="008D5968" w:rsidRDefault="00B04537" w:rsidP="00B01585">
      <w:pPr>
        <w:rPr>
          <w:rFonts w:ascii="Times New Roman" w:hAnsi="Times New Roman"/>
        </w:rPr>
      </w:pPr>
      <w:r w:rsidRPr="008D5968">
        <w:rPr>
          <w:rFonts w:ascii="Times New Roman" w:hAnsi="Times New Roman"/>
        </w:rPr>
        <w:t>4.     Все люди нуждаются друг в друге;</w:t>
      </w:r>
    </w:p>
    <w:p w:rsidR="00B04537" w:rsidRPr="008D5968" w:rsidRDefault="00B04537" w:rsidP="00B01585">
      <w:pPr>
        <w:rPr>
          <w:rFonts w:ascii="Times New Roman" w:hAnsi="Times New Roman"/>
        </w:rPr>
      </w:pPr>
      <w:r w:rsidRPr="008D5968">
        <w:rPr>
          <w:rFonts w:ascii="Times New Roman" w:hAnsi="Times New Roman"/>
        </w:rPr>
        <w:t>5.     Подлинное образование может осуществляться только в контексте реальных взаимоотношений;</w:t>
      </w:r>
    </w:p>
    <w:p w:rsidR="00B04537" w:rsidRPr="008D5968" w:rsidRDefault="00B04537" w:rsidP="00B01585">
      <w:pPr>
        <w:rPr>
          <w:rFonts w:ascii="Times New Roman" w:hAnsi="Times New Roman"/>
        </w:rPr>
      </w:pPr>
      <w:r w:rsidRPr="008D5968">
        <w:rPr>
          <w:rFonts w:ascii="Times New Roman" w:hAnsi="Times New Roman"/>
        </w:rPr>
        <w:t>6.     Все люди нуждаются в поддержке и дружбе ровесников;</w:t>
      </w:r>
    </w:p>
    <w:p w:rsidR="00B04537" w:rsidRPr="008D5968" w:rsidRDefault="00B04537" w:rsidP="00B01585">
      <w:pPr>
        <w:rPr>
          <w:rFonts w:ascii="Times New Roman" w:hAnsi="Times New Roman"/>
        </w:rPr>
      </w:pPr>
      <w:r w:rsidRPr="008D5968">
        <w:rPr>
          <w:rFonts w:ascii="Times New Roman" w:hAnsi="Times New Roman"/>
        </w:rPr>
        <w:t>7.     Для всех обучающихся достижение прогресса скорее может быть в том, что они могут делать, чем в том, что не могут;</w:t>
      </w:r>
    </w:p>
    <w:p w:rsidR="00B04537" w:rsidRPr="008D5968" w:rsidRDefault="00B04537" w:rsidP="00B01585">
      <w:pPr>
        <w:rPr>
          <w:rFonts w:ascii="Times New Roman" w:hAnsi="Times New Roman"/>
        </w:rPr>
      </w:pPr>
      <w:r w:rsidRPr="008D5968">
        <w:rPr>
          <w:rFonts w:ascii="Times New Roman" w:hAnsi="Times New Roman"/>
        </w:rPr>
        <w:t>8.     Разнообразие усиливает все стороны жизни человека.</w:t>
      </w:r>
    </w:p>
    <w:p w:rsidR="00B04537" w:rsidRPr="008D5968" w:rsidRDefault="00B04537" w:rsidP="008D5968">
      <w:pPr>
        <w:ind w:firstLine="708"/>
        <w:rPr>
          <w:rFonts w:ascii="Times New Roman" w:hAnsi="Times New Roman"/>
        </w:rPr>
      </w:pPr>
      <w:r w:rsidRPr="008D5968">
        <w:rPr>
          <w:rFonts w:ascii="Times New Roman" w:hAnsi="Times New Roman"/>
        </w:rPr>
        <w:t>Система инклюзивного образования включает в себя учебные заведения среднего, профессионального и высшего образования. Ее целью является создание безбарьерной среды в обучении и профессиональной подготовке людей с ограниченными возможностями. Данный комплекс мер подразумевает как техническое оснащение образовательных учреждений, так и разработку специальных учебных курсов для педагогов и других учащихся, направленных на развитие их взаимодействия с инвалидами. Кроме этого необходимы специальные программы, направленные на облегчение процесса адаптации детей с ограниченными возможностями в общеобразовательном учреждении.</w:t>
      </w:r>
    </w:p>
    <w:p w:rsidR="00B04537" w:rsidRPr="008D5968" w:rsidRDefault="00B04537" w:rsidP="008D5968">
      <w:pPr>
        <w:jc w:val="center"/>
        <w:rPr>
          <w:rFonts w:ascii="Times New Roman" w:hAnsi="Times New Roman"/>
        </w:rPr>
      </w:pPr>
      <w:r w:rsidRPr="008D5968">
        <w:rPr>
          <w:rFonts w:ascii="Times New Roman" w:hAnsi="Times New Roman"/>
        </w:rPr>
        <w:t>Текущее российское законодательство в области инклюзивного образования.</w:t>
      </w:r>
    </w:p>
    <w:p w:rsidR="00B04537" w:rsidRPr="008D5968" w:rsidRDefault="00B04537" w:rsidP="008D5968">
      <w:pPr>
        <w:ind w:firstLine="708"/>
        <w:rPr>
          <w:rFonts w:ascii="Times New Roman" w:hAnsi="Times New Roman"/>
        </w:rPr>
      </w:pPr>
      <w:r w:rsidRPr="008D5968">
        <w:rPr>
          <w:rFonts w:ascii="Times New Roman" w:hAnsi="Times New Roman"/>
        </w:rPr>
        <w:t>На сегодняшний день инклюзивное образование на территории РФ регулируется Конституцией РФ, ФЗ №273 от 29.12.2012 «Об образовании в РФ», федеральным законом «О социальной защите инвалидов в РФ», а также Конвенцией о правах ребенка и Протоколом №1 Европейской конвенции о защите прав человека и основных свобод.</w:t>
      </w:r>
    </w:p>
    <w:p w:rsidR="00B04537" w:rsidRPr="008D5968" w:rsidRDefault="00B04537" w:rsidP="008D5968">
      <w:pPr>
        <w:ind w:firstLine="708"/>
        <w:rPr>
          <w:rFonts w:ascii="Times New Roman" w:hAnsi="Times New Roman"/>
        </w:rPr>
      </w:pPr>
      <w:r w:rsidRPr="008D5968">
        <w:rPr>
          <w:rFonts w:ascii="Times New Roman" w:hAnsi="Times New Roman"/>
        </w:rPr>
        <w:t>В 2008 году Россия подписала Конвенцию ООН «О правах инвалидов». В статье двадцать четвертой Конвенции говорится том, что в целях реализации права на образование государства-участники должны обеспечить инклюзивное образование на всех уровнях и обучение в течение всей жизни человека.</w:t>
      </w:r>
    </w:p>
    <w:p w:rsidR="00B04537" w:rsidRPr="008D5968" w:rsidRDefault="00B04537" w:rsidP="00B01585">
      <w:pPr>
        <w:rPr>
          <w:rFonts w:ascii="Times New Roman" w:hAnsi="Times New Roman"/>
        </w:rPr>
      </w:pPr>
    </w:p>
    <w:p w:rsidR="00B04537" w:rsidRPr="008D5968" w:rsidRDefault="00B04537" w:rsidP="00B01585">
      <w:pPr>
        <w:rPr>
          <w:rFonts w:ascii="Times New Roman" w:hAnsi="Times New Roman"/>
        </w:rPr>
      </w:pPr>
      <w:r w:rsidRPr="008D5968">
        <w:rPr>
          <w:rFonts w:ascii="Times New Roman" w:hAnsi="Times New Roman"/>
        </w:rPr>
        <w:t xml:space="preserve"> </w:t>
      </w:r>
    </w:p>
    <w:p w:rsidR="00B04537" w:rsidRPr="008D5968" w:rsidRDefault="00B04537" w:rsidP="00B01585">
      <w:pPr>
        <w:rPr>
          <w:rFonts w:ascii="Times New Roman" w:hAnsi="Times New Roman"/>
        </w:rPr>
      </w:pPr>
    </w:p>
    <w:sectPr w:rsidR="00B04537" w:rsidRPr="008D5968" w:rsidSect="00CE5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7215"/>
    <w:rsid w:val="001740A2"/>
    <w:rsid w:val="00181E05"/>
    <w:rsid w:val="00202DE6"/>
    <w:rsid w:val="002238D3"/>
    <w:rsid w:val="0027496B"/>
    <w:rsid w:val="002E5876"/>
    <w:rsid w:val="002E62F0"/>
    <w:rsid w:val="003060BB"/>
    <w:rsid w:val="00315AA2"/>
    <w:rsid w:val="00321D28"/>
    <w:rsid w:val="00391190"/>
    <w:rsid w:val="003E2726"/>
    <w:rsid w:val="00400899"/>
    <w:rsid w:val="00432534"/>
    <w:rsid w:val="004407F0"/>
    <w:rsid w:val="00522365"/>
    <w:rsid w:val="00551D25"/>
    <w:rsid w:val="005A1F4D"/>
    <w:rsid w:val="00671463"/>
    <w:rsid w:val="00681740"/>
    <w:rsid w:val="006F0796"/>
    <w:rsid w:val="00752AB0"/>
    <w:rsid w:val="0080486C"/>
    <w:rsid w:val="0086229C"/>
    <w:rsid w:val="008A6908"/>
    <w:rsid w:val="008B6FAD"/>
    <w:rsid w:val="008D5968"/>
    <w:rsid w:val="008E0A43"/>
    <w:rsid w:val="009256C8"/>
    <w:rsid w:val="00935A43"/>
    <w:rsid w:val="00952230"/>
    <w:rsid w:val="009A2AF9"/>
    <w:rsid w:val="009E0778"/>
    <w:rsid w:val="00A61584"/>
    <w:rsid w:val="00B01585"/>
    <w:rsid w:val="00B04537"/>
    <w:rsid w:val="00B2579F"/>
    <w:rsid w:val="00B3766B"/>
    <w:rsid w:val="00B56C48"/>
    <w:rsid w:val="00B91095"/>
    <w:rsid w:val="00BA79B1"/>
    <w:rsid w:val="00C41249"/>
    <w:rsid w:val="00C70B3B"/>
    <w:rsid w:val="00CD7EC5"/>
    <w:rsid w:val="00CE5072"/>
    <w:rsid w:val="00D6037E"/>
    <w:rsid w:val="00D75782"/>
    <w:rsid w:val="00DC3037"/>
    <w:rsid w:val="00DE7215"/>
    <w:rsid w:val="00E65514"/>
    <w:rsid w:val="00EE56B1"/>
    <w:rsid w:val="00F02D2C"/>
    <w:rsid w:val="00F56999"/>
    <w:rsid w:val="00FA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07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672</Words>
  <Characters>3835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2014-11-29T16:34:00Z</dcterms:created>
  <dcterms:modified xsi:type="dcterms:W3CDTF">2014-12-02T03:18:00Z</dcterms:modified>
</cp:coreProperties>
</file>